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ptos" w:hAnsi="Aptos" w:cs="Calibri"/>
          <w:szCs w:val="20"/>
          <w:highlight w:val="yellow"/>
          <w:lang w:eastAsia="en-NZ"/>
        </w:rPr>
        <w:id w:val="-1410148903"/>
        <w:docPartObj>
          <w:docPartGallery w:val="Cover Pages"/>
          <w:docPartUnique/>
        </w:docPartObj>
      </w:sdtPr>
      <w:sdtEndPr>
        <w:rPr>
          <w:b/>
          <w:bCs/>
          <w:sz w:val="28"/>
          <w:szCs w:val="28"/>
        </w:rPr>
      </w:sdtEndPr>
      <w:sdtContent>
        <w:p w14:paraId="43943388" w14:textId="2C55E208" w:rsidR="00A54948" w:rsidRPr="00DF6BFF" w:rsidRDefault="00A54948">
          <w:pPr>
            <w:pStyle w:val="NoSpacing"/>
            <w:rPr>
              <w:highlight w:val="yellow"/>
            </w:rPr>
          </w:pPr>
          <w:r w:rsidRPr="00DF6BFF">
            <w:rPr>
              <w:noProof/>
              <w:highlight w:val="yellow"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2789C877" wp14:editId="7BC1EBBA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33600" cy="9125712"/>
                    <wp:effectExtent l="0" t="0" r="19050" b="17780"/>
                    <wp:wrapNone/>
                    <wp:docPr id="2" name="Grou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3600" cy="9125712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c="http://schemas.openxmlformats.org/drawingml/2006/chart" xmlns:arto="http://schemas.microsoft.com/office/word/2006/arto">
                <w:pict>
                  <v:group id="Group 1" style="position:absolute;margin-left:0;margin-top:0;width:168pt;height:718.55pt;z-index:-251658240;mso-height-percent:950;mso-left-percent:40;mso-position-horizontal-relative:page;mso-position-vertical:center;mso-position-vertical-relative:page;mso-height-percent:950;mso-left-percent:40" coordsize="21336,91257" o:spid="_x0000_s1026" w14:anchorId="25A4DD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">
                    <v:rect id="Rectangle 3" style="position:absolute;width:1945;height:91257;visibility:visible;mso-wrap-style:square;v-text-anchor:middle" o:spid="_x0000_s1027" fillcolor="#44546a [321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/>
                    <v:group id="Group 5" style="position:absolute;left:762;top:42100;width:20574;height:49103" coordsize="13062,31210" coordorigin="806,4211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style="position:absolute;left:1410;top:42118;width:10478;height:31210" coordsize="10477,31210" coordorigin="1410,42118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reeform 20" style="position:absolute;left:3696;top:62168;width:1937;height:6985;visibility:visible;mso-wrap-style:square;v-text-anchor:top" coordsize="122,440" o:spid="_x0000_s1030" fillcolor="#44546a [3215]" strokecolor="#44546a [3215]" strokeweight="0" path="m,l39,152,84,304r38,113l122,440,76,306,39,180,6,5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style="position:absolute;left:5728;top:69058;width:1842;height:4270;visibility:visible;mso-wrap-style:square;v-text-anchor:top" coordsize="116,269" o:spid="_x0000_s1031" fillcolor="#44546a [3215]" strokecolor="#44546a [3215]" strokeweight="0" path="m,l8,19,37,93r30,74l116,269r-8,l60,169,30,98,1,2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style="position:absolute;left:1410;top:42118;width:2223;height:20193;visibility:visible;mso-wrap-style:square;v-text-anchor:top" coordsize="140,1272" o:spid="_x0000_s1032" fillcolor="#44546a [3215]" strokecolor="#44546a [3215]" strokeweight="0" path="m,l,,1,79r2,80l12,317,23,476,39,634,58,792,83,948r24,138l135,1223r5,49l138,1262,105,1106,77,949,53,792,35,634,20,476,9,317,2,159,,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style="position:absolute;left:3410;top:48611;width:715;height:13557;visibility:visible;mso-wrap-style:square;v-text-anchor:top" coordsize="45,854" o:spid="_x0000_s1033" fillcolor="#44546a [3215]" strokecolor="#44546a [3215]" strokeweight="0" path="m45,r,l35,66r-9,67l14,267,6,401,3,534,6,669r8,134l18,854r,-3l9,814,8,803,1,669,,534,3,401,12,267,25,132,34,66,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style="position:absolute;left:3633;top:62311;width:2444;height:9985;visibility:visible;mso-wrap-style:square;v-text-anchor:top" coordsize="154,629" o:spid="_x0000_s1034" fillcolor="#44546a [3215]" strokecolor="#44546a [3215]" strokeweight="0" path="m,l10,44r11,82l34,207r19,86l75,380r25,86l120,521r21,55l152,618r2,11l140,595,115,532,93,468,67,383,47,295,28,207,12,10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style="position:absolute;left:6204;top:72233;width:524;height:1095;visibility:visible;mso-wrap-style:square;v-text-anchor:top" coordsize="33,69" o:spid="_x0000_s1035" fillcolor="#44546a [3215]" strokecolor="#44546a [3215]" strokeweight="0" path="m,l33,69r-9,l12,3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>
                          <v:path arrowok="t" o:connecttype="custom" o:connectlocs="0,0;52388,109538;38100,109538;19050,55563;0,0" o:connectangles="0,0,0,0,0"/>
                        </v:shape>
                        <v:shape id="Freeform 26" style="position:absolute;left:3553;top:61533;width:238;height:1476;visibility:visible;mso-wrap-style:square;v-text-anchor:top" coordsize="15,93" o:spid="_x0000_s1036" fillcolor="#44546a [3215]" strokecolor="#44546a [3215]" strokeweight="0" path="m,l9,37r,3l15,93,5,4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>
                          <v:path arrowok="t" o:connecttype="custom" o:connectlocs="0,0;14288,58738;14288,63500;23813,147638;7938,77788;0,0" o:connectangles="0,0,0,0,0,0"/>
                        </v:shape>
                        <v:shape id="Freeform 27" style="position:absolute;left:5633;top:56897;width:6255;height:12161;visibility:visible;mso-wrap-style:square;v-text-anchor:top" coordsize="394,766" o:spid="_x0000_s1037" fillcolor="#44546a [3215]" strokecolor="#44546a [3215]" strokeweight="0" path="m394,r,l356,38,319,77r-35,40l249,160r-42,58l168,276r-37,63l98,402,69,467,45,535,26,604,14,673,7,746,6,766,,749r1,-5l7,673,21,603,40,533,65,466,94,400r33,-64l164,275r40,-60l248,158r34,-42l318,76,354,37,3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style="position:absolute;left:5633;top:69153;width:571;height:3080;visibility:visible;mso-wrap-style:square;v-text-anchor:top" coordsize="36,194" o:spid="_x0000_s1038" fillcolor="#44546a [3215]" strokecolor="#44546a [3215]" strokeweight="0" path="m,l6,16r1,3l11,80r9,52l33,185r3,9l21,161,15,145,5,81,1,4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style="position:absolute;left:6077;top:72296;width:493;height:1032;visibility:visible;mso-wrap-style:square;v-text-anchor:top" coordsize="31,65" o:spid="_x0000_s1039" fillcolor="#44546a [3215]" strokecolor="#44546a [3215]" strokeweight="0" path="m,l31,65r-8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>
                          <v:path arrowok="t" o:connecttype="custom" o:connectlocs="0,0;49213,103188;36513,103188;0,0" o:connectangles="0,0,0,0"/>
                        </v:shape>
                        <v:shape id="Freeform 30" style="position:absolute;left:5633;top:68788;width:111;height:666;visibility:visible;mso-wrap-style:square;v-text-anchor:top" coordsize="7,42" o:spid="_x0000_s1040" fillcolor="#44546a [3215]" strokecolor="#44546a [3215]" strokeweight="0" path="m,l6,17,7,42,6,39,,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>
                          <v:path arrowok="t" o:connecttype="custom" o:connectlocs="0,0;9525,26988;11113,66675;9525,61913;0,36513;0,0" o:connectangles="0,0,0,0,0,0"/>
                        </v:shape>
                        <v:shape id="Freeform 31" style="position:absolute;left:5871;top:71455;width:714;height:1873;visibility:visible;mso-wrap-style:square;v-text-anchor:top" coordsize="45,118" o:spid="_x0000_s1041" fillcolor="#44546a [3215]" strokecolor="#44546a [3215]" strokeweight="0" path="m,l6,16,21,49,33,84r12,34l44,118,13,53,11,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7" style="position:absolute;left:806;top:48269;width:13063;height:25059" coordsize="8747,16779" coordorigin="806,46499" o:spid="_x0000_s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reeform 8" style="position:absolute;left:1187;top:51897;width:1984;height:7143;visibility:visible;mso-wrap-style:square;v-text-anchor:top" coordsize="125,450" o:spid="_x0000_s1043" fillcolor="#44546a [3215]" strokecolor="#44546a [3215]" strokeweight="0" path="m,l41,155,86,309r39,116l125,450,79,311,41,183,7,5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style="position:absolute;left:3282;top:58913;width:1874;height:4366;visibility:visible;mso-wrap-style:square;v-text-anchor:top" coordsize="118,275" o:spid="_x0000_s1044" fillcolor="#44546a [3215]" strokecolor="#44546a [3215]" strokeweight="0" path="m,l8,20,37,96r32,74l118,275r-9,l61,174,30,100,,2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style="position:absolute;left:806;top:50103;width:317;height:1921;visibility:visible;mso-wrap-style:square;v-text-anchor:top" coordsize="20,121" o:spid="_x0000_s1045" fillcolor="#44546a [3215]" strokecolor="#44546a [3215]" strokeweight="0" path="m,l16,72r4,49l18,112,,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style="position:absolute;left:1123;top:52024;width:2509;height:10207;visibility:visible;mso-wrap-style:square;v-text-anchor:top" coordsize="158,643" o:spid="_x0000_s1046" fillcolor="#44546a [3215]" strokecolor="#44546a [3215]" strokeweight="0" path="m,l11,46r11,83l36,211r19,90l76,389r27,87l123,533r21,55l155,632r3,11l142,608,118,544,95,478,69,391,47,302,29,212,13,1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style="position:absolute;left:3759;top:62152;width:524;height:1127;visibility:visible;mso-wrap-style:square;v-text-anchor:top" coordsize="33,71" o:spid="_x0000_s1047" fillcolor="#44546a [3215]" strokecolor="#44546a [3215]" strokeweight="0" path="m,l33,71r-9,l11,3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style="position:absolute;left:1060;top:51246;width:238;height:1508;visibility:visible;mso-wrap-style:square;v-text-anchor:top" coordsize="15,95" o:spid="_x0000_s1048" fillcolor="#44546a [3215]" strokecolor="#44546a [3215]" strokeweight="0" path="m,l8,37r,4l15,95,4,4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style="position:absolute;left:3171;top:46499;width:6382;height:12414;visibility:visible;mso-wrap-style:square;v-text-anchor:top" coordsize="402,782" o:spid="_x0000_s1049" fillcolor="#44546a [3215]" strokecolor="#44546a [3215]" strokeweight="0" path="m402,r,1l363,39,325,79r-35,42l255,164r-44,58l171,284r-38,62l100,411,71,478,45,546,27,617,13,689,7,761r,21l,765r1,-4l7,688,21,616,40,545,66,475,95,409r35,-66l167,281r42,-61l253,163r34,-43l324,78,362,38,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style="position:absolute;left:3171;top:59040;width:588;height:3112;visibility:visible;mso-wrap-style:square;v-text-anchor:top" coordsize="37,196" o:spid="_x0000_s1050" fillcolor="#44546a [3215]" strokecolor="#44546a [3215]" strokeweight="0" path="m,l6,15r1,3l12,80r9,54l33,188r4,8l22,162,15,146,5,81,1,4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style="position:absolute;left:3632;top:62231;width:492;height:1048;visibility:visible;mso-wrap-style:square;v-text-anchor:top" coordsize="31,66" o:spid="_x0000_s1051" fillcolor="#44546a [3215]" strokecolor="#44546a [3215]" strokeweight="0" path="m,l31,66r-7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style="position:absolute;left:3171;top:58644;width:111;height:682;visibility:visible;mso-wrap-style:square;v-text-anchor:top" coordsize="7,43" o:spid="_x0000_s1052" fillcolor="#44546a [3215]" strokecolor="#44546a [3215]" strokeweight="0" path="m,l7,17r,26l6,40,,2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style="position:absolute;left:3409;top:61358;width:731;height:1921;visibility:visible;mso-wrap-style:square;v-text-anchor:top" coordsize="46,121" o:spid="_x0000_s1053" fillcolor="#44546a [3215]" strokecolor="#44546a [3215]" strokeweight="0" path="m,l7,16,22,50,33,86r13,35l45,121,14,55,11,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6567F672" w14:textId="3E1D0F4F" w:rsidR="00A54948" w:rsidRPr="00DF6BFF" w:rsidRDefault="008A0638">
          <w:pPr>
            <w:autoSpaceDE/>
            <w:autoSpaceDN/>
            <w:jc w:val="left"/>
            <w:rPr>
              <w:b/>
              <w:bCs/>
              <w:sz w:val="28"/>
              <w:szCs w:val="28"/>
              <w:highlight w:val="yellow"/>
            </w:rPr>
          </w:pPr>
          <w:r w:rsidRPr="00DF6BFF">
            <w:rPr>
              <w:noProof/>
              <w:highlight w:val="yellow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4A7910D5" wp14:editId="7D5CE114">
                    <wp:simplePos x="0" y="0"/>
                    <wp:positionH relativeFrom="page">
                      <wp:posOffset>1552180</wp:posOffset>
                    </wp:positionH>
                    <wp:positionV relativeFrom="page">
                      <wp:posOffset>1871345</wp:posOffset>
                    </wp:positionV>
                    <wp:extent cx="5258969" cy="1069340"/>
                    <wp:effectExtent l="0" t="0" r="0" b="2540"/>
                    <wp:wrapNone/>
                    <wp:docPr id="1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258969" cy="10693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027655" w14:textId="0C156186" w:rsidR="00A54948" w:rsidRPr="002550AB" w:rsidRDefault="00000000">
                                <w:pPr>
                                  <w:pStyle w:val="NoSpacing"/>
                                  <w:rPr>
                                    <w:rFonts w:ascii="Aptos" w:eastAsiaTheme="majorEastAsia" w:hAnsi="Aptos" w:cstheme="majorBidi"/>
                                    <w:b/>
                                    <w:bCs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eastAsiaTheme="majorEastAsia" w:hAnsi="Aptos" w:cstheme="majorBidi"/>
                                      <w:b/>
                                      <w:bCs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EF5024" w:rsidRPr="002550AB">
                                      <w:rPr>
                                        <w:rFonts w:ascii="Aptos" w:eastAsiaTheme="majorEastAsia" w:hAnsi="Aptos" w:cstheme="majorBidi"/>
                                        <w:b/>
                                        <w:bCs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 xml:space="preserve">District Growth Quarterly </w:t>
                                    </w:r>
                                    <w:r w:rsidR="00BC7FD8" w:rsidRPr="002550AB">
                                      <w:rPr>
                                        <w:rFonts w:ascii="Aptos" w:eastAsiaTheme="majorEastAsia" w:hAnsi="Aptos" w:cstheme="majorBidi"/>
                                        <w:b/>
                                        <w:bCs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 xml:space="preserve">Report </w:t>
                                    </w:r>
                                    <w:r w:rsidR="00AB1BC4">
                                      <w:rPr>
                                        <w:rFonts w:ascii="Aptos" w:eastAsiaTheme="majorEastAsia" w:hAnsi="Aptos" w:cstheme="majorBidi"/>
                                        <w:b/>
                                        <w:bCs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(Q</w:t>
                                    </w:r>
                                    <w:r w:rsidR="008C49DD">
                                      <w:rPr>
                                        <w:rFonts w:ascii="Aptos" w:eastAsiaTheme="majorEastAsia" w:hAnsi="Aptos" w:cstheme="majorBidi"/>
                                        <w:b/>
                                        <w:bCs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3</w:t>
                                    </w:r>
                                    <w:r w:rsidR="00AB1BC4">
                                      <w:rPr>
                                        <w:rFonts w:ascii="Aptos" w:eastAsiaTheme="majorEastAsia" w:hAnsi="Aptos" w:cstheme="majorBidi"/>
                                        <w:b/>
                                        <w:bCs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)</w:t>
                                    </w:r>
                                  </w:sdtContent>
                                </w:sdt>
                              </w:p>
                              <w:p w14:paraId="78824775" w14:textId="32C3B804" w:rsidR="00A54948" w:rsidRDefault="00000000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BC7FD8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1 </w:t>
                                    </w:r>
                                    <w:r w:rsidR="008C49DD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Jan</w:t>
                                    </w:r>
                                    <w:r w:rsidR="00BC7FD8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to 3</w:t>
                                    </w:r>
                                    <w:r w:rsidR="0074242C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1 </w:t>
                                    </w:r>
                                    <w:r w:rsidR="008C49DD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Mar</w:t>
                                    </w:r>
                                    <w:r w:rsidR="0074242C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</w:t>
                                    </w:r>
                                    <w:r w:rsidR="00BC7FD8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202</w:t>
                                    </w:r>
                                    <w:r w:rsidR="008C49DD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6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A7910D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122.2pt;margin-top:147.35pt;width:414.1pt;height:84.2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" filled="f" stroked="f" strokeweight=".5pt">
                    <v:textbox style="mso-fit-shape-to-text:t" inset="0,0,0,0">
                      <w:txbxContent>
                        <w:p w14:paraId="0B027655" w14:textId="0C156186" w:rsidR="00A54948" w:rsidRPr="002550AB" w:rsidRDefault="00000000">
                          <w:pPr>
                            <w:pStyle w:val="NoSpacing"/>
                            <w:rPr>
                              <w:rFonts w:ascii="Aptos" w:eastAsiaTheme="majorEastAsia" w:hAnsi="Aptos" w:cstheme="majorBidi"/>
                              <w:b/>
                              <w:bCs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="Aptos" w:eastAsiaTheme="majorEastAsia" w:hAnsi="Aptos" w:cstheme="majorBidi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EF5024" w:rsidRPr="002550AB">
                                <w:rPr>
                                  <w:rFonts w:ascii="Aptos" w:eastAsiaTheme="majorEastAsia" w:hAnsi="Aptos" w:cstheme="majorBidi"/>
                                  <w:b/>
                                  <w:bCs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 xml:space="preserve">District Growth Quarterly </w:t>
                              </w:r>
                              <w:r w:rsidR="00BC7FD8" w:rsidRPr="002550AB">
                                <w:rPr>
                                  <w:rFonts w:ascii="Aptos" w:eastAsiaTheme="majorEastAsia" w:hAnsi="Aptos" w:cstheme="majorBidi"/>
                                  <w:b/>
                                  <w:bCs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 xml:space="preserve">Report </w:t>
                              </w:r>
                              <w:r w:rsidR="00AB1BC4">
                                <w:rPr>
                                  <w:rFonts w:ascii="Aptos" w:eastAsiaTheme="majorEastAsia" w:hAnsi="Aptos" w:cstheme="majorBidi"/>
                                  <w:b/>
                                  <w:bCs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(Q</w:t>
                              </w:r>
                              <w:r w:rsidR="008C49DD">
                                <w:rPr>
                                  <w:rFonts w:ascii="Aptos" w:eastAsiaTheme="majorEastAsia" w:hAnsi="Aptos" w:cstheme="majorBidi"/>
                                  <w:b/>
                                  <w:bCs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3</w:t>
                              </w:r>
                              <w:r w:rsidR="00AB1BC4">
                                <w:rPr>
                                  <w:rFonts w:ascii="Aptos" w:eastAsiaTheme="majorEastAsia" w:hAnsi="Aptos" w:cstheme="majorBidi"/>
                                  <w:b/>
                                  <w:bCs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)</w:t>
                              </w:r>
                            </w:sdtContent>
                          </w:sdt>
                        </w:p>
                        <w:p w14:paraId="78824775" w14:textId="32C3B804" w:rsidR="00A54948" w:rsidRDefault="00000000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BC7FD8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1 </w:t>
                              </w:r>
                              <w:r w:rsidR="008C49DD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Jan</w:t>
                              </w:r>
                              <w:r w:rsidR="00BC7FD8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to 3</w:t>
                              </w:r>
                              <w:r w:rsidR="0074242C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1 </w:t>
                              </w:r>
                              <w:r w:rsidR="008C49DD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Mar</w:t>
                              </w:r>
                              <w:r w:rsidR="0074242C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BC7FD8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202</w:t>
                              </w:r>
                              <w:r w:rsidR="008C49DD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6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0014FF" w:rsidRPr="00DF6BFF">
            <w:rPr>
              <w:noProof/>
              <w:highlight w:val="yellow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7E3BE843" wp14:editId="113C3A5D">
                    <wp:simplePos x="0" y="0"/>
                    <wp:positionH relativeFrom="page">
                      <wp:posOffset>3598845</wp:posOffset>
                    </wp:positionH>
                    <wp:positionV relativeFrom="page">
                      <wp:posOffset>9901390</wp:posOffset>
                    </wp:positionV>
                    <wp:extent cx="3657600" cy="365760"/>
                    <wp:effectExtent l="0" t="0" r="0" b="0"/>
                    <wp:wrapNone/>
                    <wp:docPr id="32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4EA2F7" w14:textId="3F917393" w:rsidR="00A54948" w:rsidRPr="000014FF" w:rsidRDefault="00000000">
                                <w:pPr>
                                  <w:pStyle w:val="NoSpacing"/>
                                  <w:rPr>
                                    <w:rFonts w:ascii="Aptos" w:hAnsi="Aptos"/>
                                    <w:b/>
                                    <w:bCs/>
                                    <w:color w:val="004976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hAnsi="Aptos"/>
                                      <w:b/>
                                      <w:bCs/>
                                      <w:color w:val="004976"/>
                                      <w:sz w:val="26"/>
                                      <w:szCs w:val="26"/>
                                    </w:rPr>
                                    <w:alias w:val="Author"/>
                                    <w:tag w:val=""/>
                                    <w:id w:val="-2041584766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r w:rsidR="004A080A">
                                      <w:rPr>
                                        <w:rFonts w:ascii="Aptos" w:hAnsi="Aptos"/>
                                        <w:b/>
                                        <w:bCs/>
                                        <w:color w:val="004976"/>
                                        <w:sz w:val="26"/>
                                        <w:szCs w:val="2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p w14:paraId="3FCE8A77" w14:textId="4B72383B" w:rsidR="00A54948" w:rsidRPr="00E2423D" w:rsidRDefault="00000000">
                                <w:pPr>
                                  <w:pStyle w:val="NoSpacing"/>
                                  <w:rPr>
                                    <w:rFonts w:ascii="Aptos" w:hAnsi="Aptos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hAnsi="Aptos"/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Company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A54948" w:rsidRPr="00E2423D">
                                      <w:rPr>
                                        <w:rFonts w:ascii="Aptos" w:hAnsi="Aptos"/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Waipa District Council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E3BE843" id="Text Box 2" o:spid="_x0000_s1027" type="#_x0000_t202" style="position:absolute;margin-left:283.35pt;margin-top:779.65pt;width:4in;height:28.8pt;z-index:251658242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5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" filled="f" stroked="f" strokeweight=".5pt">
                    <v:textbox style="mso-fit-shape-to-text:t" inset="0,0,0,0">
                      <w:txbxContent>
                        <w:p w14:paraId="0C4EA2F7" w14:textId="3F917393" w:rsidR="00A54948" w:rsidRPr="000014FF" w:rsidRDefault="00000000">
                          <w:pPr>
                            <w:pStyle w:val="NoSpacing"/>
                            <w:rPr>
                              <w:rFonts w:ascii="Aptos" w:hAnsi="Aptos"/>
                              <w:b/>
                              <w:bCs/>
                              <w:color w:val="004976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rFonts w:ascii="Aptos" w:hAnsi="Aptos"/>
                                <w:b/>
                                <w:bCs/>
                                <w:color w:val="004976"/>
                                <w:sz w:val="26"/>
                                <w:szCs w:val="26"/>
                              </w:rPr>
                              <w:alias w:val="Author"/>
                              <w:tag w:val=""/>
                              <w:id w:val="-2041584766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 w:rsidR="004A080A">
                                <w:rPr>
                                  <w:rFonts w:ascii="Aptos" w:hAnsi="Aptos"/>
                                  <w:b/>
                                  <w:bCs/>
                                  <w:color w:val="004976"/>
                                  <w:sz w:val="26"/>
                                  <w:szCs w:val="26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p w14:paraId="3FCE8A77" w14:textId="4B72383B" w:rsidR="00A54948" w:rsidRPr="00E2423D" w:rsidRDefault="00000000">
                          <w:pPr>
                            <w:pStyle w:val="NoSpacing"/>
                            <w:rPr>
                              <w:rFonts w:ascii="Aptos" w:hAnsi="Aptos"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="Aptos" w:hAnsi="Aptos"/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Company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A54948" w:rsidRPr="00E2423D">
                                <w:rPr>
                                  <w:rFonts w:ascii="Aptos" w:hAnsi="Aptos"/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Waipa District Council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54948" w:rsidRPr="00DF6BFF">
            <w:rPr>
              <w:b/>
              <w:bCs/>
              <w:sz w:val="28"/>
              <w:szCs w:val="28"/>
              <w:highlight w:val="yellow"/>
            </w:rPr>
            <w:br w:type="page"/>
          </w:r>
        </w:p>
      </w:sdtContent>
    </w:sdt>
    <w:p w14:paraId="06E2AF0E" w14:textId="0A25AE14" w:rsidR="00CD5824" w:rsidRPr="003058C2" w:rsidRDefault="00716994" w:rsidP="7F475437">
      <w:pPr>
        <w:pStyle w:val="Heading1"/>
        <w:keepNext w:val="0"/>
      </w:pPr>
      <w:r w:rsidRPr="003058C2">
        <w:lastRenderedPageBreak/>
        <w:t>COMMENTARY</w:t>
      </w:r>
      <w:r w:rsidR="00271502" w:rsidRPr="003058C2">
        <w:t xml:space="preserve"> - KŌRERO</w:t>
      </w:r>
    </w:p>
    <w:p w14:paraId="3D7C08D2" w14:textId="0BF63982" w:rsidR="00CB6661" w:rsidRPr="003058C2" w:rsidRDefault="00526A5E" w:rsidP="7F475437">
      <w:pPr>
        <w:pStyle w:val="Heading2"/>
      </w:pPr>
      <w:r w:rsidRPr="003058C2">
        <w:t>NATIONAL &amp; REGIONAL LEGIS</w:t>
      </w:r>
      <w:r w:rsidR="00B93BBA" w:rsidRPr="003058C2">
        <w:t>LATION</w:t>
      </w:r>
      <w:r w:rsidR="00B969FA" w:rsidRPr="003058C2">
        <w:t xml:space="preserve"> </w:t>
      </w:r>
      <w:r w:rsidR="00B93BBA" w:rsidRPr="003058C2">
        <w:t>AND POLICY</w:t>
      </w:r>
    </w:p>
    <w:p w14:paraId="5E240053" w14:textId="13DE1485" w:rsidR="77F6BF2D" w:rsidRPr="00DF6BFF" w:rsidRDefault="5E46E01C" w:rsidP="412E08F6">
      <w:pPr>
        <w:pStyle w:val="Heading3"/>
        <w:keepNext w:val="0"/>
        <w:rPr>
          <w:rFonts w:eastAsia="Aptos" w:cs="Aptos"/>
        </w:rPr>
      </w:pPr>
      <w:bookmarkStart w:id="0" w:name="_Hlk78186404"/>
      <w:r>
        <w:t>Resource Management Reforms</w:t>
      </w:r>
      <w:bookmarkEnd w:id="0"/>
      <w:r w:rsidR="0F412609" w:rsidRPr="412E08F6">
        <w:rPr>
          <w:rFonts w:eastAsia="Aptos" w:cs="Aptos"/>
        </w:rPr>
        <w:t>:</w:t>
      </w:r>
    </w:p>
    <w:p w14:paraId="11E68D70" w14:textId="6BB232B2" w:rsidR="64B4ED9D" w:rsidRPr="00DF6BFF" w:rsidRDefault="4ED22D8E" w:rsidP="412E08F6">
      <w:pPr>
        <w:spacing w:before="240" w:line="259" w:lineRule="auto"/>
        <w:ind w:left="706" w:firstLine="14"/>
        <w:rPr>
          <w:rFonts w:eastAsia="Aptos" w:cs="Aptos"/>
          <w:b/>
          <w:bCs/>
          <w:sz w:val="22"/>
          <w:szCs w:val="22"/>
        </w:rPr>
      </w:pPr>
      <w:r w:rsidRPr="2E5BA161">
        <w:rPr>
          <w:rFonts w:eastAsia="Aptos" w:cs="Aptos"/>
          <w:b/>
          <w:bCs/>
          <w:sz w:val="22"/>
          <w:szCs w:val="22"/>
        </w:rPr>
        <w:t>National Direction</w:t>
      </w:r>
    </w:p>
    <w:p w14:paraId="251BB5D7" w14:textId="5AFD0F03" w:rsidR="301FE727" w:rsidRPr="00DF6BFF" w:rsidRDefault="73FDABB9" w:rsidP="412E08F6">
      <w:pPr>
        <w:spacing w:before="240"/>
        <w:ind w:left="720"/>
        <w:rPr>
          <w:rFonts w:eastAsia="Aptos" w:cs="Aptos"/>
          <w:color w:val="000000" w:themeColor="text1"/>
          <w:sz w:val="22"/>
          <w:szCs w:val="22"/>
        </w:rPr>
      </w:pPr>
      <w:r w:rsidRPr="2E5BA161">
        <w:rPr>
          <w:rFonts w:eastAsia="Aptos" w:cs="Aptos"/>
          <w:color w:val="000000" w:themeColor="text1"/>
          <w:sz w:val="22"/>
          <w:szCs w:val="22"/>
        </w:rPr>
        <w:t xml:space="preserve">The Environment Select Committee completed hearings </w:t>
      </w:r>
      <w:r w:rsidR="28E871A4" w:rsidRPr="2E5BA161">
        <w:rPr>
          <w:rFonts w:eastAsia="Aptos" w:cs="Aptos"/>
          <w:color w:val="000000" w:themeColor="text1"/>
          <w:sz w:val="22"/>
          <w:szCs w:val="22"/>
        </w:rPr>
        <w:t xml:space="preserve">in February 2026 </w:t>
      </w:r>
      <w:r w:rsidRPr="2E5BA161">
        <w:rPr>
          <w:rFonts w:eastAsia="Aptos" w:cs="Aptos"/>
          <w:color w:val="000000" w:themeColor="text1"/>
          <w:sz w:val="22"/>
          <w:szCs w:val="22"/>
        </w:rPr>
        <w:t xml:space="preserve">on the </w:t>
      </w:r>
      <w:r w:rsidR="37659795" w:rsidRPr="2E5BA161">
        <w:rPr>
          <w:rFonts w:eastAsia="Aptos" w:cs="Aptos"/>
          <w:color w:val="000000" w:themeColor="text1"/>
          <w:sz w:val="22"/>
          <w:szCs w:val="22"/>
        </w:rPr>
        <w:t>RMA replacement legislation</w:t>
      </w:r>
      <w:r w:rsidR="035D8003" w:rsidRPr="2E5BA161">
        <w:rPr>
          <w:rFonts w:eastAsia="Aptos" w:cs="Aptos"/>
          <w:color w:val="000000" w:themeColor="text1"/>
          <w:sz w:val="22"/>
          <w:szCs w:val="22"/>
        </w:rPr>
        <w:t xml:space="preserve"> (</w:t>
      </w:r>
      <w:r w:rsidR="035D8003" w:rsidRPr="2E5BA161">
        <w:rPr>
          <w:sz w:val="22"/>
          <w:szCs w:val="22"/>
        </w:rPr>
        <w:t>Planning Bill and Natural Environment Bill)</w:t>
      </w:r>
      <w:r w:rsidR="510FF50D" w:rsidRPr="2E5BA161">
        <w:rPr>
          <w:rFonts w:eastAsia="Aptos" w:cs="Aptos"/>
          <w:color w:val="000000" w:themeColor="text1"/>
          <w:sz w:val="22"/>
          <w:szCs w:val="22"/>
        </w:rPr>
        <w:t>.</w:t>
      </w:r>
      <w:r w:rsidR="37659795" w:rsidRPr="2E5BA161">
        <w:rPr>
          <w:rFonts w:eastAsia="Aptos" w:cs="Aptos"/>
          <w:color w:val="000000" w:themeColor="text1"/>
          <w:sz w:val="22"/>
          <w:szCs w:val="22"/>
        </w:rPr>
        <w:t xml:space="preserve"> </w:t>
      </w:r>
      <w:r w:rsidR="76228B90" w:rsidRPr="2E5BA161">
        <w:rPr>
          <w:rFonts w:eastAsia="Aptos" w:cs="Aptos"/>
          <w:color w:val="000000" w:themeColor="text1"/>
          <w:sz w:val="22"/>
          <w:szCs w:val="22"/>
        </w:rPr>
        <w:t>The committee is due to</w:t>
      </w:r>
      <w:r w:rsidR="37659795" w:rsidRPr="2E5BA161">
        <w:rPr>
          <w:rFonts w:eastAsia="Aptos" w:cs="Aptos"/>
          <w:color w:val="000000" w:themeColor="text1"/>
          <w:sz w:val="22"/>
          <w:szCs w:val="22"/>
        </w:rPr>
        <w:t xml:space="preserve"> report back to Parliament on 26 June 2026.</w:t>
      </w:r>
      <w:r w:rsidR="245A5EB0" w:rsidRPr="2E5BA161">
        <w:rPr>
          <w:rFonts w:eastAsia="Aptos" w:cs="Aptos"/>
          <w:color w:val="000000" w:themeColor="text1"/>
          <w:sz w:val="22"/>
          <w:szCs w:val="22"/>
        </w:rPr>
        <w:t xml:space="preserve"> No advice has been received on when enactment of the bills is expected to occur. </w:t>
      </w:r>
    </w:p>
    <w:p w14:paraId="32FD7126" w14:textId="56F0FF27" w:rsidR="00F54F7B" w:rsidRPr="00DF6BFF" w:rsidRDefault="596B12EA" w:rsidP="6FDBDF25">
      <w:pPr>
        <w:pStyle w:val="Heading3"/>
      </w:pPr>
      <w:r>
        <w:t xml:space="preserve">Building Reform </w:t>
      </w:r>
      <w:r w:rsidR="664B22FC">
        <w:t>U</w:t>
      </w:r>
      <w:r>
        <w:t>pdate</w:t>
      </w:r>
    </w:p>
    <w:p w14:paraId="0FE23FA2" w14:textId="22A53B5F" w:rsidR="2901B27E" w:rsidRPr="00DF6BFF" w:rsidRDefault="2901B27E" w:rsidP="6FDBDF25"/>
    <w:tbl>
      <w:tblPr>
        <w:tblStyle w:val="TableGrid"/>
        <w:tblW w:w="9067" w:type="dxa"/>
        <w:tblInd w:w="709" w:type="dxa"/>
        <w:tblLayout w:type="fixed"/>
        <w:tblLook w:val="06A0" w:firstRow="1" w:lastRow="0" w:firstColumn="1" w:lastColumn="0" w:noHBand="1" w:noVBand="1"/>
      </w:tblPr>
      <w:tblGrid>
        <w:gridCol w:w="3114"/>
        <w:gridCol w:w="5953"/>
      </w:tblGrid>
      <w:tr w:rsidR="00CB748D" w:rsidRPr="00DF6BFF" w14:paraId="44AB34A1" w14:textId="77777777" w:rsidTr="6FDBDF25">
        <w:trPr>
          <w:trHeight w:val="57"/>
          <w:tblHeader/>
        </w:trPr>
        <w:tc>
          <w:tcPr>
            <w:tcW w:w="3114" w:type="dxa"/>
            <w:shd w:val="clear" w:color="auto" w:fill="004976"/>
          </w:tcPr>
          <w:p w14:paraId="5E6D7DE7" w14:textId="78A11887" w:rsidR="00156177" w:rsidRPr="00DF6BFF" w:rsidRDefault="43A02E20" w:rsidP="6FDBDF25">
            <w:pPr>
              <w:spacing w:before="60"/>
              <w:rPr>
                <w:b/>
                <w:bCs/>
                <w:color w:val="FFFFFF" w:themeColor="background1"/>
                <w:sz w:val="20"/>
              </w:rPr>
            </w:pPr>
            <w:r w:rsidRPr="6FDBDF25">
              <w:rPr>
                <w:b/>
                <w:bCs/>
                <w:color w:val="FFFFFF" w:themeColor="background1"/>
                <w:sz w:val="20"/>
              </w:rPr>
              <w:t>Proposed Reforms</w:t>
            </w:r>
          </w:p>
        </w:tc>
        <w:tc>
          <w:tcPr>
            <w:tcW w:w="5953" w:type="dxa"/>
            <w:shd w:val="clear" w:color="auto" w:fill="004976"/>
          </w:tcPr>
          <w:p w14:paraId="2983E9C0" w14:textId="07E94518" w:rsidR="00156177" w:rsidRPr="00DF6BFF" w:rsidRDefault="66AAED97" w:rsidP="6FDBDF25">
            <w:pPr>
              <w:spacing w:before="60"/>
              <w:rPr>
                <w:b/>
                <w:bCs/>
                <w:color w:val="FFFFFF" w:themeColor="background1"/>
                <w:sz w:val="20"/>
              </w:rPr>
            </w:pPr>
            <w:r w:rsidRPr="6FDBDF25">
              <w:rPr>
                <w:b/>
                <w:bCs/>
                <w:color w:val="FFFFFF" w:themeColor="background1"/>
                <w:sz w:val="20"/>
              </w:rPr>
              <w:t>S</w:t>
            </w:r>
            <w:r w:rsidR="3E76387F" w:rsidRPr="6FDBDF25">
              <w:rPr>
                <w:b/>
                <w:bCs/>
                <w:color w:val="FFFFFF" w:themeColor="background1"/>
                <w:sz w:val="20"/>
              </w:rPr>
              <w:t>tatus</w:t>
            </w:r>
          </w:p>
        </w:tc>
      </w:tr>
      <w:tr w:rsidR="2C235755" w:rsidRPr="00DF6BFF" w14:paraId="0B790C44" w14:textId="77777777" w:rsidTr="6FDBDF25">
        <w:trPr>
          <w:trHeight w:val="57"/>
        </w:trPr>
        <w:tc>
          <w:tcPr>
            <w:tcW w:w="3114" w:type="dxa"/>
          </w:tcPr>
          <w:p w14:paraId="7B6DA1D3" w14:textId="7D7824F8" w:rsidR="3C796B3E" w:rsidRPr="00DF6BFF" w:rsidRDefault="660DFB59" w:rsidP="6FDBDF25">
            <w:pPr>
              <w:spacing w:before="60"/>
              <w:rPr>
                <w:color w:val="auto"/>
                <w:sz w:val="20"/>
              </w:rPr>
            </w:pPr>
            <w:r w:rsidRPr="6FDBDF25">
              <w:rPr>
                <w:color w:val="auto"/>
                <w:sz w:val="20"/>
              </w:rPr>
              <w:t>Building and Construction Sector (Self-certification by Plumbers and Drainlayers) Amendment Bill</w:t>
            </w:r>
          </w:p>
        </w:tc>
        <w:tc>
          <w:tcPr>
            <w:tcW w:w="5953" w:type="dxa"/>
          </w:tcPr>
          <w:p w14:paraId="5CC3BC55" w14:textId="69C34AB2" w:rsidR="3C796B3E" w:rsidRPr="00DF6BFF" w:rsidRDefault="6D94D96F" w:rsidP="6FDBDF25">
            <w:pPr>
              <w:spacing w:before="60"/>
              <w:rPr>
                <w:rFonts w:eastAsia="Aptos" w:cs="Aptos"/>
                <w:b/>
                <w:bCs/>
                <w:sz w:val="20"/>
              </w:rPr>
            </w:pPr>
            <w:r w:rsidRPr="6FDBDF25">
              <w:rPr>
                <w:rFonts w:eastAsia="Aptos" w:cs="Aptos"/>
                <w:sz w:val="20"/>
              </w:rPr>
              <w:t>Self-certification will allow trusted plumbers and drainlayers to carry out defined low-risk work without building consent authority inspections. This will reduce inspection delays and allow building consent authorities to focus on higher-risk work</w:t>
            </w:r>
            <w:r w:rsidR="0261946B" w:rsidRPr="6FDBDF25">
              <w:rPr>
                <w:rFonts w:eastAsia="Aptos" w:cs="Aptos"/>
                <w:sz w:val="20"/>
              </w:rPr>
              <w:t xml:space="preserve">. </w:t>
            </w:r>
            <w:r w:rsidR="7F90C458" w:rsidRPr="6FDBDF25">
              <w:rPr>
                <w:rFonts w:eastAsia="Aptos" w:cs="Aptos"/>
                <w:sz w:val="20"/>
              </w:rPr>
              <w:t>The new legislation is expected</w:t>
            </w:r>
            <w:r w:rsidR="0F0CB935" w:rsidRPr="6FDBDF25">
              <w:rPr>
                <w:rFonts w:eastAsia="Aptos" w:cs="Aptos"/>
                <w:sz w:val="20"/>
              </w:rPr>
              <w:t xml:space="preserve"> to be passed into law </w:t>
            </w:r>
            <w:r w:rsidR="00A742FC" w:rsidRPr="6FDBDF25">
              <w:rPr>
                <w:rFonts w:eastAsia="Aptos" w:cs="Aptos"/>
                <w:sz w:val="20"/>
              </w:rPr>
              <w:t>mid-2026</w:t>
            </w:r>
            <w:r w:rsidR="6A936DA7" w:rsidRPr="6FDBDF25">
              <w:rPr>
                <w:rFonts w:eastAsia="Aptos" w:cs="Aptos"/>
                <w:sz w:val="20"/>
              </w:rPr>
              <w:t>.</w:t>
            </w:r>
          </w:p>
        </w:tc>
      </w:tr>
      <w:tr w:rsidR="35F0CDCE" w:rsidRPr="00DF6BFF" w14:paraId="0CD09544" w14:textId="77777777" w:rsidTr="6FDBDF25">
        <w:trPr>
          <w:trHeight w:val="57"/>
        </w:trPr>
        <w:tc>
          <w:tcPr>
            <w:tcW w:w="3114" w:type="dxa"/>
          </w:tcPr>
          <w:p w14:paraId="3BF9E543" w14:textId="4C10196A" w:rsidR="784D21D9" w:rsidRPr="00DF6BFF" w:rsidRDefault="6D94D96F" w:rsidP="6FDBDF25">
            <w:pPr>
              <w:spacing w:before="60"/>
              <w:rPr>
                <w:rFonts w:eastAsia="Aptos" w:cs="Aptos"/>
                <w:sz w:val="20"/>
              </w:rPr>
            </w:pPr>
            <w:r w:rsidRPr="6FDBDF25">
              <w:rPr>
                <w:rFonts w:eastAsia="Aptos" w:cs="Aptos"/>
                <w:sz w:val="20"/>
              </w:rPr>
              <w:t>The Building and Construction Sector (Strengthening Occupational Licensing Regimes) Amendment Bill</w:t>
            </w:r>
          </w:p>
        </w:tc>
        <w:tc>
          <w:tcPr>
            <w:tcW w:w="5953" w:type="dxa"/>
          </w:tcPr>
          <w:p w14:paraId="6C4719F1" w14:textId="50117128" w:rsidR="6A9F7650" w:rsidRPr="00DF6BFF" w:rsidRDefault="502D1CFE" w:rsidP="6FDBDF25">
            <w:pPr>
              <w:spacing w:before="60"/>
              <w:rPr>
                <w:rFonts w:eastAsia="Aptos" w:cs="Aptos"/>
                <w:sz w:val="20"/>
              </w:rPr>
            </w:pPr>
            <w:r w:rsidRPr="6FDBDF25">
              <w:rPr>
                <w:rFonts w:eastAsia="Aptos" w:cs="Aptos"/>
                <w:sz w:val="20"/>
              </w:rPr>
              <w:t>The Bill will change 3 laws: the Building Act 2004, the Plumbers, Gasfitters, and Drainlayers Act 2006, and the Electricity Act 1992. The Bill had its first reading in Parliament on 18 November 2025.</w:t>
            </w:r>
            <w:r w:rsidR="16F90047" w:rsidRPr="6FDBDF25">
              <w:rPr>
                <w:rFonts w:eastAsia="Aptos" w:cs="Aptos"/>
                <w:sz w:val="20"/>
              </w:rPr>
              <w:t xml:space="preserve"> </w:t>
            </w:r>
            <w:r w:rsidR="5FC8C121" w:rsidRPr="6FDBDF25">
              <w:rPr>
                <w:rFonts w:eastAsia="Aptos" w:cs="Aptos"/>
                <w:sz w:val="20"/>
              </w:rPr>
              <w:t>The Bill aims to:</w:t>
            </w:r>
          </w:p>
          <w:p w14:paraId="5F86C7CD" w14:textId="2F393CB7" w:rsidR="5494EFB6" w:rsidRPr="00DF6BFF" w:rsidRDefault="5FC8C121" w:rsidP="6FDBDF25">
            <w:pPr>
              <w:pStyle w:val="ListParagraph"/>
              <w:numPr>
                <w:ilvl w:val="0"/>
                <w:numId w:val="3"/>
              </w:numPr>
              <w:spacing w:before="60" w:after="0" w:line="240" w:lineRule="auto"/>
              <w:ind w:left="413"/>
              <w:contextualSpacing w:val="0"/>
              <w:rPr>
                <w:rFonts w:eastAsia="Aptos" w:cs="Aptos"/>
                <w:sz w:val="20"/>
                <w:szCs w:val="20"/>
              </w:rPr>
            </w:pPr>
            <w:r w:rsidRPr="6FDBDF25">
              <w:rPr>
                <w:rFonts w:eastAsia="Aptos" w:cs="Aptos"/>
                <w:sz w:val="20"/>
                <w:szCs w:val="20"/>
              </w:rPr>
              <w:t>Improve the disciplinary processes</w:t>
            </w:r>
          </w:p>
          <w:p w14:paraId="7EFFCCE8" w14:textId="4F9E38CA" w:rsidR="5494EFB6" w:rsidRPr="00DF6BFF" w:rsidRDefault="5FC8C121" w:rsidP="6FDBDF25">
            <w:pPr>
              <w:pStyle w:val="ListParagraph"/>
              <w:numPr>
                <w:ilvl w:val="0"/>
                <w:numId w:val="3"/>
              </w:numPr>
              <w:spacing w:before="60" w:after="0" w:line="240" w:lineRule="auto"/>
              <w:ind w:left="413"/>
              <w:contextualSpacing w:val="0"/>
              <w:rPr>
                <w:rFonts w:eastAsia="Aptos" w:cs="Aptos"/>
                <w:sz w:val="20"/>
                <w:szCs w:val="20"/>
              </w:rPr>
            </w:pPr>
            <w:r w:rsidRPr="6FDBDF25">
              <w:rPr>
                <w:rFonts w:eastAsia="Aptos" w:cs="Aptos"/>
                <w:sz w:val="20"/>
                <w:szCs w:val="20"/>
              </w:rPr>
              <w:t>Publish details of LBPs whose licences have been suspended for disciplinary reasons.</w:t>
            </w:r>
          </w:p>
          <w:p w14:paraId="5C3E15B2" w14:textId="4C9FE051" w:rsidR="5494EFB6" w:rsidRPr="00DF6BFF" w:rsidRDefault="5FC8C121" w:rsidP="6FDBDF25">
            <w:pPr>
              <w:pStyle w:val="ListParagraph"/>
              <w:numPr>
                <w:ilvl w:val="0"/>
                <w:numId w:val="3"/>
              </w:numPr>
              <w:spacing w:before="60" w:after="0" w:line="240" w:lineRule="auto"/>
              <w:ind w:left="413"/>
              <w:contextualSpacing w:val="0"/>
              <w:rPr>
                <w:rFonts w:eastAsia="Aptos" w:cs="Aptos"/>
                <w:sz w:val="20"/>
                <w:szCs w:val="20"/>
              </w:rPr>
            </w:pPr>
            <w:r w:rsidRPr="6FDBDF25">
              <w:rPr>
                <w:rFonts w:eastAsia="Aptos" w:cs="Aptos"/>
                <w:sz w:val="20"/>
                <w:szCs w:val="20"/>
              </w:rPr>
              <w:t>Progress work to establish a new waterproofing licence class.</w:t>
            </w:r>
          </w:p>
          <w:p w14:paraId="1DCF3D25" w14:textId="0AE755F8" w:rsidR="5494EFB6" w:rsidRPr="00DF6BFF" w:rsidRDefault="5FC8C121" w:rsidP="6FDBDF25">
            <w:pPr>
              <w:pStyle w:val="ListParagraph"/>
              <w:numPr>
                <w:ilvl w:val="0"/>
                <w:numId w:val="3"/>
              </w:numPr>
              <w:spacing w:before="60" w:after="0" w:line="240" w:lineRule="auto"/>
              <w:ind w:left="408" w:hanging="357"/>
              <w:contextualSpacing w:val="0"/>
              <w:rPr>
                <w:rFonts w:eastAsia="Aptos" w:cs="Aptos"/>
                <w:sz w:val="20"/>
                <w:szCs w:val="20"/>
              </w:rPr>
            </w:pPr>
            <w:r w:rsidRPr="6FDBDF25">
              <w:rPr>
                <w:rFonts w:eastAsia="Aptos" w:cs="Aptos"/>
                <w:sz w:val="20"/>
                <w:szCs w:val="20"/>
              </w:rPr>
              <w:t>improving the complaints processes.</w:t>
            </w:r>
          </w:p>
          <w:p w14:paraId="4F097C47" w14:textId="276E1A89" w:rsidR="33DAC73D" w:rsidRPr="00DF6BFF" w:rsidRDefault="031C2A4F" w:rsidP="6FDBDF25">
            <w:pPr>
              <w:spacing w:before="60"/>
              <w:rPr>
                <w:rFonts w:eastAsia="Aptos" w:cs="Aptos"/>
                <w:sz w:val="20"/>
              </w:rPr>
            </w:pPr>
            <w:r w:rsidRPr="6FDBDF25">
              <w:rPr>
                <w:rFonts w:eastAsia="Aptos" w:cs="Aptos"/>
                <w:sz w:val="20"/>
              </w:rPr>
              <w:t xml:space="preserve">The </w:t>
            </w:r>
            <w:r w:rsidR="08842774" w:rsidRPr="6FDBDF25">
              <w:rPr>
                <w:rFonts w:eastAsia="Aptos" w:cs="Aptos"/>
                <w:sz w:val="20"/>
              </w:rPr>
              <w:t>proposed</w:t>
            </w:r>
            <w:r w:rsidRPr="6FDBDF25">
              <w:rPr>
                <w:rFonts w:eastAsia="Aptos" w:cs="Aptos"/>
                <w:sz w:val="20"/>
              </w:rPr>
              <w:t xml:space="preserve"> Regulations are expected to be published</w:t>
            </w:r>
            <w:r w:rsidR="19DD6011" w:rsidRPr="6FDBDF25">
              <w:rPr>
                <w:rFonts w:eastAsia="Aptos" w:cs="Aptos"/>
                <w:sz w:val="20"/>
              </w:rPr>
              <w:t xml:space="preserve"> </w:t>
            </w:r>
            <w:r w:rsidRPr="6FDBDF25">
              <w:rPr>
                <w:rFonts w:eastAsia="Aptos" w:cs="Aptos"/>
                <w:sz w:val="20"/>
              </w:rPr>
              <w:t>by the end of 2026</w:t>
            </w:r>
            <w:r w:rsidR="757208A9" w:rsidRPr="6FDBDF25">
              <w:rPr>
                <w:rFonts w:eastAsia="Aptos" w:cs="Aptos"/>
                <w:sz w:val="20"/>
              </w:rPr>
              <w:t>.</w:t>
            </w:r>
          </w:p>
        </w:tc>
      </w:tr>
      <w:tr w:rsidR="35F0CDCE" w:rsidRPr="00DF6BFF" w14:paraId="33774B24" w14:textId="77777777" w:rsidTr="6FDBDF25">
        <w:trPr>
          <w:trHeight w:val="57"/>
        </w:trPr>
        <w:tc>
          <w:tcPr>
            <w:tcW w:w="3114" w:type="dxa"/>
          </w:tcPr>
          <w:p w14:paraId="01D021C8" w14:textId="0587E7AA" w:rsidR="142A03EC" w:rsidRPr="00DF6BFF" w:rsidRDefault="638B0CEA" w:rsidP="6FDBDF25">
            <w:pPr>
              <w:spacing w:before="60"/>
              <w:rPr>
                <w:color w:val="auto"/>
                <w:sz w:val="20"/>
              </w:rPr>
            </w:pPr>
            <w:r w:rsidRPr="6FDBDF25">
              <w:rPr>
                <w:color w:val="auto"/>
                <w:sz w:val="20"/>
              </w:rPr>
              <w:t>The Building (Earthquake-prone Buildings) Amendment Bill</w:t>
            </w:r>
          </w:p>
        </w:tc>
        <w:tc>
          <w:tcPr>
            <w:tcW w:w="5953" w:type="dxa"/>
          </w:tcPr>
          <w:p w14:paraId="1F94463D" w14:textId="380D1CEB" w:rsidR="35F0CDCE" w:rsidRPr="00DF6BFF" w:rsidRDefault="638B0CEA" w:rsidP="00A742FC">
            <w:pPr>
              <w:spacing w:before="60"/>
              <w:rPr>
                <w:rFonts w:eastAsia="Aptos" w:cs="Aptos"/>
                <w:sz w:val="20"/>
              </w:rPr>
            </w:pPr>
            <w:r w:rsidRPr="6FDBDF25">
              <w:rPr>
                <w:rFonts w:eastAsia="Aptos" w:cs="Aptos"/>
                <w:sz w:val="20"/>
              </w:rPr>
              <w:t>The Bill proposes a more risk-based approach, including focusing only on high-risk buildings in high/medium seismic zones and abolishing the use of "earthquake ratings".</w:t>
            </w:r>
            <w:r w:rsidR="46CD95A6" w:rsidRPr="6FDBDF25">
              <w:rPr>
                <w:rFonts w:eastAsia="Aptos" w:cs="Aptos"/>
                <w:sz w:val="20"/>
              </w:rPr>
              <w:t xml:space="preserve"> </w:t>
            </w:r>
            <w:r w:rsidR="2C1CDC30" w:rsidRPr="6FDBDF25">
              <w:rPr>
                <w:rFonts w:eastAsia="Aptos" w:cs="Aptos"/>
                <w:sz w:val="20"/>
              </w:rPr>
              <w:t>Th</w:t>
            </w:r>
            <w:r w:rsidR="46412DF3" w:rsidRPr="6FDBDF25">
              <w:rPr>
                <w:rFonts w:eastAsia="Aptos" w:cs="Aptos"/>
                <w:sz w:val="20"/>
              </w:rPr>
              <w:t xml:space="preserve">e proposed </w:t>
            </w:r>
            <w:r w:rsidR="2C1CDC30" w:rsidRPr="6FDBDF25">
              <w:rPr>
                <w:rFonts w:eastAsia="Aptos" w:cs="Aptos"/>
                <w:sz w:val="20"/>
              </w:rPr>
              <w:t>Regulation</w:t>
            </w:r>
            <w:r w:rsidR="6C6102E3" w:rsidRPr="6FDBDF25">
              <w:rPr>
                <w:rFonts w:eastAsia="Aptos" w:cs="Aptos"/>
                <w:sz w:val="20"/>
              </w:rPr>
              <w:t>s</w:t>
            </w:r>
            <w:r w:rsidR="2C1CDC30" w:rsidRPr="6FDBDF25">
              <w:rPr>
                <w:rFonts w:eastAsia="Aptos" w:cs="Aptos"/>
                <w:sz w:val="20"/>
              </w:rPr>
              <w:t xml:space="preserve"> are expected to be published</w:t>
            </w:r>
            <w:r w:rsidR="16658EAE" w:rsidRPr="6FDBDF25">
              <w:rPr>
                <w:rFonts w:eastAsia="Aptos" w:cs="Aptos"/>
                <w:sz w:val="20"/>
              </w:rPr>
              <w:t xml:space="preserve"> </w:t>
            </w:r>
            <w:r w:rsidR="2C1CDC30" w:rsidRPr="6FDBDF25">
              <w:rPr>
                <w:rFonts w:eastAsia="Aptos" w:cs="Aptos"/>
                <w:sz w:val="20"/>
              </w:rPr>
              <w:t>by the end of 2026</w:t>
            </w:r>
            <w:r w:rsidR="27DA0D02" w:rsidRPr="6FDBDF25">
              <w:rPr>
                <w:rFonts w:eastAsia="Aptos" w:cs="Aptos"/>
                <w:sz w:val="20"/>
              </w:rPr>
              <w:t>.</w:t>
            </w:r>
          </w:p>
        </w:tc>
      </w:tr>
    </w:tbl>
    <w:p w14:paraId="2DC65E72" w14:textId="5EC142DB" w:rsidR="00F63DC5" w:rsidRPr="00DF6BFF" w:rsidRDefault="5992E88B" w:rsidP="412E08F6">
      <w:pPr>
        <w:pStyle w:val="Heading2"/>
        <w:keepNext/>
      </w:pPr>
      <w:r>
        <w:t xml:space="preserve">DISTRICT </w:t>
      </w:r>
      <w:r w:rsidR="670744B8">
        <w:t>PLAN PROGRAMME</w:t>
      </w:r>
    </w:p>
    <w:p w14:paraId="5F0AD995" w14:textId="34772115" w:rsidR="009375BF" w:rsidRPr="00DF6BFF" w:rsidRDefault="4BDE00CB" w:rsidP="412E08F6">
      <w:pPr>
        <w:pStyle w:val="Heading3"/>
        <w:spacing w:after="120"/>
      </w:pPr>
      <w:r>
        <w:t>Council</w:t>
      </w:r>
      <w:r w:rsidR="3615DD49">
        <w:t>-</w:t>
      </w:r>
      <w:r w:rsidR="7CA3FFE1">
        <w:t>L</w:t>
      </w:r>
      <w:r>
        <w:t xml:space="preserve">ed </w:t>
      </w:r>
      <w:r w:rsidR="7CA3FFE1">
        <w:t>P</w:t>
      </w:r>
      <w:r>
        <w:t xml:space="preserve">lan </w:t>
      </w:r>
      <w:r w:rsidR="7250D90A">
        <w:t>C</w:t>
      </w:r>
      <w:r>
        <w:t>hanges</w:t>
      </w:r>
      <w:r w:rsidR="31EB71D2">
        <w:t xml:space="preserve"> </w:t>
      </w:r>
    </w:p>
    <w:tbl>
      <w:tblPr>
        <w:tblW w:w="9083" w:type="dxa"/>
        <w:tblInd w:w="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2"/>
        <w:gridCol w:w="1896"/>
        <w:gridCol w:w="1931"/>
        <w:gridCol w:w="3544"/>
      </w:tblGrid>
      <w:tr w:rsidR="00845CDF" w:rsidRPr="00DF6BFF" w14:paraId="5A058FEB" w14:textId="77777777" w:rsidTr="2E5BA161">
        <w:trPr>
          <w:trHeight w:val="300"/>
          <w:tblHeader/>
        </w:trPr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4351CDE3" w14:textId="17E6B9E3" w:rsidR="004C063D" w:rsidRPr="00DF6BFF" w:rsidRDefault="592B8972" w:rsidP="412E08F6">
            <w:pPr>
              <w:keepNext/>
              <w:spacing w:before="60" w:after="60"/>
              <w:textAlignment w:val="baseline"/>
              <w:rPr>
                <w:rFonts w:cs="Times New Roman"/>
                <w:b/>
                <w:bCs/>
                <w:caps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> </w:t>
            </w:r>
            <w:r w:rsidR="1EE3D0FC" w:rsidRPr="412E08F6">
              <w:rPr>
                <w:b/>
                <w:bCs/>
                <w:caps/>
                <w:color w:val="FFFFFF" w:themeColor="background1"/>
                <w:sz w:val="20"/>
              </w:rPr>
              <w:t>Plan Changes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3454573B" w14:textId="64D7B692" w:rsidR="004C063D" w:rsidRPr="00DF6BFF" w:rsidRDefault="7A023A5F" w:rsidP="412E08F6">
            <w:pPr>
              <w:keepNext/>
              <w:spacing w:before="60" w:after="60"/>
              <w:textAlignment w:val="baseline"/>
              <w:rPr>
                <w:rFonts w:cs="Times New Roman"/>
                <w:caps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 xml:space="preserve"> </w:t>
            </w:r>
            <w:r w:rsidR="1EE3D0FC" w:rsidRPr="412E08F6">
              <w:rPr>
                <w:b/>
                <w:bCs/>
                <w:caps/>
                <w:color w:val="FFFFFF" w:themeColor="background1"/>
                <w:sz w:val="20"/>
              </w:rPr>
              <w:t>Status</w:t>
            </w:r>
            <w:r w:rsidR="592B8972" w:rsidRPr="412E08F6">
              <w:rPr>
                <w:caps/>
                <w:sz w:val="20"/>
              </w:rPr>
              <w:t> 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7E09103B" w14:textId="77777777" w:rsidR="001E1DC6" w:rsidRPr="00DF6BFF" w:rsidRDefault="7A023A5F" w:rsidP="412E08F6">
            <w:pPr>
              <w:keepNext/>
              <w:spacing w:before="60" w:after="60"/>
              <w:textAlignment w:val="baseline"/>
              <w:rPr>
                <w:b/>
                <w:bCs/>
                <w:caps/>
                <w:color w:val="FFFFFF" w:themeColor="background1"/>
                <w:sz w:val="20"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 xml:space="preserve"> </w:t>
            </w:r>
            <w:r w:rsidR="3B2E1016" w:rsidRPr="412E08F6">
              <w:rPr>
                <w:b/>
                <w:bCs/>
                <w:caps/>
                <w:color w:val="FFFFFF" w:themeColor="background1"/>
                <w:sz w:val="20"/>
              </w:rPr>
              <w:t>Timeframes</w:t>
            </w:r>
            <w:r w:rsidR="592B8972" w:rsidRPr="412E08F6">
              <w:rPr>
                <w:b/>
                <w:bCs/>
                <w:caps/>
                <w:color w:val="FFFFFF" w:themeColor="background1"/>
                <w:sz w:val="20"/>
              </w:rPr>
              <w:t xml:space="preserve"> </w:t>
            </w: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 xml:space="preserve"> </w:t>
            </w:r>
          </w:p>
          <w:p w14:paraId="22A33D24" w14:textId="3CC0A90F" w:rsidR="004C063D" w:rsidRPr="00DF6BFF" w:rsidRDefault="7A023A5F" w:rsidP="412E08F6">
            <w:pPr>
              <w:keepNext/>
              <w:spacing w:before="60" w:after="60"/>
              <w:textAlignment w:val="baseline"/>
              <w:rPr>
                <w:rFonts w:cs="Times New Roman"/>
                <w:caps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18"/>
                <w:szCs w:val="18"/>
              </w:rPr>
              <w:t xml:space="preserve"> </w:t>
            </w:r>
            <w:r w:rsidR="592B8972" w:rsidRPr="412E08F6">
              <w:rPr>
                <w:b/>
                <w:bCs/>
                <w:caps/>
                <w:color w:val="FFFFFF" w:themeColor="background1"/>
                <w:sz w:val="18"/>
                <w:szCs w:val="18"/>
              </w:rPr>
              <w:t>(</w:t>
            </w:r>
            <w:r w:rsidRPr="412E08F6">
              <w:rPr>
                <w:b/>
                <w:bCs/>
                <w:caps/>
                <w:color w:val="FFFFFF" w:themeColor="background1"/>
                <w:sz w:val="18"/>
                <w:szCs w:val="18"/>
              </w:rPr>
              <w:t>Indicative</w:t>
            </w:r>
            <w:r w:rsidR="592B8972" w:rsidRPr="412E08F6">
              <w:rPr>
                <w:b/>
                <w:bCs/>
                <w:caps/>
                <w:color w:val="FFFFFF" w:themeColor="background1"/>
                <w:sz w:val="18"/>
                <w:szCs w:val="18"/>
              </w:rPr>
              <w:t>)</w:t>
            </w:r>
            <w:r w:rsidR="592B8972" w:rsidRPr="412E08F6">
              <w:rPr>
                <w:caps/>
                <w:sz w:val="18"/>
                <w:szCs w:val="18"/>
              </w:rPr>
              <w:t> 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6B6D4539" w14:textId="46228794" w:rsidR="004C063D" w:rsidRPr="00DF6BFF" w:rsidRDefault="7A023A5F" w:rsidP="412E08F6">
            <w:pPr>
              <w:keepNext/>
              <w:spacing w:before="60" w:after="60"/>
              <w:textAlignment w:val="baseline"/>
              <w:rPr>
                <w:rFonts w:cs="Times New Roman"/>
                <w:caps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 xml:space="preserve"> </w:t>
            </w:r>
            <w:r w:rsidR="040D080C" w:rsidRPr="412E08F6">
              <w:rPr>
                <w:b/>
                <w:bCs/>
                <w:caps/>
                <w:color w:val="FFFFFF" w:themeColor="background1"/>
                <w:sz w:val="20"/>
              </w:rPr>
              <w:t>Comments</w:t>
            </w:r>
          </w:p>
        </w:tc>
      </w:tr>
      <w:tr w:rsidR="00BA55F8" w:rsidRPr="00DF6BFF" w14:paraId="33FE07A9" w14:textId="77777777" w:rsidTr="2E5BA161">
        <w:trPr>
          <w:trHeight w:val="405"/>
        </w:trPr>
        <w:tc>
          <w:tcPr>
            <w:tcW w:w="90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AAAD"/>
          </w:tcPr>
          <w:p w14:paraId="248C4349" w14:textId="3B6B7079" w:rsidR="00BA55F8" w:rsidRPr="00DF6BFF" w:rsidRDefault="459FF694" w:rsidP="412E08F6">
            <w:pPr>
              <w:spacing w:before="60" w:after="60"/>
              <w:jc w:val="center"/>
              <w:textAlignment w:val="baseline"/>
              <w:rPr>
                <w:b/>
                <w:bCs/>
                <w:caps/>
                <w:color w:val="FFFFFF"/>
                <w:sz w:val="20"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>Notified Plan Changes</w:t>
            </w:r>
          </w:p>
        </w:tc>
      </w:tr>
      <w:tr w:rsidR="005F5AE3" w:rsidRPr="00DF6BFF" w14:paraId="14504FD9" w14:textId="77777777" w:rsidTr="2E5BA161">
        <w:trPr>
          <w:trHeight w:val="300"/>
        </w:trPr>
        <w:tc>
          <w:tcPr>
            <w:tcW w:w="17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84B8" w14:textId="5D7635B8" w:rsidR="005A4E5D" w:rsidRPr="00DF6BFF" w:rsidRDefault="30C672EA" w:rsidP="412E08F6">
            <w:pPr>
              <w:spacing w:before="60"/>
              <w:ind w:left="144" w:right="144"/>
              <w:jc w:val="left"/>
              <w:rPr>
                <w:b/>
                <w:bCs/>
                <w:color w:val="000000" w:themeColor="text1"/>
                <w:sz w:val="20"/>
              </w:rPr>
            </w:pPr>
            <w:r w:rsidRPr="412E08F6">
              <w:rPr>
                <w:b/>
                <w:bCs/>
                <w:color w:val="000000" w:themeColor="text1"/>
                <w:sz w:val="20"/>
              </w:rPr>
              <w:t>Proposed</w:t>
            </w:r>
            <w:r w:rsidR="592B8972" w:rsidRPr="412E08F6">
              <w:rPr>
                <w:b/>
                <w:bCs/>
                <w:color w:val="000000" w:themeColor="text1"/>
                <w:sz w:val="20"/>
              </w:rPr>
              <w:t xml:space="preserve"> Plan Change 25 </w:t>
            </w:r>
          </w:p>
          <w:p w14:paraId="20D70CBC" w14:textId="12009B69" w:rsidR="004C063D" w:rsidRPr="00DF6BFF" w:rsidRDefault="0539BFDE" w:rsidP="412E08F6">
            <w:pPr>
              <w:spacing w:before="60"/>
              <w:ind w:left="144" w:right="144"/>
              <w:jc w:val="left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Shelterbelts</w:t>
            </w:r>
            <w:r w:rsidR="50824276" w:rsidRPr="412E08F6">
              <w:rPr>
                <w:color w:val="000000" w:themeColor="text1"/>
                <w:sz w:val="20"/>
              </w:rPr>
              <w:t xml:space="preserve"> and Artificial Crop Protection and Support Structures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B11B" w14:textId="04E12CAA" w:rsidR="00C31EA0" w:rsidRPr="00DF6BFF" w:rsidRDefault="592B8972" w:rsidP="412E08F6">
            <w:pPr>
              <w:spacing w:before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 xml:space="preserve">Status: </w:t>
            </w:r>
          </w:p>
          <w:p w14:paraId="0A6A7143" w14:textId="39A877A7" w:rsidR="004C063D" w:rsidRPr="00DF6BFF" w:rsidRDefault="09A33A76" w:rsidP="412E08F6">
            <w:pPr>
              <w:spacing w:before="60" w:line="259" w:lineRule="auto"/>
              <w:ind w:left="144" w:right="144"/>
              <w:jc w:val="left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>Publicly Notified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B6AC6" w14:textId="73FA2B5A" w:rsidR="004D0C78" w:rsidRPr="00DF6BFF" w:rsidRDefault="05109115" w:rsidP="412E08F6">
            <w:pPr>
              <w:spacing w:before="60"/>
              <w:ind w:left="144" w:right="144"/>
              <w:jc w:val="left"/>
              <w:rPr>
                <w:sz w:val="20"/>
              </w:rPr>
            </w:pPr>
            <w:r w:rsidRPr="412E08F6">
              <w:rPr>
                <w:sz w:val="20"/>
              </w:rPr>
              <w:t>Summary of</w:t>
            </w:r>
            <w:r w:rsidR="3CC05A28" w:rsidRPr="412E08F6">
              <w:rPr>
                <w:sz w:val="20"/>
              </w:rPr>
              <w:t xml:space="preserve"> Submissions</w:t>
            </w:r>
            <w:r w:rsidRPr="412E08F6">
              <w:rPr>
                <w:sz w:val="20"/>
              </w:rPr>
              <w:t xml:space="preserve"> </w:t>
            </w:r>
            <w:r w:rsidR="06BF2E77" w:rsidRPr="412E08F6">
              <w:rPr>
                <w:sz w:val="20"/>
              </w:rPr>
              <w:t xml:space="preserve">Notification: </w:t>
            </w:r>
          </w:p>
          <w:p w14:paraId="38116C44" w14:textId="59B41B18" w:rsidR="71479290" w:rsidRPr="00DF6BFF" w:rsidRDefault="7A1423B9" w:rsidP="412E08F6">
            <w:pPr>
              <w:spacing w:before="60" w:line="259" w:lineRule="auto"/>
              <w:ind w:left="144" w:right="144"/>
              <w:jc w:val="left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>1</w:t>
            </w:r>
            <w:r w:rsidR="4D40B7B5" w:rsidRPr="412E08F6">
              <w:rPr>
                <w:b/>
                <w:bCs/>
                <w:sz w:val="20"/>
              </w:rPr>
              <w:t>4</w:t>
            </w:r>
            <w:r w:rsidRPr="412E08F6">
              <w:rPr>
                <w:b/>
                <w:bCs/>
                <w:sz w:val="20"/>
              </w:rPr>
              <w:t xml:space="preserve"> </w:t>
            </w:r>
            <w:r w:rsidR="200872EA" w:rsidRPr="412E08F6">
              <w:rPr>
                <w:b/>
                <w:bCs/>
                <w:sz w:val="20"/>
              </w:rPr>
              <w:t>Ma</w:t>
            </w:r>
            <w:r w:rsidRPr="412E08F6">
              <w:rPr>
                <w:b/>
                <w:bCs/>
                <w:sz w:val="20"/>
              </w:rPr>
              <w:t>y 202</w:t>
            </w:r>
            <w:r w:rsidR="4DA7B492" w:rsidRPr="412E08F6">
              <w:rPr>
                <w:b/>
                <w:bCs/>
                <w:sz w:val="20"/>
              </w:rPr>
              <w:t>6</w:t>
            </w:r>
          </w:p>
          <w:p w14:paraId="4EEB171D" w14:textId="77777777" w:rsidR="001D5524" w:rsidRPr="00DF6BFF" w:rsidRDefault="06BF2E77" w:rsidP="412E08F6">
            <w:pPr>
              <w:spacing w:before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 xml:space="preserve">Hearing: </w:t>
            </w:r>
          </w:p>
          <w:p w14:paraId="3087C56C" w14:textId="5BF9E2AA" w:rsidR="00F00367" w:rsidRPr="00DF6BFF" w:rsidRDefault="75C35234" w:rsidP="412E08F6">
            <w:pPr>
              <w:spacing w:before="60"/>
              <w:ind w:left="144" w:right="144"/>
              <w:jc w:val="left"/>
              <w:rPr>
                <w:b/>
                <w:bCs/>
              </w:rPr>
            </w:pPr>
            <w:r w:rsidRPr="412E08F6">
              <w:rPr>
                <w:b/>
                <w:bCs/>
                <w:sz w:val="20"/>
              </w:rPr>
              <w:t>July / August 2026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D8EE8" w14:textId="4BA637D7" w:rsidR="004C063D" w:rsidRPr="00DF6BFF" w:rsidRDefault="2536ACA4" w:rsidP="2E5BA161">
            <w:pPr>
              <w:spacing w:before="60" w:line="259" w:lineRule="auto"/>
              <w:ind w:left="90" w:right="144"/>
              <w:rPr>
                <w:sz w:val="20"/>
              </w:rPr>
            </w:pPr>
            <w:r w:rsidRPr="2E5BA161">
              <w:rPr>
                <w:sz w:val="20"/>
              </w:rPr>
              <w:t>18 submissions were received on PC25. The summary of submissions and call for further submissions will be publicly notified on 14 May.</w:t>
            </w:r>
            <w:r w:rsidR="6DAE432F" w:rsidRPr="2E5BA161">
              <w:rPr>
                <w:sz w:val="20"/>
              </w:rPr>
              <w:t xml:space="preserve"> It is expected that the hearing for PC25 will take place in July / August 2026. </w:t>
            </w:r>
          </w:p>
        </w:tc>
      </w:tr>
    </w:tbl>
    <w:p w14:paraId="192BF13F" w14:textId="4833DB0C" w:rsidR="00075C95" w:rsidRPr="00DF6BFF" w:rsidRDefault="66914600" w:rsidP="412E08F6">
      <w:pPr>
        <w:pStyle w:val="Heading3"/>
        <w:spacing w:after="120"/>
      </w:pPr>
      <w:r>
        <w:lastRenderedPageBreak/>
        <w:t>P</w:t>
      </w:r>
      <w:r w:rsidR="39F00807">
        <w:t xml:space="preserve">rivate </w:t>
      </w:r>
      <w:r>
        <w:t>P</w:t>
      </w:r>
      <w:r w:rsidR="39F00807">
        <w:t xml:space="preserve">lan </w:t>
      </w:r>
      <w:r>
        <w:t>C</w:t>
      </w:r>
      <w:r w:rsidR="39F00807">
        <w:t>hanges</w:t>
      </w:r>
    </w:p>
    <w:tbl>
      <w:tblPr>
        <w:tblW w:w="9083" w:type="dxa"/>
        <w:tblInd w:w="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6"/>
        <w:gridCol w:w="3402"/>
        <w:gridCol w:w="1825"/>
        <w:gridCol w:w="1860"/>
      </w:tblGrid>
      <w:tr w:rsidR="00050BBC" w:rsidRPr="00DF6BFF" w14:paraId="37D0AB4A" w14:textId="77777777" w:rsidTr="412E08F6">
        <w:trPr>
          <w:trHeight w:val="300"/>
          <w:tblHeader/>
        </w:trPr>
        <w:tc>
          <w:tcPr>
            <w:tcW w:w="1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00F4C6C3" w14:textId="48E13287" w:rsidR="00050BBC" w:rsidRPr="00DF6BFF" w:rsidRDefault="55CBE205" w:rsidP="003A0B9C">
            <w:pPr>
              <w:spacing w:before="60" w:after="60"/>
              <w:textAlignment w:val="baseline"/>
              <w:rPr>
                <w:rFonts w:cs="Times New Roman"/>
              </w:rPr>
            </w:pPr>
            <w:r w:rsidRPr="412E08F6">
              <w:rPr>
                <w:color w:val="000000" w:themeColor="text1"/>
                <w:sz w:val="20"/>
              </w:rPr>
              <w:t> </w:t>
            </w:r>
            <w:r w:rsidR="0D4E7E8F" w:rsidRPr="412E08F6">
              <w:rPr>
                <w:b/>
                <w:bCs/>
                <w:caps/>
                <w:color w:val="FFFFFF" w:themeColor="background1"/>
                <w:sz w:val="20"/>
              </w:rPr>
              <w:t>PLAN CHANGES</w:t>
            </w:r>
            <w:r w:rsidR="0D4E7E8F" w:rsidRPr="412E08F6">
              <w:rPr>
                <w:sz w:val="20"/>
              </w:rPr>
              <w:t> 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4979E1E3" w14:textId="77777777" w:rsidR="00050BBC" w:rsidRPr="00DF6BFF" w:rsidRDefault="0D4E7E8F" w:rsidP="003A0B9C">
            <w:pPr>
              <w:spacing w:before="60" w:after="60"/>
              <w:textAlignment w:val="baseline"/>
              <w:rPr>
                <w:rFonts w:cs="Times New Roman"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>STATUS</w:t>
            </w:r>
            <w:r w:rsidRPr="412E08F6">
              <w:rPr>
                <w:sz w:val="20"/>
              </w:rPr>
              <w:t> 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63DB9108" w14:textId="5DB13BF6" w:rsidR="00050BBC" w:rsidRPr="00DF6BFF" w:rsidRDefault="0D4E7E8F" w:rsidP="003A0B9C">
            <w:pPr>
              <w:spacing w:before="60" w:after="60"/>
              <w:jc w:val="center"/>
              <w:textAlignment w:val="baseline"/>
              <w:rPr>
                <w:rFonts w:cs="Times New Roman"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 xml:space="preserve">NOTIFICATION </w:t>
            </w:r>
            <w:r w:rsidRPr="412E08F6">
              <w:rPr>
                <w:b/>
                <w:bCs/>
                <w:caps/>
                <w:color w:val="FFFFFF" w:themeColor="background1"/>
                <w:sz w:val="18"/>
                <w:szCs w:val="18"/>
              </w:rPr>
              <w:t>(INDICATIVE)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4976"/>
            <w:hideMark/>
          </w:tcPr>
          <w:p w14:paraId="7957C941" w14:textId="7356478C" w:rsidR="00050BBC" w:rsidRPr="00DF6BFF" w:rsidRDefault="0D4E7E8F" w:rsidP="003A0B9C">
            <w:pPr>
              <w:spacing w:before="60" w:after="60"/>
              <w:jc w:val="center"/>
              <w:textAlignment w:val="baseline"/>
              <w:rPr>
                <w:rFonts w:cs="Times New Roman"/>
              </w:rPr>
            </w:pPr>
            <w:r w:rsidRPr="412E08F6">
              <w:rPr>
                <w:b/>
                <w:bCs/>
                <w:caps/>
                <w:color w:val="FFFFFF" w:themeColor="background1"/>
                <w:sz w:val="20"/>
              </w:rPr>
              <w:t>HEARINGS</w:t>
            </w:r>
          </w:p>
        </w:tc>
      </w:tr>
      <w:tr w:rsidR="00050BBC" w:rsidRPr="00DF6BFF" w14:paraId="05C46CBC" w14:textId="77777777" w:rsidTr="412E08F6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8CF63EF" w14:textId="2EECC395" w:rsidR="008D0F41" w:rsidRPr="00DF6BFF" w:rsidRDefault="6001265C" w:rsidP="003A0B9C">
            <w:pPr>
              <w:keepNext/>
              <w:spacing w:before="60" w:after="60"/>
              <w:ind w:left="144" w:right="144"/>
              <w:textAlignment w:val="baseline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 xml:space="preserve">Draft </w:t>
            </w:r>
            <w:r w:rsidR="5F330C07" w:rsidRPr="412E08F6">
              <w:rPr>
                <w:b/>
                <w:bCs/>
                <w:sz w:val="20"/>
              </w:rPr>
              <w:t xml:space="preserve">Private Plan Change 29 </w:t>
            </w:r>
          </w:p>
          <w:p w14:paraId="758B46BD" w14:textId="041F1E05" w:rsidR="00050BBC" w:rsidRPr="00DF6BFF" w:rsidRDefault="5F330C07" w:rsidP="003A0B9C">
            <w:pPr>
              <w:keepNext/>
              <w:spacing w:before="60" w:after="60"/>
              <w:ind w:left="144" w:right="144"/>
              <w:textAlignment w:val="baseline"/>
              <w:rPr>
                <w:rFonts w:cs="Times New Roman"/>
              </w:rPr>
            </w:pPr>
            <w:r w:rsidRPr="412E08F6">
              <w:rPr>
                <w:sz w:val="20"/>
              </w:rPr>
              <w:t>Rezone 2025 Ōhaupō Rd from Rural to residential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DBD1DFE" w14:textId="77777777" w:rsidR="00716964" w:rsidRPr="00DF6BFF" w:rsidRDefault="5F330C07" w:rsidP="003A0B9C">
            <w:pPr>
              <w:keepNext/>
              <w:spacing w:before="60" w:after="60"/>
              <w:ind w:left="142" w:right="142"/>
              <w:textAlignment w:val="baseline"/>
              <w:rPr>
                <w:sz w:val="20"/>
              </w:rPr>
            </w:pPr>
            <w:r w:rsidRPr="412E08F6">
              <w:rPr>
                <w:sz w:val="20"/>
              </w:rPr>
              <w:t xml:space="preserve">Status: </w:t>
            </w:r>
          </w:p>
          <w:p w14:paraId="4077E824" w14:textId="2D339421" w:rsidR="00716964" w:rsidRPr="00DF6BFF" w:rsidRDefault="5F330C07" w:rsidP="003A0B9C">
            <w:pPr>
              <w:keepNext/>
              <w:spacing w:before="60" w:after="60" w:line="259" w:lineRule="auto"/>
              <w:ind w:left="142" w:right="142"/>
              <w:rPr>
                <w:sz w:val="20"/>
              </w:rPr>
            </w:pPr>
            <w:r w:rsidRPr="412E08F6">
              <w:rPr>
                <w:b/>
                <w:bCs/>
                <w:sz w:val="20"/>
              </w:rPr>
              <w:t>O</w:t>
            </w:r>
            <w:r w:rsidR="39E7F3B9" w:rsidRPr="412E08F6">
              <w:rPr>
                <w:b/>
                <w:bCs/>
                <w:sz w:val="20"/>
              </w:rPr>
              <w:t xml:space="preserve">n </w:t>
            </w:r>
            <w:r w:rsidR="61DD1E9A" w:rsidRPr="412E08F6">
              <w:rPr>
                <w:b/>
                <w:bCs/>
                <w:sz w:val="20"/>
              </w:rPr>
              <w:t>hold</w:t>
            </w:r>
            <w:r w:rsidR="61DD1E9A" w:rsidRPr="412E08F6">
              <w:rPr>
                <w:sz w:val="20"/>
              </w:rPr>
              <w:t xml:space="preserve"> </w:t>
            </w:r>
            <w:r w:rsidR="7353566D" w:rsidRPr="412E08F6">
              <w:rPr>
                <w:sz w:val="20"/>
              </w:rPr>
              <w:t>awaiting lodgement of Fast Track Substantive Application</w:t>
            </w:r>
            <w:r w:rsidR="008A4BB4">
              <w:rPr>
                <w:sz w:val="20"/>
              </w:rPr>
              <w:t>.</w:t>
            </w:r>
          </w:p>
          <w:p w14:paraId="72986DB4" w14:textId="0AB7B001" w:rsidR="00050BBC" w:rsidRPr="00DF6BFF" w:rsidRDefault="00050BBC" w:rsidP="003A0B9C">
            <w:pPr>
              <w:keepNext/>
              <w:spacing w:before="60" w:after="60"/>
              <w:ind w:right="142"/>
              <w:rPr>
                <w:sz w:val="20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B5755F" w14:textId="70F8E8E1" w:rsidR="00050BBC" w:rsidRPr="00DF6BFF" w:rsidRDefault="7675D015" w:rsidP="003A0B9C">
            <w:pPr>
              <w:keepNext/>
              <w:spacing w:before="60" w:after="60"/>
              <w:ind w:left="144" w:right="144"/>
              <w:jc w:val="center"/>
              <w:rPr>
                <w:sz w:val="20"/>
              </w:rPr>
            </w:pPr>
            <w:r w:rsidRPr="412E08F6">
              <w:rPr>
                <w:sz w:val="20"/>
              </w:rPr>
              <w:t>To be determined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8649567" w14:textId="7BAEC00D" w:rsidR="00050BBC" w:rsidRPr="00DF6BFF" w:rsidRDefault="7675D015" w:rsidP="003A0B9C">
            <w:pPr>
              <w:keepNext/>
              <w:spacing w:before="60" w:after="60"/>
              <w:ind w:left="144" w:right="144"/>
              <w:jc w:val="center"/>
              <w:rPr>
                <w:sz w:val="20"/>
              </w:rPr>
            </w:pPr>
            <w:r w:rsidRPr="412E08F6">
              <w:rPr>
                <w:sz w:val="20"/>
              </w:rPr>
              <w:t>To be determined</w:t>
            </w:r>
          </w:p>
        </w:tc>
      </w:tr>
      <w:tr w:rsidR="00050BBC" w:rsidRPr="00DF6BFF" w14:paraId="4C3FA1E9" w14:textId="77777777" w:rsidTr="412E08F6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24E756" w14:textId="6A1D3C3D" w:rsidR="00050BBC" w:rsidRPr="00DF6BFF" w:rsidRDefault="6001265C" w:rsidP="003A0B9C">
            <w:pPr>
              <w:spacing w:before="60" w:after="60"/>
              <w:ind w:left="144" w:right="144"/>
              <w:jc w:val="left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 xml:space="preserve">Draft </w:t>
            </w:r>
            <w:r w:rsidR="5F330C07" w:rsidRPr="412E08F6">
              <w:rPr>
                <w:b/>
                <w:bCs/>
                <w:sz w:val="20"/>
              </w:rPr>
              <w:t>Private Plan Change 31</w:t>
            </w:r>
            <w:r w:rsidR="2B19D694" w:rsidRPr="412E08F6">
              <w:rPr>
                <w:b/>
                <w:bCs/>
                <w:sz w:val="20"/>
              </w:rPr>
              <w:t xml:space="preserve"> </w:t>
            </w:r>
            <w:r w:rsidR="000D03EC">
              <w:rPr>
                <w:b/>
                <w:bCs/>
                <w:sz w:val="20"/>
              </w:rPr>
              <w:t xml:space="preserve">- </w:t>
            </w:r>
            <w:proofErr w:type="spellStart"/>
            <w:r w:rsidR="2B19D694" w:rsidRPr="412E08F6">
              <w:rPr>
                <w:b/>
                <w:bCs/>
                <w:sz w:val="20"/>
              </w:rPr>
              <w:t>Pokuru</w:t>
            </w:r>
            <w:proofErr w:type="spellEnd"/>
            <w:r w:rsidR="2B19D694" w:rsidRPr="412E08F6">
              <w:rPr>
                <w:b/>
                <w:bCs/>
                <w:sz w:val="20"/>
              </w:rPr>
              <w:t xml:space="preserve"> Road, Te Awamutu</w:t>
            </w:r>
          </w:p>
          <w:p w14:paraId="31CBA276" w14:textId="77777777" w:rsidR="00050BBC" w:rsidRPr="00DF6BFF" w:rsidRDefault="5F330C07" w:rsidP="003A0B9C">
            <w:pPr>
              <w:spacing w:before="60" w:after="60"/>
              <w:ind w:left="142" w:right="142"/>
              <w:textAlignment w:val="baseline"/>
              <w:rPr>
                <w:sz w:val="20"/>
              </w:rPr>
            </w:pPr>
            <w:r w:rsidRPr="412E08F6">
              <w:rPr>
                <w:sz w:val="20"/>
              </w:rPr>
              <w:t>Rezone T4 Growth Cell from Deferred Residential to Medium Density Residential Zone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AAAF86" w14:textId="77777777" w:rsidR="00674DC6" w:rsidRPr="00DF6BFF" w:rsidRDefault="61DD1E9A" w:rsidP="003A0B9C">
            <w:pPr>
              <w:spacing w:before="60" w:after="60"/>
              <w:ind w:left="142" w:right="142"/>
              <w:textAlignment w:val="baseline"/>
              <w:rPr>
                <w:sz w:val="20"/>
              </w:rPr>
            </w:pPr>
            <w:r w:rsidRPr="412E08F6">
              <w:rPr>
                <w:sz w:val="20"/>
              </w:rPr>
              <w:t xml:space="preserve">Status: </w:t>
            </w:r>
          </w:p>
          <w:p w14:paraId="53C17A1B" w14:textId="4A5D0679" w:rsidR="006C56BF" w:rsidRPr="00DF6BFF" w:rsidRDefault="170B26B6" w:rsidP="003A0B9C">
            <w:pPr>
              <w:spacing w:before="60" w:after="60"/>
              <w:ind w:left="142" w:right="142"/>
              <w:textAlignment w:val="baseline"/>
              <w:rPr>
                <w:b/>
                <w:bCs/>
                <w:color w:val="000000" w:themeColor="text1"/>
                <w:sz w:val="20"/>
              </w:rPr>
            </w:pPr>
            <w:r w:rsidRPr="412E08F6">
              <w:rPr>
                <w:b/>
                <w:bCs/>
                <w:sz w:val="20"/>
              </w:rPr>
              <w:t xml:space="preserve">Awaiting Acceptance for Processing (under delegated authority) </w:t>
            </w:r>
            <w:r w:rsidR="0CD22A31" w:rsidRPr="412E08F6">
              <w:rPr>
                <w:b/>
                <w:bCs/>
                <w:color w:val="000000" w:themeColor="text1"/>
                <w:sz w:val="20"/>
              </w:rPr>
              <w:t xml:space="preserve"> </w:t>
            </w:r>
          </w:p>
          <w:p w14:paraId="6C2468FF" w14:textId="104103F2" w:rsidR="00050BBC" w:rsidRPr="00DF6BFF" w:rsidRDefault="02E3B165" w:rsidP="003A0B9C">
            <w:pPr>
              <w:spacing w:before="60" w:after="60"/>
              <w:ind w:left="144" w:right="144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 xml:space="preserve">Staff </w:t>
            </w:r>
            <w:r w:rsidR="006F0F01" w:rsidRPr="412E08F6">
              <w:rPr>
                <w:color w:val="000000" w:themeColor="text1"/>
                <w:sz w:val="20"/>
              </w:rPr>
              <w:t>have recommended that PC31</w:t>
            </w:r>
            <w:r w:rsidRPr="412E08F6">
              <w:rPr>
                <w:color w:val="000000" w:themeColor="text1"/>
                <w:sz w:val="20"/>
              </w:rPr>
              <w:t xml:space="preserve"> accepted for processing </w:t>
            </w:r>
            <w:r w:rsidR="72E58D0C" w:rsidRPr="412E08F6">
              <w:rPr>
                <w:color w:val="000000" w:themeColor="text1"/>
                <w:sz w:val="20"/>
              </w:rPr>
              <w:t>and public notification</w:t>
            </w:r>
            <w:r w:rsidR="5C4710E9" w:rsidRPr="412E08F6">
              <w:rPr>
                <w:color w:val="000000" w:themeColor="text1"/>
                <w:sz w:val="20"/>
              </w:rPr>
              <w:t xml:space="preserve"> under delegated authority</w:t>
            </w:r>
            <w:r w:rsidR="72E58D0C" w:rsidRPr="412E08F6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DD0090" w14:textId="03A4B2C1" w:rsidR="00050BBC" w:rsidRPr="00DF6BFF" w:rsidRDefault="000C48CC" w:rsidP="003A0B9C">
            <w:pPr>
              <w:spacing w:before="60" w:after="60"/>
              <w:ind w:left="144" w:right="144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June 2026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6B6CF3" w14:textId="77777777" w:rsidR="00050BBC" w:rsidRPr="00DF6BFF" w:rsidRDefault="5F330C07" w:rsidP="003A0B9C">
            <w:pPr>
              <w:spacing w:before="60" w:after="60"/>
              <w:ind w:left="144" w:right="144"/>
              <w:jc w:val="center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To be determined</w:t>
            </w:r>
          </w:p>
        </w:tc>
      </w:tr>
      <w:tr w:rsidR="2D098B43" w:rsidRPr="00DF6BFF" w14:paraId="60DE2423" w14:textId="77777777" w:rsidTr="412E08F6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9BF41E" w14:textId="3640C3FB" w:rsidR="2D098B43" w:rsidRPr="00DF6BFF" w:rsidRDefault="6B7867DE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>Draft Private Plan Change 3</w:t>
            </w:r>
            <w:r w:rsidR="62BBFB1F" w:rsidRPr="412E08F6">
              <w:rPr>
                <w:b/>
                <w:bCs/>
                <w:sz w:val="20"/>
              </w:rPr>
              <w:t>2</w:t>
            </w:r>
            <w:r w:rsidR="3BC4F632" w:rsidRPr="412E08F6">
              <w:rPr>
                <w:b/>
                <w:bCs/>
                <w:sz w:val="20"/>
              </w:rPr>
              <w:t xml:space="preserve"> – Tabby Tiger</w:t>
            </w:r>
          </w:p>
          <w:p w14:paraId="3E65C26F" w14:textId="47898519" w:rsidR="2D098B43" w:rsidRPr="00DF6BFF" w:rsidRDefault="6B7867DE" w:rsidP="003A0B9C">
            <w:pPr>
              <w:spacing w:before="60" w:after="60"/>
              <w:ind w:left="142" w:right="142"/>
              <w:textAlignment w:val="baseline"/>
              <w:rPr>
                <w:sz w:val="20"/>
              </w:rPr>
            </w:pPr>
            <w:r w:rsidRPr="412E08F6">
              <w:rPr>
                <w:sz w:val="20"/>
              </w:rPr>
              <w:t xml:space="preserve">Rezone </w:t>
            </w:r>
            <w:r w:rsidR="6CF1938B" w:rsidRPr="412E08F6">
              <w:rPr>
                <w:sz w:val="20"/>
              </w:rPr>
              <w:t xml:space="preserve">33 hectares of land between Raynes and Lochiel Roads </w:t>
            </w:r>
            <w:r w:rsidRPr="412E08F6">
              <w:rPr>
                <w:sz w:val="20"/>
              </w:rPr>
              <w:t xml:space="preserve">from </w:t>
            </w:r>
            <w:r w:rsidR="105BED08" w:rsidRPr="412E08F6">
              <w:rPr>
                <w:sz w:val="20"/>
              </w:rPr>
              <w:t>Rur</w:t>
            </w:r>
            <w:r w:rsidRPr="412E08F6">
              <w:rPr>
                <w:sz w:val="20"/>
              </w:rPr>
              <w:t xml:space="preserve">al to </w:t>
            </w:r>
            <w:r w:rsidR="68157B0C" w:rsidRPr="412E08F6">
              <w:rPr>
                <w:sz w:val="20"/>
              </w:rPr>
              <w:t>Airport Business Zone (Agri-Tech Precinct)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C7892E" w14:textId="77777777" w:rsidR="00CF0A97" w:rsidRPr="00DF6BFF" w:rsidRDefault="12CD339A" w:rsidP="003A0B9C">
            <w:pPr>
              <w:spacing w:before="60" w:after="60"/>
              <w:ind w:left="142" w:right="142"/>
              <w:textAlignment w:val="baseline"/>
              <w:rPr>
                <w:sz w:val="20"/>
              </w:rPr>
            </w:pPr>
            <w:r w:rsidRPr="412E08F6">
              <w:rPr>
                <w:sz w:val="20"/>
              </w:rPr>
              <w:t xml:space="preserve">Status: </w:t>
            </w:r>
          </w:p>
          <w:p w14:paraId="6F8B3C64" w14:textId="61BA42DA" w:rsidR="2067CDA2" w:rsidRPr="00DF6BFF" w:rsidRDefault="68157B0C" w:rsidP="003A0B9C">
            <w:pPr>
              <w:spacing w:before="60" w:after="60"/>
              <w:ind w:left="142" w:right="142"/>
              <w:textAlignment w:val="baseline"/>
              <w:rPr>
                <w:color w:val="000000" w:themeColor="text1"/>
                <w:sz w:val="20"/>
              </w:rPr>
            </w:pPr>
            <w:r w:rsidRPr="412E08F6">
              <w:rPr>
                <w:b/>
                <w:bCs/>
                <w:sz w:val="20"/>
              </w:rPr>
              <w:t>Further Information Request</w:t>
            </w:r>
            <w:r w:rsidR="12CD339A" w:rsidRPr="412E08F6">
              <w:rPr>
                <w:b/>
                <w:bCs/>
                <w:sz w:val="20"/>
              </w:rPr>
              <w:t>ed</w:t>
            </w:r>
            <w:r w:rsidRPr="412E08F6">
              <w:rPr>
                <w:sz w:val="20"/>
              </w:rPr>
              <w:t xml:space="preserve"> sent 17 October</w:t>
            </w:r>
            <w:r w:rsidRPr="412E08F6">
              <w:rPr>
                <w:color w:val="000000" w:themeColor="text1"/>
                <w:sz w:val="20"/>
              </w:rPr>
              <w:t xml:space="preserve"> 2024.</w:t>
            </w:r>
            <w:r w:rsidR="57CE88D7" w:rsidRPr="412E08F6">
              <w:rPr>
                <w:color w:val="000000" w:themeColor="text1"/>
                <w:sz w:val="20"/>
              </w:rPr>
              <w:t xml:space="preserve"> </w:t>
            </w:r>
            <w:r w:rsidR="7D2F74B2" w:rsidRPr="412E08F6">
              <w:rPr>
                <w:color w:val="000000" w:themeColor="text1"/>
                <w:sz w:val="20"/>
              </w:rPr>
              <w:t>Further information yet to be received.</w:t>
            </w:r>
            <w:r w:rsidR="57CE88D7" w:rsidRPr="412E08F6">
              <w:rPr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3257F9" w14:textId="77777777" w:rsidR="2D098B43" w:rsidRPr="00DF6BFF" w:rsidRDefault="6B7867DE" w:rsidP="003A0B9C">
            <w:pPr>
              <w:spacing w:before="60" w:after="60"/>
              <w:ind w:left="144" w:right="144"/>
              <w:jc w:val="center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To be determined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25111F" w14:textId="77777777" w:rsidR="2D098B43" w:rsidRPr="00DF6BFF" w:rsidRDefault="6B7867DE" w:rsidP="003A0B9C">
            <w:pPr>
              <w:spacing w:before="60" w:after="60"/>
              <w:ind w:left="144" w:right="144"/>
              <w:jc w:val="center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To be determined</w:t>
            </w:r>
          </w:p>
        </w:tc>
      </w:tr>
      <w:tr w:rsidR="48CABA75" w:rsidRPr="00DF6BFF" w14:paraId="3FBC9062" w14:textId="77777777" w:rsidTr="412E08F6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151749" w14:textId="33B40C5E" w:rsidR="4EF9E008" w:rsidRPr="00DF6BFF" w:rsidRDefault="4C4390CC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>Proposed Private Plan Change 35 - Te Awamutu Retail Centre</w:t>
            </w:r>
          </w:p>
          <w:p w14:paraId="0823E2EF" w14:textId="5E3A6702" w:rsidR="48CABA75" w:rsidRPr="00DF6BFF" w:rsidRDefault="4C4390CC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>Rezone 4 hectares of land at 638 Cambridge Road from Medium Density Residential to Commercial Zone</w:t>
            </w:r>
            <w:r w:rsidR="69A6D4B9" w:rsidRPr="412E08F6">
              <w:rPr>
                <w:sz w:val="20"/>
              </w:rPr>
              <w:t xml:space="preserve"> and consequential rule changes.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D1913D" w14:textId="52801453" w:rsidR="4EF9E008" w:rsidRPr="00DF6BFF" w:rsidRDefault="4C4390CC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>Status:</w:t>
            </w:r>
          </w:p>
          <w:p w14:paraId="72F8836F" w14:textId="1BFC8CA6" w:rsidR="4EF9E008" w:rsidRPr="00DF6BFF" w:rsidRDefault="06A7D25F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b/>
                <w:bCs/>
                <w:sz w:val="20"/>
              </w:rPr>
              <w:t>Further Submissions</w:t>
            </w:r>
            <w:r w:rsidR="567772BA" w:rsidRPr="412E08F6">
              <w:rPr>
                <w:b/>
                <w:bCs/>
                <w:sz w:val="20"/>
              </w:rPr>
              <w:t xml:space="preserve"> closed 26 February . </w:t>
            </w:r>
            <w:r w:rsidR="567772BA" w:rsidRPr="412E08F6">
              <w:rPr>
                <w:sz w:val="20"/>
              </w:rPr>
              <w:t>2 Further submissions received</w:t>
            </w:r>
            <w:r w:rsidR="6C9754F7" w:rsidRPr="412E08F6">
              <w:rPr>
                <w:sz w:val="20"/>
              </w:rPr>
              <w:t xml:space="preserve"> from the applicant and Foodstuffs Ltd. </w:t>
            </w:r>
          </w:p>
          <w:p w14:paraId="0703713B" w14:textId="740FE9B8" w:rsidR="48CABA75" w:rsidRPr="00DF6BFF" w:rsidRDefault="6C9754F7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>Applicant is in discussions with submitters. NZTA no longer wish to be heard. The applicant is currently awaiting flood modelling data from Waikato Regional Counci</w:t>
            </w:r>
            <w:r w:rsidR="162E6B6C" w:rsidRPr="412E08F6">
              <w:rPr>
                <w:sz w:val="20"/>
              </w:rPr>
              <w:t>l.</w:t>
            </w:r>
          </w:p>
          <w:p w14:paraId="2E781059" w14:textId="676ED1B7" w:rsidR="48CABA75" w:rsidRPr="00DF6BFF" w:rsidRDefault="162E6B6C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>Staff have engaged Gray Matter to provide expert traffic assistance.</w:t>
            </w:r>
          </w:p>
          <w:p w14:paraId="6DE5CAFB" w14:textId="37433EDF" w:rsidR="48CABA75" w:rsidRPr="00DF6BFF" w:rsidRDefault="162E6B6C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 xml:space="preserve">Hearing </w:t>
            </w:r>
            <w:r w:rsidR="09E410A7" w:rsidRPr="412E08F6">
              <w:rPr>
                <w:sz w:val="20"/>
              </w:rPr>
              <w:t xml:space="preserve">intended to be held </w:t>
            </w:r>
            <w:r w:rsidR="008A4BB4">
              <w:rPr>
                <w:sz w:val="20"/>
              </w:rPr>
              <w:t>mid-August</w:t>
            </w:r>
            <w:r w:rsidR="09E410A7" w:rsidRPr="412E08F6">
              <w:rPr>
                <w:sz w:val="20"/>
              </w:rPr>
              <w:t xml:space="preserve"> subject to commissioner availability.</w:t>
            </w:r>
            <w:r w:rsidRPr="412E08F6">
              <w:rPr>
                <w:sz w:val="20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D263D9" w14:textId="7366346B" w:rsidR="48CABA75" w:rsidRPr="00DF6BFF" w:rsidRDefault="28BF0183" w:rsidP="003A0B9C">
            <w:pPr>
              <w:spacing w:before="60" w:after="60"/>
              <w:ind w:left="144" w:right="144"/>
              <w:jc w:val="center"/>
            </w:pPr>
            <w:r w:rsidRPr="412E08F6">
              <w:rPr>
                <w:color w:val="000000" w:themeColor="text1"/>
                <w:sz w:val="20"/>
              </w:rPr>
              <w:t>16 October 2025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B7C7F8" w14:textId="5AFA1D61" w:rsidR="48CABA75" w:rsidRPr="00DF6BFF" w:rsidRDefault="06765A58" w:rsidP="003A0B9C">
            <w:pPr>
              <w:spacing w:before="60" w:after="60"/>
              <w:ind w:left="144" w:right="144"/>
              <w:jc w:val="center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To be determined</w:t>
            </w:r>
          </w:p>
        </w:tc>
      </w:tr>
      <w:tr w:rsidR="39476FC4" w:rsidRPr="00DF6BFF" w14:paraId="65124F47" w14:textId="77777777" w:rsidTr="412E08F6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0B03D" w14:textId="747BB95C" w:rsidR="1716941C" w:rsidRPr="00DF6BFF" w:rsidRDefault="08DA92E2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 xml:space="preserve">Proposed Private Plan Change 36 – </w:t>
            </w:r>
            <w:r w:rsidR="004C643D" w:rsidRPr="412E08F6">
              <w:rPr>
                <w:b/>
                <w:bCs/>
                <w:sz w:val="20"/>
              </w:rPr>
              <w:t>Ōhaupō</w:t>
            </w:r>
            <w:r w:rsidR="019E624A" w:rsidRPr="412E08F6">
              <w:rPr>
                <w:b/>
                <w:bCs/>
                <w:sz w:val="20"/>
              </w:rPr>
              <w:t xml:space="preserve"> Large Lot Residential Zone Extension</w:t>
            </w:r>
          </w:p>
          <w:p w14:paraId="1E68030A" w14:textId="5E3E4E12" w:rsidR="1716941C" w:rsidRPr="00DF6BFF" w:rsidRDefault="40959636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sz w:val="20"/>
              </w:rPr>
              <w:t>Rezone 2</w:t>
            </w:r>
            <w:r w:rsidR="2EBBA53F" w:rsidRPr="412E08F6">
              <w:rPr>
                <w:sz w:val="20"/>
              </w:rPr>
              <w:t>8</w:t>
            </w:r>
            <w:r w:rsidRPr="412E08F6">
              <w:rPr>
                <w:sz w:val="20"/>
              </w:rPr>
              <w:t xml:space="preserve"> hectares of land </w:t>
            </w:r>
            <w:r w:rsidR="71525D87" w:rsidRPr="412E08F6">
              <w:rPr>
                <w:sz w:val="20"/>
              </w:rPr>
              <w:t xml:space="preserve">south of Ryburn Road between </w:t>
            </w:r>
            <w:r w:rsidR="3BB3A092" w:rsidRPr="412E08F6">
              <w:rPr>
                <w:sz w:val="20"/>
              </w:rPr>
              <w:t xml:space="preserve">SH3 and </w:t>
            </w:r>
            <w:r w:rsidR="3BB3A092" w:rsidRPr="412E08F6">
              <w:rPr>
                <w:sz w:val="20"/>
              </w:rPr>
              <w:lastRenderedPageBreak/>
              <w:t>the NIMT Railway line from Rural to Large Lot Residential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EC08E" w14:textId="64860625" w:rsidR="39476FC4" w:rsidRPr="00DF6BFF" w:rsidRDefault="2361AF28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lastRenderedPageBreak/>
              <w:t>Status:</w:t>
            </w:r>
          </w:p>
          <w:p w14:paraId="515F55D0" w14:textId="44F6271D" w:rsidR="39476FC4" w:rsidRPr="00DF6BFF" w:rsidRDefault="15B331B1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>Further Information Re</w:t>
            </w:r>
            <w:r w:rsidR="4FB90815" w:rsidRPr="412E08F6">
              <w:rPr>
                <w:b/>
                <w:bCs/>
                <w:sz w:val="20"/>
              </w:rPr>
              <w:t>ceived</w:t>
            </w:r>
            <w:r w:rsidR="149F4219" w:rsidRPr="412E08F6">
              <w:rPr>
                <w:b/>
                <w:bCs/>
                <w:sz w:val="20"/>
              </w:rPr>
              <w:t xml:space="preserve"> – 2</w:t>
            </w:r>
            <w:r w:rsidR="7D7B5B35" w:rsidRPr="412E08F6">
              <w:rPr>
                <w:b/>
                <w:bCs/>
                <w:sz w:val="20"/>
              </w:rPr>
              <w:t>0 March 2026</w:t>
            </w:r>
          </w:p>
          <w:p w14:paraId="76DD1B31" w14:textId="3E1ABB39" w:rsidR="39476FC4" w:rsidRPr="00DF6BFF" w:rsidRDefault="1062ED1A" w:rsidP="003A0B9C">
            <w:pPr>
              <w:spacing w:before="60" w:after="60" w:line="259" w:lineRule="auto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>Further information request sent to applicant on 14 January 2026.</w:t>
            </w:r>
            <w:r w:rsidR="133CA7F9" w:rsidRPr="412E08F6">
              <w:rPr>
                <w:sz w:val="20"/>
              </w:rPr>
              <w:t xml:space="preserve"> The request information was received on 20 March 2026. </w:t>
            </w:r>
          </w:p>
          <w:p w14:paraId="178C3C26" w14:textId="0803F7B6" w:rsidR="39476FC4" w:rsidRPr="00DF6BFF" w:rsidRDefault="002934D8" w:rsidP="003A0B9C">
            <w:pPr>
              <w:spacing w:before="60" w:after="60" w:line="259" w:lineRule="auto"/>
              <w:ind w:left="144" w:right="144"/>
              <w:rPr>
                <w:sz w:val="20"/>
              </w:rPr>
            </w:pPr>
            <w:r w:rsidRPr="008A4BB4">
              <w:rPr>
                <w:sz w:val="20"/>
              </w:rPr>
              <w:lastRenderedPageBreak/>
              <w:t xml:space="preserve">PC36 has been accepted for processing </w:t>
            </w:r>
            <w:r w:rsidR="00B20411" w:rsidRPr="008A4BB4">
              <w:rPr>
                <w:sz w:val="20"/>
              </w:rPr>
              <w:t>and public notification</w:t>
            </w:r>
            <w:r w:rsidRPr="008A4BB4">
              <w:rPr>
                <w:sz w:val="20"/>
              </w:rPr>
              <w:t xml:space="preserve"> under delegated authority</w:t>
            </w:r>
            <w:r w:rsidR="008A4BB4">
              <w:rPr>
                <w:sz w:val="20"/>
              </w:rPr>
              <w:t>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9888" w14:textId="47CE6866" w:rsidR="39476FC4" w:rsidRPr="00DF6BFF" w:rsidRDefault="002934D8" w:rsidP="003A0B9C">
            <w:pPr>
              <w:spacing w:before="60" w:after="6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lastRenderedPageBreak/>
              <w:t>June 2026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1A16F" w14:textId="14C7108A" w:rsidR="39476FC4" w:rsidRPr="00DF6BFF" w:rsidRDefault="1062ED1A" w:rsidP="003A0B9C">
            <w:pPr>
              <w:spacing w:before="60" w:after="60"/>
              <w:jc w:val="center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To be determined</w:t>
            </w:r>
          </w:p>
        </w:tc>
      </w:tr>
      <w:tr w:rsidR="6539F9E2" w:rsidRPr="00DF6BFF" w14:paraId="0B17DE3F" w14:textId="77777777" w:rsidTr="412E08F6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8086E" w14:textId="77777777" w:rsidR="004C643D" w:rsidRDefault="37A3C055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>Proposed Private Plan Change 3</w:t>
            </w:r>
            <w:r w:rsidR="1DA8C620" w:rsidRPr="412E08F6">
              <w:rPr>
                <w:b/>
                <w:bCs/>
                <w:sz w:val="20"/>
              </w:rPr>
              <w:t>7</w:t>
            </w:r>
            <w:r w:rsidRPr="412E08F6">
              <w:rPr>
                <w:b/>
                <w:bCs/>
                <w:sz w:val="20"/>
              </w:rPr>
              <w:t xml:space="preserve"> – </w:t>
            </w:r>
            <w:r w:rsidR="742CA6EB" w:rsidRPr="412E08F6">
              <w:rPr>
                <w:b/>
                <w:bCs/>
                <w:sz w:val="20"/>
              </w:rPr>
              <w:t>Rider Par</w:t>
            </w:r>
            <w:r w:rsidR="71682F50" w:rsidRPr="412E08F6">
              <w:rPr>
                <w:b/>
                <w:bCs/>
                <w:sz w:val="20"/>
              </w:rPr>
              <w:t>k</w:t>
            </w:r>
            <w:r w:rsidR="742CA6EB" w:rsidRPr="412E08F6">
              <w:rPr>
                <w:b/>
                <w:bCs/>
                <w:sz w:val="20"/>
              </w:rPr>
              <w:t xml:space="preserve"> Structure Plan Area  </w:t>
            </w:r>
          </w:p>
          <w:p w14:paraId="2CD8FD82" w14:textId="4982F183" w:rsidR="6539F9E2" w:rsidRPr="00DF6BFF" w:rsidRDefault="37A3C055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sz w:val="20"/>
              </w:rPr>
              <w:t xml:space="preserve">Rezone </w:t>
            </w:r>
            <w:r w:rsidR="742CA6EB" w:rsidRPr="412E08F6">
              <w:rPr>
                <w:sz w:val="20"/>
              </w:rPr>
              <w:t>C5 Growth Cell and adjoining</w:t>
            </w:r>
            <w:r w:rsidRPr="412E08F6">
              <w:rPr>
                <w:sz w:val="20"/>
              </w:rPr>
              <w:t xml:space="preserve"> land from </w:t>
            </w:r>
            <w:r w:rsidR="742CA6EB" w:rsidRPr="412E08F6">
              <w:rPr>
                <w:sz w:val="20"/>
              </w:rPr>
              <w:t>Deferred</w:t>
            </w:r>
            <w:r w:rsidRPr="412E08F6">
              <w:rPr>
                <w:sz w:val="20"/>
              </w:rPr>
              <w:t xml:space="preserve"> Residential</w:t>
            </w:r>
            <w:r w:rsidR="742CA6EB" w:rsidRPr="412E08F6">
              <w:rPr>
                <w:sz w:val="20"/>
              </w:rPr>
              <w:t xml:space="preserve"> / Rural to residential / medium density residential (Plan Change 28 replacement)</w:t>
            </w:r>
            <w:r w:rsidRPr="412E08F6">
              <w:rPr>
                <w:sz w:val="20"/>
              </w:rPr>
              <w:t xml:space="preserve"> </w:t>
            </w:r>
            <w:r w:rsidRPr="412E08F6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772C3" w14:textId="64860625" w:rsidR="6539F9E2" w:rsidRPr="00DF6BFF" w:rsidRDefault="2C70F9F9" w:rsidP="003A0B9C">
            <w:pPr>
              <w:spacing w:before="60" w:after="60"/>
              <w:ind w:left="144" w:right="144"/>
              <w:rPr>
                <w:sz w:val="20"/>
              </w:rPr>
            </w:pPr>
            <w:r w:rsidRPr="412E08F6">
              <w:rPr>
                <w:sz w:val="20"/>
              </w:rPr>
              <w:t>Status:</w:t>
            </w:r>
          </w:p>
          <w:p w14:paraId="49E4D879" w14:textId="0843C4CD" w:rsidR="6539F9E2" w:rsidRPr="00DF6BFF" w:rsidRDefault="7788981C" w:rsidP="003A0B9C">
            <w:pPr>
              <w:spacing w:before="60" w:after="60"/>
              <w:ind w:left="144" w:right="144"/>
              <w:rPr>
                <w:b/>
                <w:bCs/>
                <w:sz w:val="20"/>
              </w:rPr>
            </w:pPr>
            <w:r w:rsidRPr="412E08F6">
              <w:rPr>
                <w:b/>
                <w:bCs/>
                <w:sz w:val="20"/>
              </w:rPr>
              <w:t>Submissions Closed</w:t>
            </w:r>
            <w:r w:rsidR="2C70F9F9" w:rsidRPr="412E08F6">
              <w:rPr>
                <w:b/>
                <w:bCs/>
                <w:sz w:val="20"/>
              </w:rPr>
              <w:t xml:space="preserve"> – </w:t>
            </w:r>
            <w:r w:rsidR="7F07E4B3" w:rsidRPr="412E08F6">
              <w:rPr>
                <w:b/>
                <w:bCs/>
                <w:sz w:val="20"/>
              </w:rPr>
              <w:t>28 April 2026</w:t>
            </w:r>
          </w:p>
          <w:p w14:paraId="2967E81C" w14:textId="28A5C627" w:rsidR="6539F9E2" w:rsidRPr="00DF6BFF" w:rsidRDefault="7F07E4B3" w:rsidP="003A0B9C">
            <w:pPr>
              <w:spacing w:before="60" w:after="60" w:line="259" w:lineRule="auto"/>
              <w:ind w:left="144" w:right="144"/>
              <w:rPr>
                <w:rFonts w:eastAsia="Aptos" w:cs="Aptos"/>
                <w:sz w:val="20"/>
              </w:rPr>
            </w:pPr>
            <w:r w:rsidRPr="412E08F6">
              <w:rPr>
                <w:rFonts w:eastAsia="Aptos" w:cs="Aptos"/>
                <w:sz w:val="20"/>
              </w:rPr>
              <w:t>275 submissions have been received. The next step is to publicly notify a summary of the submissions and call for further submissions. This is likely to take place in June / July.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6A077" w14:textId="1843AC21" w:rsidR="6539F9E2" w:rsidRPr="00DF6BFF" w:rsidRDefault="488AD4B0" w:rsidP="003A0B9C">
            <w:pPr>
              <w:spacing w:before="60" w:after="60" w:line="259" w:lineRule="auto"/>
              <w:jc w:val="center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26 March 2026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26589" w14:textId="14C7108A" w:rsidR="6539F9E2" w:rsidRPr="00DF6BFF" w:rsidRDefault="2C70F9F9" w:rsidP="003A0B9C">
            <w:pPr>
              <w:spacing w:before="60" w:after="60"/>
              <w:jc w:val="center"/>
              <w:rPr>
                <w:color w:val="000000" w:themeColor="text1"/>
                <w:sz w:val="20"/>
              </w:rPr>
            </w:pPr>
            <w:r w:rsidRPr="412E08F6">
              <w:rPr>
                <w:color w:val="000000" w:themeColor="text1"/>
                <w:sz w:val="20"/>
              </w:rPr>
              <w:t>To be determined</w:t>
            </w:r>
          </w:p>
        </w:tc>
      </w:tr>
    </w:tbl>
    <w:p w14:paraId="3903996C" w14:textId="0D32CD7F" w:rsidR="009375BF" w:rsidRPr="00DF6BFF" w:rsidRDefault="009375BF" w:rsidP="2E5BA161">
      <w:pPr>
        <w:pStyle w:val="Heading2"/>
        <w:keepNext/>
        <w:rPr>
          <w:sz w:val="22"/>
          <w:szCs w:val="22"/>
        </w:rPr>
      </w:pPr>
      <w:r w:rsidRPr="2E5BA161">
        <w:rPr>
          <w:sz w:val="22"/>
          <w:szCs w:val="22"/>
        </w:rPr>
        <w:t>R</w:t>
      </w:r>
      <w:r w:rsidR="00FF4278" w:rsidRPr="2E5BA161">
        <w:rPr>
          <w:sz w:val="22"/>
          <w:szCs w:val="22"/>
        </w:rPr>
        <w:t xml:space="preserve">ESOURCE </w:t>
      </w:r>
      <w:r w:rsidRPr="2E5BA161">
        <w:rPr>
          <w:sz w:val="22"/>
          <w:szCs w:val="22"/>
        </w:rPr>
        <w:t>C</w:t>
      </w:r>
      <w:r w:rsidR="00FF4278" w:rsidRPr="2E5BA161">
        <w:rPr>
          <w:sz w:val="22"/>
          <w:szCs w:val="22"/>
        </w:rPr>
        <w:t>ONSENTS</w:t>
      </w:r>
    </w:p>
    <w:p w14:paraId="74A2A73A" w14:textId="2F6B0E39" w:rsidR="009375BF" w:rsidRPr="00DF6BFF" w:rsidRDefault="39A491FC" w:rsidP="2E5BA161">
      <w:pPr>
        <w:pStyle w:val="Heading3"/>
      </w:pPr>
      <w:r>
        <w:t xml:space="preserve">Consents </w:t>
      </w:r>
      <w:r w:rsidR="006745EA">
        <w:t>S</w:t>
      </w:r>
      <w:r>
        <w:t>ummary</w:t>
      </w:r>
    </w:p>
    <w:p w14:paraId="73EB03C4" w14:textId="6AF2BBBB" w:rsidR="536EA66F" w:rsidRPr="00DF6BFF" w:rsidRDefault="0917B30F" w:rsidP="2E5BA161">
      <w:pPr>
        <w:spacing w:before="240" w:line="259" w:lineRule="auto"/>
        <w:ind w:left="720"/>
        <w:rPr>
          <w:sz w:val="22"/>
          <w:szCs w:val="22"/>
        </w:rPr>
      </w:pPr>
      <w:r w:rsidRPr="2E5BA161">
        <w:rPr>
          <w:sz w:val="22"/>
          <w:szCs w:val="22"/>
        </w:rPr>
        <w:t xml:space="preserve">This reporting period showed </w:t>
      </w:r>
      <w:r w:rsidR="239CC907" w:rsidRPr="2E5BA161">
        <w:rPr>
          <w:sz w:val="22"/>
          <w:szCs w:val="22"/>
        </w:rPr>
        <w:t>no ch</w:t>
      </w:r>
      <w:r w:rsidR="2C8E3341" w:rsidRPr="2E5BA161">
        <w:rPr>
          <w:sz w:val="22"/>
          <w:szCs w:val="22"/>
        </w:rPr>
        <w:t>an</w:t>
      </w:r>
      <w:r w:rsidR="239CC907" w:rsidRPr="2E5BA161">
        <w:rPr>
          <w:sz w:val="22"/>
          <w:szCs w:val="22"/>
        </w:rPr>
        <w:t>ge</w:t>
      </w:r>
      <w:r w:rsidRPr="2E5BA161">
        <w:rPr>
          <w:sz w:val="22"/>
          <w:szCs w:val="22"/>
        </w:rPr>
        <w:t xml:space="preserve"> in resource consent numbers with </w:t>
      </w:r>
      <w:r w:rsidR="6BC50516" w:rsidRPr="2E5BA161">
        <w:rPr>
          <w:sz w:val="22"/>
          <w:szCs w:val="22"/>
        </w:rPr>
        <w:t>88</w:t>
      </w:r>
      <w:r w:rsidRPr="2E5BA161">
        <w:rPr>
          <w:sz w:val="22"/>
          <w:szCs w:val="22"/>
        </w:rPr>
        <w:t xml:space="preserve"> consents processed this </w:t>
      </w:r>
      <w:r w:rsidR="4AAE6EB4" w:rsidRPr="2E5BA161">
        <w:rPr>
          <w:sz w:val="22"/>
          <w:szCs w:val="22"/>
        </w:rPr>
        <w:t>period</w:t>
      </w:r>
      <w:r w:rsidRPr="2E5BA161">
        <w:rPr>
          <w:sz w:val="22"/>
          <w:szCs w:val="22"/>
        </w:rPr>
        <w:t xml:space="preserve"> (</w:t>
      </w:r>
      <w:r w:rsidR="4CC6B7AE" w:rsidRPr="2E5BA161">
        <w:rPr>
          <w:sz w:val="22"/>
          <w:szCs w:val="22"/>
        </w:rPr>
        <w:t>53</w:t>
      </w:r>
      <w:r w:rsidRPr="2E5BA161">
        <w:rPr>
          <w:sz w:val="22"/>
          <w:szCs w:val="22"/>
        </w:rPr>
        <w:t xml:space="preserve"> for Land Use and </w:t>
      </w:r>
      <w:r w:rsidR="6FBE60D0" w:rsidRPr="2E5BA161">
        <w:rPr>
          <w:sz w:val="22"/>
          <w:szCs w:val="22"/>
        </w:rPr>
        <w:t>35</w:t>
      </w:r>
      <w:r w:rsidRPr="2E5BA161">
        <w:rPr>
          <w:sz w:val="22"/>
          <w:szCs w:val="22"/>
        </w:rPr>
        <w:t xml:space="preserve"> for Subdivision) and </w:t>
      </w:r>
      <w:r w:rsidR="6350927A" w:rsidRPr="2E5BA161">
        <w:rPr>
          <w:sz w:val="22"/>
          <w:szCs w:val="22"/>
        </w:rPr>
        <w:t>also 88</w:t>
      </w:r>
      <w:r w:rsidRPr="2E5BA161">
        <w:rPr>
          <w:sz w:val="22"/>
          <w:szCs w:val="22"/>
        </w:rPr>
        <w:t xml:space="preserve"> consents processed (</w:t>
      </w:r>
      <w:r w:rsidR="3C715FFE" w:rsidRPr="2E5BA161">
        <w:rPr>
          <w:sz w:val="22"/>
          <w:szCs w:val="22"/>
        </w:rPr>
        <w:t>55</w:t>
      </w:r>
      <w:r w:rsidR="3037257E" w:rsidRPr="2E5BA161">
        <w:rPr>
          <w:sz w:val="22"/>
          <w:szCs w:val="22"/>
        </w:rPr>
        <w:t xml:space="preserve"> for Land Use and </w:t>
      </w:r>
      <w:r w:rsidR="4D5D9CF2" w:rsidRPr="2E5BA161">
        <w:rPr>
          <w:sz w:val="22"/>
          <w:szCs w:val="22"/>
        </w:rPr>
        <w:t>33</w:t>
      </w:r>
      <w:r w:rsidRPr="2E5BA161">
        <w:rPr>
          <w:sz w:val="22"/>
          <w:szCs w:val="22"/>
        </w:rPr>
        <w:t xml:space="preserve"> for Subdivision) the same </w:t>
      </w:r>
      <w:r w:rsidR="5465A5CF" w:rsidRPr="2E5BA161">
        <w:rPr>
          <w:sz w:val="22"/>
          <w:szCs w:val="22"/>
        </w:rPr>
        <w:t>period</w:t>
      </w:r>
      <w:r w:rsidRPr="2E5BA161">
        <w:rPr>
          <w:sz w:val="22"/>
          <w:szCs w:val="22"/>
        </w:rPr>
        <w:t xml:space="preserve"> last year. All consents this period</w:t>
      </w:r>
      <w:r w:rsidR="73BC60E7" w:rsidRPr="2E5BA161">
        <w:rPr>
          <w:sz w:val="22"/>
          <w:szCs w:val="22"/>
        </w:rPr>
        <w:t xml:space="preserve"> were processed within the allowable statutory timeframe</w:t>
      </w:r>
      <w:r w:rsidR="5C74632A" w:rsidRPr="2E5BA161">
        <w:rPr>
          <w:sz w:val="22"/>
          <w:szCs w:val="22"/>
        </w:rPr>
        <w:t xml:space="preserve">, except for </w:t>
      </w:r>
      <w:r w:rsidR="3266FF89" w:rsidRPr="2E5BA161">
        <w:rPr>
          <w:sz w:val="22"/>
          <w:szCs w:val="22"/>
        </w:rPr>
        <w:t>two</w:t>
      </w:r>
      <w:r w:rsidR="1B47496F" w:rsidRPr="2E5BA161">
        <w:rPr>
          <w:sz w:val="22"/>
          <w:szCs w:val="22"/>
        </w:rPr>
        <w:t xml:space="preserve">. </w:t>
      </w:r>
      <w:r w:rsidRPr="2E5BA161">
        <w:rPr>
          <w:i/>
          <w:iCs/>
          <w:sz w:val="22"/>
          <w:szCs w:val="22"/>
        </w:rPr>
        <w:t>(refer to figure 1)</w:t>
      </w:r>
      <w:r w:rsidRPr="2E5BA161">
        <w:rPr>
          <w:sz w:val="22"/>
          <w:szCs w:val="22"/>
        </w:rPr>
        <w:t>.</w:t>
      </w:r>
    </w:p>
    <w:p w14:paraId="5C767069" w14:textId="4BBD5B0D" w:rsidR="1CF33399" w:rsidRPr="00DF6BFF" w:rsidRDefault="23C4F3FA" w:rsidP="00461308">
      <w:pPr>
        <w:spacing w:before="120"/>
        <w:ind w:left="720"/>
      </w:pPr>
      <w:r>
        <w:rPr>
          <w:noProof/>
        </w:rPr>
        <w:drawing>
          <wp:inline distT="0" distB="0" distL="0" distR="0" wp14:anchorId="54C8F2FB" wp14:editId="4DCF083C">
            <wp:extent cx="2753833" cy="3436538"/>
            <wp:effectExtent l="0" t="0" r="8890" b="0"/>
            <wp:docPr id="21063968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396819" name="Picture 210639681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074" cy="346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AF8A6" w14:textId="0599079D" w:rsidR="004A3555" w:rsidRPr="00DF6BFF" w:rsidRDefault="005E1263" w:rsidP="2E5BA161">
      <w:pPr>
        <w:pStyle w:val="Caption"/>
        <w:keepNext w:val="0"/>
        <w:spacing w:before="120"/>
        <w:ind w:left="709"/>
        <w:jc w:val="both"/>
        <w:rPr>
          <w:i/>
          <w:iCs/>
        </w:rPr>
      </w:pPr>
      <w:r w:rsidRPr="2E5BA161">
        <w:rPr>
          <w:i/>
          <w:iCs/>
        </w:rPr>
        <w:t xml:space="preserve">Figure </w:t>
      </w:r>
      <w:r w:rsidR="073474E0" w:rsidRPr="2E5BA161">
        <w:rPr>
          <w:i/>
          <w:iCs/>
        </w:rPr>
        <w:t>1</w:t>
      </w:r>
      <w:r w:rsidR="0B660A02" w:rsidRPr="2E5BA161">
        <w:rPr>
          <w:i/>
          <w:iCs/>
        </w:rPr>
        <w:t>:</w:t>
      </w:r>
      <w:r w:rsidRPr="2E5BA161">
        <w:rPr>
          <w:i/>
          <w:iCs/>
        </w:rPr>
        <w:t xml:space="preserve"> All Resource Consent Applications</w:t>
      </w:r>
    </w:p>
    <w:p w14:paraId="65BC2209" w14:textId="77777777" w:rsidR="008E2E78" w:rsidRPr="00DF6BFF" w:rsidRDefault="008E2E78" w:rsidP="2E5BA161">
      <w:pPr>
        <w:pStyle w:val="Heading3"/>
      </w:pPr>
      <w:r>
        <w:lastRenderedPageBreak/>
        <w:t>Notified Consents</w:t>
      </w:r>
    </w:p>
    <w:p w14:paraId="4FEA05AD" w14:textId="5DD91CBA" w:rsidR="79FF1DCD" w:rsidRPr="00DF6BFF" w:rsidRDefault="4C7BF116" w:rsidP="2E5BA161">
      <w:pPr>
        <w:spacing w:before="240"/>
        <w:ind w:left="720"/>
        <w:rPr>
          <w:rFonts w:eastAsia="Aptos" w:cs="Aptos"/>
          <w:sz w:val="22"/>
          <w:szCs w:val="22"/>
        </w:rPr>
      </w:pPr>
      <w:r w:rsidRPr="2E5BA161">
        <w:rPr>
          <w:rFonts w:eastAsia="Calibri"/>
          <w:color w:val="auto"/>
          <w:sz w:val="22"/>
          <w:szCs w:val="22"/>
        </w:rPr>
        <w:t>T</w:t>
      </w:r>
      <w:r w:rsidRPr="2E5BA161">
        <w:rPr>
          <w:rFonts w:eastAsia="Aptos" w:cs="Aptos"/>
          <w:sz w:val="22"/>
          <w:szCs w:val="22"/>
        </w:rPr>
        <w:t>here have been no notified consents during this period.</w:t>
      </w:r>
    </w:p>
    <w:p w14:paraId="603873E4" w14:textId="77777777" w:rsidR="008E2E78" w:rsidRPr="00DF6BFF" w:rsidRDefault="26932ABA" w:rsidP="2E5BA161">
      <w:pPr>
        <w:pStyle w:val="Heading3"/>
      </w:pPr>
      <w:r>
        <w:t xml:space="preserve">Environment Court Appeals </w:t>
      </w:r>
    </w:p>
    <w:p w14:paraId="31F68C8B" w14:textId="5967745B" w:rsidR="1FFE346E" w:rsidRDefault="1FFE346E" w:rsidP="2E5BA161">
      <w:pPr>
        <w:spacing w:before="240"/>
        <w:ind w:left="720"/>
        <w:rPr>
          <w:rFonts w:eastAsia="Aptos" w:cs="Aptos"/>
          <w:sz w:val="22"/>
          <w:szCs w:val="22"/>
        </w:rPr>
      </w:pPr>
      <w:r w:rsidRPr="2E5BA161">
        <w:rPr>
          <w:rFonts w:eastAsia="Calibri"/>
          <w:color w:val="auto"/>
          <w:sz w:val="22"/>
          <w:szCs w:val="22"/>
        </w:rPr>
        <w:t>T</w:t>
      </w:r>
      <w:r w:rsidRPr="2E5BA161">
        <w:rPr>
          <w:rFonts w:eastAsia="Aptos" w:cs="Aptos"/>
          <w:sz w:val="22"/>
          <w:szCs w:val="22"/>
        </w:rPr>
        <w:t>here have been no appeals during this period.</w:t>
      </w:r>
    </w:p>
    <w:p w14:paraId="37E0D212" w14:textId="4598992B" w:rsidR="3CBDC41E" w:rsidRPr="00DF6BFF" w:rsidRDefault="0F6E0E7C" w:rsidP="5CE4980D">
      <w:pPr>
        <w:pStyle w:val="Heading3"/>
        <w:keepNext w:val="0"/>
      </w:pPr>
      <w:r>
        <w:t xml:space="preserve">Objections </w:t>
      </w:r>
      <w:r w:rsidR="5686A3E8">
        <w:t>Received</w:t>
      </w:r>
    </w:p>
    <w:p w14:paraId="7D62BE23" w14:textId="2C2B0F7C" w:rsidR="5016670E" w:rsidRPr="00DF6BFF" w:rsidRDefault="3229255D" w:rsidP="00461308">
      <w:pPr>
        <w:spacing w:before="240"/>
        <w:ind w:left="720"/>
        <w:rPr>
          <w:rFonts w:eastAsia="Aptos" w:cs="Aptos"/>
          <w:sz w:val="22"/>
          <w:szCs w:val="22"/>
        </w:rPr>
      </w:pPr>
      <w:r w:rsidRPr="3A59D0E1">
        <w:rPr>
          <w:rFonts w:eastAsia="Aptos" w:cs="Aptos"/>
          <w:sz w:val="22"/>
          <w:szCs w:val="22"/>
        </w:rPr>
        <w:t xml:space="preserve">There have been no </w:t>
      </w:r>
      <w:r w:rsidR="6EF66CC9" w:rsidRPr="3A59D0E1">
        <w:rPr>
          <w:rFonts w:eastAsia="Aptos" w:cs="Aptos"/>
          <w:sz w:val="22"/>
          <w:szCs w:val="22"/>
        </w:rPr>
        <w:t xml:space="preserve">new </w:t>
      </w:r>
      <w:r w:rsidRPr="3A59D0E1">
        <w:rPr>
          <w:rFonts w:eastAsia="Aptos" w:cs="Aptos"/>
          <w:sz w:val="22"/>
          <w:szCs w:val="22"/>
        </w:rPr>
        <w:t>objections received during this period</w:t>
      </w:r>
      <w:r w:rsidRPr="00A00F42">
        <w:rPr>
          <w:rFonts w:eastAsia="Aptos" w:cs="Aptos"/>
          <w:sz w:val="22"/>
          <w:szCs w:val="22"/>
        </w:rPr>
        <w:t>.</w:t>
      </w:r>
      <w:r w:rsidR="19919A70" w:rsidRPr="00A00F42">
        <w:rPr>
          <w:rFonts w:eastAsia="Aptos" w:cs="Aptos"/>
          <w:sz w:val="22"/>
          <w:szCs w:val="22"/>
        </w:rPr>
        <w:t xml:space="preserve"> The </w:t>
      </w:r>
      <w:r w:rsidR="1B5315BB" w:rsidRPr="00A00F42">
        <w:rPr>
          <w:rFonts w:eastAsia="Aptos" w:cs="Aptos"/>
          <w:sz w:val="22"/>
          <w:szCs w:val="22"/>
        </w:rPr>
        <w:t xml:space="preserve">existing </w:t>
      </w:r>
      <w:r w:rsidR="19919A70" w:rsidRPr="00A00F42">
        <w:rPr>
          <w:rFonts w:eastAsia="Aptos" w:cs="Aptos"/>
          <w:sz w:val="22"/>
          <w:szCs w:val="22"/>
        </w:rPr>
        <w:t xml:space="preserve">objection to </w:t>
      </w:r>
      <w:r w:rsidR="4A403BEE" w:rsidRPr="00A00F42">
        <w:rPr>
          <w:rFonts w:eastAsia="Aptos" w:cs="Aptos"/>
          <w:sz w:val="22"/>
          <w:szCs w:val="22"/>
        </w:rPr>
        <w:t xml:space="preserve">application processing </w:t>
      </w:r>
      <w:r w:rsidR="19919A70" w:rsidRPr="00A00F42">
        <w:rPr>
          <w:rFonts w:eastAsia="Aptos" w:cs="Aptos"/>
          <w:sz w:val="22"/>
          <w:szCs w:val="22"/>
        </w:rPr>
        <w:t xml:space="preserve">costs </w:t>
      </w:r>
      <w:r w:rsidR="79A7093F" w:rsidRPr="00A00F42">
        <w:rPr>
          <w:rFonts w:eastAsia="Aptos" w:cs="Aptos"/>
          <w:sz w:val="22"/>
          <w:szCs w:val="22"/>
        </w:rPr>
        <w:t xml:space="preserve">made </w:t>
      </w:r>
      <w:r w:rsidR="19919A70" w:rsidRPr="00A00F42">
        <w:rPr>
          <w:rFonts w:eastAsia="Aptos" w:cs="Aptos"/>
          <w:sz w:val="22"/>
          <w:szCs w:val="22"/>
        </w:rPr>
        <w:t xml:space="preserve">by Global Contracting Solutions Limited </w:t>
      </w:r>
      <w:r w:rsidR="745FCD41" w:rsidRPr="00A00F42">
        <w:rPr>
          <w:rFonts w:eastAsia="Aptos" w:cs="Aptos"/>
          <w:sz w:val="22"/>
          <w:szCs w:val="22"/>
        </w:rPr>
        <w:t>i</w:t>
      </w:r>
      <w:r w:rsidR="745FCD41" w:rsidRPr="3A59D0E1">
        <w:rPr>
          <w:rFonts w:eastAsia="Aptos" w:cs="Aptos"/>
          <w:sz w:val="22"/>
          <w:szCs w:val="22"/>
        </w:rPr>
        <w:t xml:space="preserve">s yet to </w:t>
      </w:r>
      <w:r w:rsidR="554B74F1" w:rsidRPr="3A59D0E1">
        <w:rPr>
          <w:rFonts w:eastAsia="Aptos" w:cs="Aptos"/>
          <w:sz w:val="22"/>
          <w:szCs w:val="22"/>
        </w:rPr>
        <w:t>be</w:t>
      </w:r>
      <w:r w:rsidR="6708CBC5" w:rsidRPr="3A59D0E1">
        <w:rPr>
          <w:rFonts w:eastAsia="Aptos" w:cs="Aptos"/>
          <w:sz w:val="22"/>
          <w:szCs w:val="22"/>
        </w:rPr>
        <w:t xml:space="preserve"> </w:t>
      </w:r>
      <w:r w:rsidR="554B74F1" w:rsidRPr="3A59D0E1">
        <w:rPr>
          <w:rFonts w:eastAsia="Aptos" w:cs="Aptos"/>
          <w:sz w:val="22"/>
          <w:szCs w:val="22"/>
        </w:rPr>
        <w:t>resolved.</w:t>
      </w:r>
      <w:r w:rsidR="678B1DCD" w:rsidRPr="3A59D0E1">
        <w:rPr>
          <w:rFonts w:eastAsia="Aptos" w:cs="Aptos"/>
          <w:sz w:val="22"/>
          <w:szCs w:val="22"/>
        </w:rPr>
        <w:t xml:space="preserve"> As an objection to costs was also made to Waikato Regional Council, both councils are </w:t>
      </w:r>
      <w:r w:rsidR="11711754" w:rsidRPr="3A59D0E1">
        <w:rPr>
          <w:rFonts w:eastAsia="Aptos" w:cs="Aptos"/>
          <w:sz w:val="22"/>
          <w:szCs w:val="22"/>
        </w:rPr>
        <w:t>corresponding</w:t>
      </w:r>
      <w:r w:rsidR="678B1DCD" w:rsidRPr="3A59D0E1">
        <w:rPr>
          <w:rFonts w:eastAsia="Aptos" w:cs="Aptos"/>
          <w:sz w:val="22"/>
          <w:szCs w:val="22"/>
        </w:rPr>
        <w:t xml:space="preserve"> with the obj</w:t>
      </w:r>
      <w:r w:rsidR="31A52B7A" w:rsidRPr="3A59D0E1">
        <w:rPr>
          <w:rFonts w:eastAsia="Aptos" w:cs="Aptos"/>
          <w:sz w:val="22"/>
          <w:szCs w:val="22"/>
        </w:rPr>
        <w:t>ector</w:t>
      </w:r>
      <w:r w:rsidR="0870F6E7" w:rsidRPr="3A59D0E1">
        <w:rPr>
          <w:rFonts w:eastAsia="Aptos" w:cs="Aptos"/>
          <w:sz w:val="22"/>
          <w:szCs w:val="22"/>
        </w:rPr>
        <w:t xml:space="preserve"> to resolve the objections</w:t>
      </w:r>
      <w:r w:rsidR="00A00F42">
        <w:rPr>
          <w:rFonts w:eastAsia="Aptos" w:cs="Aptos"/>
          <w:sz w:val="22"/>
          <w:szCs w:val="22"/>
        </w:rPr>
        <w:t>.</w:t>
      </w:r>
    </w:p>
    <w:p w14:paraId="00EBB8AB" w14:textId="77777777" w:rsidR="008E2E78" w:rsidRPr="00DF6BFF" w:rsidRDefault="7F5CFBCB" w:rsidP="5CE4980D">
      <w:pPr>
        <w:pStyle w:val="Heading3"/>
        <w:keepNext w:val="0"/>
      </w:pPr>
      <w:r>
        <w:t>Consents of Interest</w:t>
      </w:r>
    </w:p>
    <w:p w14:paraId="7126804A" w14:textId="4FF4C7A7" w:rsidR="104B9699" w:rsidRPr="00DF6BFF" w:rsidRDefault="6CE1142E" w:rsidP="7DAF44B1">
      <w:pPr>
        <w:keepNext/>
        <w:spacing w:before="240"/>
        <w:ind w:left="709"/>
        <w:rPr>
          <w:rFonts w:eastAsia="Aptos" w:cs="Aptos"/>
          <w:b/>
          <w:sz w:val="22"/>
          <w:szCs w:val="22"/>
        </w:rPr>
      </w:pPr>
      <w:r w:rsidRPr="3A59D0E1">
        <w:rPr>
          <w:rFonts w:eastAsia="Aptos" w:cs="Aptos"/>
          <w:b/>
          <w:sz w:val="22"/>
          <w:szCs w:val="22"/>
        </w:rPr>
        <w:t xml:space="preserve">Henley Hotel Retirement Living </w:t>
      </w:r>
      <w:r w:rsidR="6998DDA0" w:rsidRPr="3A59D0E1">
        <w:rPr>
          <w:rFonts w:eastAsia="Aptos" w:cs="Aptos"/>
          <w:b/>
          <w:sz w:val="22"/>
          <w:szCs w:val="22"/>
        </w:rPr>
        <w:t xml:space="preserve"> </w:t>
      </w:r>
    </w:p>
    <w:p w14:paraId="040A845F" w14:textId="2556B794" w:rsidR="104B9699" w:rsidRPr="00DF6BFF" w:rsidRDefault="48522F02" w:rsidP="7DAF44B1">
      <w:pPr>
        <w:spacing w:before="240"/>
        <w:ind w:left="709"/>
        <w:rPr>
          <w:rFonts w:eastAsia="Aptos" w:cs="Aptos"/>
          <w:sz w:val="22"/>
          <w:szCs w:val="22"/>
        </w:rPr>
      </w:pPr>
      <w:r w:rsidRPr="3A59D0E1">
        <w:rPr>
          <w:rFonts w:eastAsia="Aptos" w:cs="Aptos"/>
          <w:sz w:val="22"/>
          <w:szCs w:val="22"/>
        </w:rPr>
        <w:t xml:space="preserve">Henley Hotel Limited (the applicant or HHL) sought land use consent to construct and operate a retirement village comprising 96 villas and 20 apartments at 151 </w:t>
      </w:r>
      <w:proofErr w:type="spellStart"/>
      <w:r w:rsidRPr="3A59D0E1">
        <w:rPr>
          <w:rFonts w:eastAsia="Aptos" w:cs="Aptos"/>
          <w:sz w:val="22"/>
          <w:szCs w:val="22"/>
        </w:rPr>
        <w:t>Maungatautari</w:t>
      </w:r>
      <w:proofErr w:type="spellEnd"/>
      <w:r w:rsidRPr="3A59D0E1">
        <w:rPr>
          <w:rFonts w:eastAsia="Aptos" w:cs="Aptos"/>
          <w:sz w:val="22"/>
          <w:szCs w:val="22"/>
        </w:rPr>
        <w:t xml:space="preserve"> Road, Cambridge. The site is located within the Rural Zone under the Operative Waip</w:t>
      </w:r>
      <w:r w:rsidR="00BF0DDD">
        <w:rPr>
          <w:rFonts w:eastAsia="Aptos" w:cs="Aptos"/>
          <w:sz w:val="22"/>
          <w:szCs w:val="22"/>
        </w:rPr>
        <w:t>ā</w:t>
      </w:r>
      <w:r w:rsidRPr="3A59D0E1">
        <w:rPr>
          <w:rFonts w:eastAsia="Aptos" w:cs="Aptos"/>
          <w:sz w:val="22"/>
          <w:szCs w:val="22"/>
        </w:rPr>
        <w:t xml:space="preserve"> District Plan. The application was non-notified under staff delegation</w:t>
      </w:r>
      <w:r w:rsidR="2ACA31EB" w:rsidRPr="3A59D0E1">
        <w:rPr>
          <w:rFonts w:eastAsia="Aptos" w:cs="Aptos"/>
          <w:sz w:val="22"/>
          <w:szCs w:val="22"/>
        </w:rPr>
        <w:t xml:space="preserve">. </w:t>
      </w:r>
      <w:r w:rsidR="57AC77CD" w:rsidRPr="3A59D0E1">
        <w:rPr>
          <w:rFonts w:eastAsia="Aptos" w:cs="Aptos"/>
          <w:sz w:val="22"/>
          <w:szCs w:val="22"/>
        </w:rPr>
        <w:t xml:space="preserve">In terms of </w:t>
      </w:r>
      <w:r w:rsidR="2F46077D" w:rsidRPr="3A59D0E1">
        <w:rPr>
          <w:rFonts w:eastAsia="Aptos" w:cs="Aptos"/>
          <w:sz w:val="22"/>
          <w:szCs w:val="22"/>
        </w:rPr>
        <w:t>t</w:t>
      </w:r>
      <w:r w:rsidR="2ACA31EB" w:rsidRPr="3A59D0E1">
        <w:rPr>
          <w:rFonts w:eastAsia="Aptos" w:cs="Aptos"/>
          <w:sz w:val="22"/>
          <w:szCs w:val="22"/>
        </w:rPr>
        <w:t>he decision to grant or decline the application</w:t>
      </w:r>
      <w:r w:rsidR="22B7CD91" w:rsidRPr="3A59D0E1">
        <w:rPr>
          <w:rFonts w:eastAsia="Aptos" w:cs="Aptos"/>
          <w:sz w:val="22"/>
          <w:szCs w:val="22"/>
        </w:rPr>
        <w:t>,</w:t>
      </w:r>
      <w:r w:rsidR="37A5F733" w:rsidRPr="3A59D0E1">
        <w:rPr>
          <w:rFonts w:eastAsia="Aptos" w:cs="Aptos"/>
          <w:sz w:val="22"/>
          <w:szCs w:val="22"/>
        </w:rPr>
        <w:t xml:space="preserve"> </w:t>
      </w:r>
      <w:r w:rsidR="1F83F2DA" w:rsidRPr="3A59D0E1">
        <w:rPr>
          <w:rFonts w:eastAsia="Aptos" w:cs="Aptos"/>
          <w:sz w:val="22"/>
          <w:szCs w:val="22"/>
        </w:rPr>
        <w:t>t</w:t>
      </w:r>
      <w:r w:rsidR="37A5F733" w:rsidRPr="3A59D0E1">
        <w:rPr>
          <w:rFonts w:eastAsia="Aptos" w:cs="Aptos"/>
          <w:sz w:val="22"/>
          <w:szCs w:val="22"/>
        </w:rPr>
        <w:t xml:space="preserve">he applicant presented their </w:t>
      </w:r>
      <w:r w:rsidR="429416B1" w:rsidRPr="3A59D0E1">
        <w:rPr>
          <w:rFonts w:eastAsia="Aptos" w:cs="Aptos"/>
          <w:sz w:val="22"/>
          <w:szCs w:val="22"/>
        </w:rPr>
        <w:t>case to</w:t>
      </w:r>
      <w:r w:rsidR="2ACA31EB" w:rsidRPr="3A59D0E1">
        <w:rPr>
          <w:rFonts w:eastAsia="Aptos" w:cs="Aptos"/>
          <w:sz w:val="22"/>
          <w:szCs w:val="22"/>
        </w:rPr>
        <w:t xml:space="preserve"> an independent commissioner </w:t>
      </w:r>
      <w:r w:rsidR="1DBFE946" w:rsidRPr="3A59D0E1">
        <w:rPr>
          <w:rFonts w:eastAsia="Aptos" w:cs="Aptos"/>
          <w:sz w:val="22"/>
          <w:szCs w:val="22"/>
        </w:rPr>
        <w:t xml:space="preserve">at </w:t>
      </w:r>
      <w:r w:rsidR="2ACA31EB" w:rsidRPr="3A59D0E1">
        <w:rPr>
          <w:rFonts w:eastAsia="Aptos" w:cs="Aptos"/>
          <w:sz w:val="22"/>
          <w:szCs w:val="22"/>
        </w:rPr>
        <w:t>a hearing held on 5 December 2025.</w:t>
      </w:r>
      <w:r w:rsidR="35A10164" w:rsidRPr="3A59D0E1">
        <w:rPr>
          <w:rFonts w:eastAsia="Aptos" w:cs="Aptos"/>
          <w:sz w:val="22"/>
          <w:szCs w:val="22"/>
        </w:rPr>
        <w:t xml:space="preserve"> The application has subsequently be</w:t>
      </w:r>
      <w:r w:rsidR="3B4E1CF6" w:rsidRPr="3A59D0E1">
        <w:rPr>
          <w:rFonts w:eastAsia="Aptos" w:cs="Aptos"/>
          <w:sz w:val="22"/>
          <w:szCs w:val="22"/>
        </w:rPr>
        <w:t xml:space="preserve">en </w:t>
      </w:r>
      <w:r w:rsidR="35A10164" w:rsidRPr="3A59D0E1">
        <w:rPr>
          <w:rFonts w:eastAsia="Aptos" w:cs="Aptos"/>
          <w:sz w:val="22"/>
          <w:szCs w:val="22"/>
        </w:rPr>
        <w:t xml:space="preserve">approved </w:t>
      </w:r>
      <w:r w:rsidR="73997CD3" w:rsidRPr="3A59D0E1">
        <w:rPr>
          <w:rFonts w:eastAsia="Aptos" w:cs="Aptos"/>
          <w:sz w:val="22"/>
          <w:szCs w:val="22"/>
        </w:rPr>
        <w:t>with consent conditions.</w:t>
      </w:r>
    </w:p>
    <w:p w14:paraId="637F4A29" w14:textId="6B0C0BB0" w:rsidR="009375BF" w:rsidRPr="00DF6BFF" w:rsidRDefault="7C668470" w:rsidP="5D80D5C6">
      <w:pPr>
        <w:pStyle w:val="Heading3"/>
      </w:pPr>
      <w:r>
        <w:t xml:space="preserve">Land </w:t>
      </w:r>
      <w:r w:rsidR="1FB931F0">
        <w:t>I</w:t>
      </w:r>
      <w:r>
        <w:t xml:space="preserve">nformation </w:t>
      </w:r>
      <w:r w:rsidR="1FB931F0">
        <w:t>M</w:t>
      </w:r>
      <w:r>
        <w:t>emorandums (LIM</w:t>
      </w:r>
      <w:r w:rsidR="2A3BDE59">
        <w:t>S</w:t>
      </w:r>
      <w:r>
        <w:t>)</w:t>
      </w:r>
    </w:p>
    <w:p w14:paraId="7A8CE7AD" w14:textId="1DB89970" w:rsidR="76D0B9C1" w:rsidRDefault="76D0B9C1" w:rsidP="3D624067">
      <w:pPr>
        <w:spacing w:before="240" w:line="259" w:lineRule="auto"/>
        <w:ind w:left="720"/>
        <w:rPr>
          <w:sz w:val="22"/>
          <w:szCs w:val="22"/>
        </w:rPr>
      </w:pPr>
      <w:r w:rsidRPr="3D624067">
        <w:rPr>
          <w:sz w:val="22"/>
          <w:szCs w:val="22"/>
        </w:rPr>
        <w:t xml:space="preserve">LIM volumes </w:t>
      </w:r>
      <w:r w:rsidR="5945565E" w:rsidRPr="3D624067">
        <w:rPr>
          <w:sz w:val="22"/>
          <w:szCs w:val="22"/>
        </w:rPr>
        <w:t>in</w:t>
      </w:r>
      <w:r w:rsidRPr="3D624067">
        <w:rPr>
          <w:sz w:val="22"/>
          <w:szCs w:val="22"/>
        </w:rPr>
        <w:t xml:space="preserve">creased </w:t>
      </w:r>
      <w:r w:rsidR="0BD471DA" w:rsidRPr="3D624067">
        <w:rPr>
          <w:sz w:val="22"/>
          <w:szCs w:val="22"/>
        </w:rPr>
        <w:t xml:space="preserve">significantly </w:t>
      </w:r>
      <w:r w:rsidRPr="3D624067">
        <w:rPr>
          <w:sz w:val="22"/>
          <w:szCs w:val="22"/>
        </w:rPr>
        <w:t xml:space="preserve">with </w:t>
      </w:r>
      <w:r w:rsidR="32B6DCC4" w:rsidRPr="3D624067">
        <w:rPr>
          <w:sz w:val="22"/>
          <w:szCs w:val="22"/>
        </w:rPr>
        <w:t>36</w:t>
      </w:r>
      <w:r w:rsidR="754B606C" w:rsidRPr="3D624067">
        <w:rPr>
          <w:sz w:val="22"/>
          <w:szCs w:val="22"/>
        </w:rPr>
        <w:t>2</w:t>
      </w:r>
      <w:r w:rsidR="00BA51C7" w:rsidRPr="3D624067">
        <w:rPr>
          <w:sz w:val="22"/>
          <w:szCs w:val="22"/>
        </w:rPr>
        <w:t xml:space="preserve"> </w:t>
      </w:r>
      <w:r w:rsidRPr="3D624067">
        <w:rPr>
          <w:sz w:val="22"/>
          <w:szCs w:val="22"/>
        </w:rPr>
        <w:t xml:space="preserve">processed this </w:t>
      </w:r>
      <w:r w:rsidR="1AD0A8A7" w:rsidRPr="3D624067">
        <w:rPr>
          <w:sz w:val="22"/>
          <w:szCs w:val="22"/>
        </w:rPr>
        <w:t>period</w:t>
      </w:r>
      <w:r w:rsidRPr="3D624067">
        <w:rPr>
          <w:sz w:val="22"/>
          <w:szCs w:val="22"/>
        </w:rPr>
        <w:t xml:space="preserve"> </w:t>
      </w:r>
      <w:r w:rsidR="4210EAE4" w:rsidRPr="3D624067">
        <w:rPr>
          <w:sz w:val="22"/>
          <w:szCs w:val="22"/>
        </w:rPr>
        <w:t>and</w:t>
      </w:r>
      <w:r w:rsidRPr="3D624067">
        <w:rPr>
          <w:sz w:val="22"/>
          <w:szCs w:val="22"/>
        </w:rPr>
        <w:t xml:space="preserve"> 2</w:t>
      </w:r>
      <w:r w:rsidR="73AECB8D" w:rsidRPr="3D624067">
        <w:rPr>
          <w:sz w:val="22"/>
          <w:szCs w:val="22"/>
        </w:rPr>
        <w:t>74</w:t>
      </w:r>
      <w:r w:rsidR="00517CA8" w:rsidRPr="3D624067">
        <w:rPr>
          <w:sz w:val="22"/>
          <w:szCs w:val="22"/>
        </w:rPr>
        <w:t xml:space="preserve"> </w:t>
      </w:r>
      <w:r w:rsidRPr="3D624067">
        <w:rPr>
          <w:sz w:val="22"/>
          <w:szCs w:val="22"/>
        </w:rPr>
        <w:t xml:space="preserve">processed the same </w:t>
      </w:r>
      <w:r w:rsidR="03151D8C" w:rsidRPr="3D624067">
        <w:rPr>
          <w:sz w:val="22"/>
          <w:szCs w:val="22"/>
        </w:rPr>
        <w:t>period</w:t>
      </w:r>
      <w:r w:rsidRPr="3D624067">
        <w:rPr>
          <w:sz w:val="22"/>
          <w:szCs w:val="22"/>
        </w:rPr>
        <w:t xml:space="preserve"> last year. </w:t>
      </w:r>
      <w:r w:rsidR="00B946B4">
        <w:rPr>
          <w:sz w:val="22"/>
          <w:szCs w:val="22"/>
        </w:rPr>
        <w:t>A</w:t>
      </w:r>
      <w:r w:rsidRPr="3D624067">
        <w:rPr>
          <w:sz w:val="22"/>
          <w:szCs w:val="22"/>
        </w:rPr>
        <w:t>ll LIMS were processed within the required statutory timeframes</w:t>
      </w:r>
      <w:r w:rsidR="00C77F24">
        <w:rPr>
          <w:sz w:val="22"/>
          <w:szCs w:val="22"/>
        </w:rPr>
        <w:t>, including a</w:t>
      </w:r>
      <w:r w:rsidR="7BA2D511" w:rsidRPr="26DDAE2E">
        <w:rPr>
          <w:sz w:val="22"/>
          <w:szCs w:val="22"/>
        </w:rPr>
        <w:t>ll urgent LIMs</w:t>
      </w:r>
      <w:r w:rsidR="7BA2D511" w:rsidRPr="0913B9D7">
        <w:rPr>
          <w:sz w:val="22"/>
          <w:szCs w:val="22"/>
        </w:rPr>
        <w:t>.</w:t>
      </w:r>
    </w:p>
    <w:p w14:paraId="169F2D7D" w14:textId="4332D18B" w:rsidR="009375BF" w:rsidRPr="00303BAE" w:rsidRDefault="1C46FC38" w:rsidP="00ED5267">
      <w:pPr>
        <w:pStyle w:val="Heading2"/>
        <w:keepNext/>
      </w:pPr>
      <w:r w:rsidRPr="00303BAE">
        <w:t>G</w:t>
      </w:r>
      <w:r w:rsidR="00755FFC" w:rsidRPr="00303BAE">
        <w:t>ROWTH</w:t>
      </w:r>
      <w:r w:rsidRPr="00303BAE">
        <w:t xml:space="preserve"> </w:t>
      </w:r>
      <w:r w:rsidR="00755FFC" w:rsidRPr="00303BAE">
        <w:t>AND</w:t>
      </w:r>
      <w:r w:rsidRPr="00303BAE">
        <w:t xml:space="preserve"> </w:t>
      </w:r>
      <w:r w:rsidR="596BE6AA" w:rsidRPr="00303BAE">
        <w:t>R</w:t>
      </w:r>
      <w:r w:rsidR="00755FFC" w:rsidRPr="00303BAE">
        <w:t>EGULATORY</w:t>
      </w:r>
      <w:r w:rsidR="1093874C" w:rsidRPr="00303BAE">
        <w:t xml:space="preserve"> DEVELOPMENT</w:t>
      </w:r>
    </w:p>
    <w:p w14:paraId="2879C8D0" w14:textId="114787B7" w:rsidR="009F11D3" w:rsidRPr="00303BAE" w:rsidRDefault="00308B2D" w:rsidP="00FA2472">
      <w:pPr>
        <w:pStyle w:val="Heading4"/>
        <w:numPr>
          <w:ilvl w:val="0"/>
          <w:numId w:val="0"/>
        </w:numPr>
        <w:spacing w:before="240" w:line="257" w:lineRule="auto"/>
        <w:ind w:left="709"/>
        <w:rPr>
          <w:rFonts w:eastAsia="Aptos"/>
          <w:b w:val="0"/>
          <w:iCs/>
          <w:sz w:val="22"/>
          <w:szCs w:val="22"/>
        </w:rPr>
      </w:pPr>
      <w:r w:rsidRPr="00303BAE">
        <w:rPr>
          <w:b w:val="0"/>
          <w:sz w:val="22"/>
          <w:szCs w:val="22"/>
        </w:rPr>
        <w:t>T</w:t>
      </w:r>
      <w:r w:rsidR="395E7584" w:rsidRPr="00303BAE">
        <w:rPr>
          <w:b w:val="0"/>
          <w:sz w:val="22"/>
          <w:szCs w:val="22"/>
        </w:rPr>
        <w:t>here continue</w:t>
      </w:r>
      <w:r w:rsidR="2D48EC41" w:rsidRPr="00303BAE">
        <w:rPr>
          <w:b w:val="0"/>
          <w:sz w:val="22"/>
          <w:szCs w:val="22"/>
        </w:rPr>
        <w:t>s</w:t>
      </w:r>
      <w:r w:rsidR="395E7584" w:rsidRPr="00303BAE">
        <w:rPr>
          <w:b w:val="0"/>
          <w:sz w:val="22"/>
          <w:szCs w:val="22"/>
        </w:rPr>
        <w:t xml:space="preserve"> to be </w:t>
      </w:r>
      <w:r w:rsidR="51643A04" w:rsidRPr="00303BAE">
        <w:rPr>
          <w:b w:val="0"/>
          <w:sz w:val="22"/>
          <w:szCs w:val="22"/>
        </w:rPr>
        <w:t xml:space="preserve">steady </w:t>
      </w:r>
      <w:r w:rsidR="46B0461B" w:rsidRPr="00303BAE">
        <w:rPr>
          <w:b w:val="0"/>
          <w:sz w:val="22"/>
          <w:szCs w:val="22"/>
        </w:rPr>
        <w:t>progress in land development projects</w:t>
      </w:r>
      <w:r w:rsidR="0D46898F" w:rsidRPr="00303BAE">
        <w:rPr>
          <w:b w:val="0"/>
          <w:sz w:val="22"/>
          <w:szCs w:val="22"/>
        </w:rPr>
        <w:t xml:space="preserve"> across</w:t>
      </w:r>
      <w:r w:rsidR="0DBFBDE2" w:rsidRPr="00303BAE">
        <w:rPr>
          <w:b w:val="0"/>
          <w:sz w:val="22"/>
          <w:szCs w:val="22"/>
        </w:rPr>
        <w:t xml:space="preserve"> the growth cells</w:t>
      </w:r>
      <w:r w:rsidR="00BB12B4" w:rsidRPr="00303BAE">
        <w:rPr>
          <w:b w:val="0"/>
          <w:sz w:val="22"/>
          <w:szCs w:val="22"/>
        </w:rPr>
        <w:t xml:space="preserve"> and</w:t>
      </w:r>
      <w:r w:rsidR="33EF82B4" w:rsidRPr="00303BAE">
        <w:rPr>
          <w:b w:val="0"/>
          <w:sz w:val="22"/>
          <w:szCs w:val="22"/>
        </w:rPr>
        <w:t xml:space="preserve"> </w:t>
      </w:r>
      <w:r w:rsidR="448A7BA3" w:rsidRPr="00303BAE">
        <w:rPr>
          <w:b w:val="0"/>
          <w:sz w:val="22"/>
          <w:szCs w:val="22"/>
        </w:rPr>
        <w:t>i</w:t>
      </w:r>
      <w:r w:rsidR="28F10751" w:rsidRPr="00303BAE">
        <w:rPr>
          <w:b w:val="0"/>
          <w:sz w:val="22"/>
          <w:szCs w:val="22"/>
        </w:rPr>
        <w:t>nterest</w:t>
      </w:r>
      <w:r w:rsidR="2C9DCF34" w:rsidRPr="00303BAE">
        <w:rPr>
          <w:b w:val="0"/>
          <w:sz w:val="22"/>
          <w:szCs w:val="22"/>
        </w:rPr>
        <w:t xml:space="preserve"> by way of pre-application meetings </w:t>
      </w:r>
      <w:r w:rsidR="20F36EAD" w:rsidRPr="00303BAE">
        <w:rPr>
          <w:b w:val="0"/>
          <w:sz w:val="22"/>
          <w:szCs w:val="22"/>
        </w:rPr>
        <w:t xml:space="preserve">also </w:t>
      </w:r>
      <w:r w:rsidR="58AB1AB7" w:rsidRPr="00303BAE">
        <w:rPr>
          <w:b w:val="0"/>
          <w:sz w:val="22"/>
          <w:szCs w:val="22"/>
        </w:rPr>
        <w:t>continues</w:t>
      </w:r>
      <w:r w:rsidR="00EE4A9E" w:rsidRPr="00303BAE">
        <w:rPr>
          <w:b w:val="0"/>
          <w:i/>
          <w:sz w:val="22"/>
          <w:szCs w:val="22"/>
        </w:rPr>
        <w:t>.</w:t>
      </w:r>
      <w:r w:rsidR="00C6498C" w:rsidRPr="00303BAE">
        <w:rPr>
          <w:b w:val="0"/>
          <w:sz w:val="22"/>
          <w:szCs w:val="22"/>
        </w:rPr>
        <w:t xml:space="preserve"> The following table</w:t>
      </w:r>
      <w:r w:rsidR="00A434A4" w:rsidRPr="00303BAE">
        <w:rPr>
          <w:b w:val="0"/>
          <w:sz w:val="22"/>
          <w:szCs w:val="22"/>
        </w:rPr>
        <w:t>s</w:t>
      </w:r>
      <w:r w:rsidR="00C6498C" w:rsidRPr="00303BAE">
        <w:rPr>
          <w:b w:val="0"/>
          <w:sz w:val="22"/>
          <w:szCs w:val="22"/>
        </w:rPr>
        <w:t xml:space="preserve"> combine engineering updates from the g</w:t>
      </w:r>
      <w:r w:rsidR="00C65054" w:rsidRPr="00303BAE">
        <w:rPr>
          <w:b w:val="0"/>
          <w:sz w:val="22"/>
          <w:szCs w:val="22"/>
        </w:rPr>
        <w:t>rowth and regulatory areas</w:t>
      </w:r>
      <w:r w:rsidR="004053A2" w:rsidRPr="00303BAE">
        <w:rPr>
          <w:b w:val="0"/>
          <w:sz w:val="22"/>
          <w:szCs w:val="22"/>
        </w:rPr>
        <w:t xml:space="preserve"> for each active growth cell</w:t>
      </w:r>
      <w:r w:rsidR="00D04FF9" w:rsidRPr="00303BAE">
        <w:rPr>
          <w:b w:val="0"/>
          <w:i/>
          <w:sz w:val="22"/>
          <w:szCs w:val="22"/>
        </w:rPr>
        <w:t xml:space="preserve"> (refer to Appendix 1</w:t>
      </w:r>
      <w:r w:rsidR="0036552B" w:rsidRPr="00303BAE">
        <w:rPr>
          <w:b w:val="0"/>
          <w:i/>
          <w:sz w:val="22"/>
          <w:szCs w:val="22"/>
        </w:rPr>
        <w:t xml:space="preserve"> for the</w:t>
      </w:r>
      <w:r w:rsidR="00D04FF9" w:rsidRPr="00303BAE">
        <w:rPr>
          <w:b w:val="0"/>
          <w:i/>
          <w:sz w:val="22"/>
          <w:szCs w:val="22"/>
        </w:rPr>
        <w:t xml:space="preserve"> Growth Cell Maps)</w:t>
      </w:r>
      <w:r w:rsidR="0036552B" w:rsidRPr="00303BAE">
        <w:rPr>
          <w:b w:val="0"/>
          <w:i/>
          <w:sz w:val="22"/>
          <w:szCs w:val="22"/>
        </w:rPr>
        <w:t>.</w:t>
      </w:r>
      <w:r w:rsidR="00EE717B" w:rsidRPr="00303BAE">
        <w:rPr>
          <w:b w:val="0"/>
          <w:i/>
          <w:sz w:val="22"/>
          <w:szCs w:val="22"/>
        </w:rPr>
        <w:t xml:space="preserve"> </w:t>
      </w:r>
      <w:r w:rsidR="00EE717B" w:rsidRPr="00303BAE">
        <w:rPr>
          <w:b w:val="0"/>
          <w:iCs/>
          <w:sz w:val="22"/>
          <w:szCs w:val="22"/>
        </w:rPr>
        <w:t xml:space="preserve">Updated text shown in </w:t>
      </w:r>
      <w:r w:rsidR="00EE717B" w:rsidRPr="00303BAE">
        <w:rPr>
          <w:b w:val="0"/>
          <w:iCs/>
          <w:color w:val="FF0000"/>
          <w:sz w:val="22"/>
          <w:szCs w:val="22"/>
        </w:rPr>
        <w:t>RED</w:t>
      </w:r>
      <w:r w:rsidR="00EE717B" w:rsidRPr="00303BAE">
        <w:rPr>
          <w:b w:val="0"/>
          <w:iCs/>
          <w:sz w:val="22"/>
          <w:szCs w:val="22"/>
        </w:rPr>
        <w:t>.</w:t>
      </w:r>
    </w:p>
    <w:tbl>
      <w:tblPr>
        <w:tblW w:w="904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5"/>
      </w:tblGrid>
      <w:tr w:rsidR="00F60532" w:rsidRPr="00DF6BFF" w14:paraId="48FDD085" w14:textId="77777777" w:rsidTr="2E5BA161">
        <w:trPr>
          <w:trHeight w:val="15"/>
          <w:tblHeader/>
        </w:trPr>
        <w:tc>
          <w:tcPr>
            <w:tcW w:w="9045" w:type="dxa"/>
            <w:shd w:val="clear" w:color="auto" w:fill="F7941E"/>
          </w:tcPr>
          <w:p w14:paraId="1D43B184" w14:textId="08AC731F" w:rsidR="00537E4F" w:rsidRPr="00303BAE" w:rsidRDefault="00185159" w:rsidP="00EA3732">
            <w:pPr>
              <w:spacing w:before="60" w:after="60"/>
              <w:jc w:val="center"/>
              <w:rPr>
                <w:b/>
                <w:caps/>
                <w:color w:val="FFFFFF" w:themeColor="background1"/>
                <w:sz w:val="20"/>
              </w:rPr>
            </w:pPr>
            <w:r w:rsidRPr="00303BAE">
              <w:rPr>
                <w:b/>
                <w:caps/>
                <w:color w:val="FFFFFF" w:themeColor="background1"/>
                <w:sz w:val="20"/>
              </w:rPr>
              <w:t>C</w:t>
            </w:r>
            <w:r w:rsidR="00537E4F" w:rsidRPr="00303BAE">
              <w:rPr>
                <w:b/>
                <w:caps/>
                <w:color w:val="FFFFFF" w:themeColor="background1"/>
                <w:sz w:val="20"/>
              </w:rPr>
              <w:t>ambridge Status UPdate</w:t>
            </w:r>
          </w:p>
        </w:tc>
      </w:tr>
      <w:tr w:rsidR="00F60532" w:rsidRPr="00DF6BFF" w14:paraId="37D6CD6F" w14:textId="77777777" w:rsidTr="2E5BA161">
        <w:trPr>
          <w:trHeight w:val="15"/>
        </w:trPr>
        <w:tc>
          <w:tcPr>
            <w:tcW w:w="9045" w:type="dxa"/>
            <w:shd w:val="clear" w:color="auto" w:fill="004976"/>
          </w:tcPr>
          <w:p w14:paraId="4C3567AA" w14:textId="77777777" w:rsidR="00537E4F" w:rsidRPr="00303BAE" w:rsidRDefault="00537E4F" w:rsidP="00EA3732">
            <w:pPr>
              <w:spacing w:before="60" w:after="60"/>
              <w:rPr>
                <w:rFonts w:eastAsia="Aptos" w:cs="Aptos"/>
                <w:b/>
                <w:color w:val="FFFFFF" w:themeColor="background1"/>
                <w:sz w:val="20"/>
              </w:rPr>
            </w:pPr>
            <w:r w:rsidRPr="00303BAE">
              <w:rPr>
                <w:rFonts w:eastAsia="Aptos" w:cs="Aptos"/>
                <w:b/>
                <w:color w:val="FFFFFF" w:themeColor="background1"/>
                <w:sz w:val="20"/>
              </w:rPr>
              <w:t xml:space="preserve">Cambridge North </w:t>
            </w:r>
          </w:p>
        </w:tc>
      </w:tr>
      <w:tr w:rsidR="00F015BB" w:rsidRPr="00DF6BFF" w14:paraId="5EF4769E" w14:textId="77777777" w:rsidTr="2E5BA161">
        <w:trPr>
          <w:trHeight w:val="15"/>
        </w:trPr>
        <w:tc>
          <w:tcPr>
            <w:tcW w:w="9045" w:type="dxa"/>
          </w:tcPr>
          <w:p w14:paraId="0EFEC5BC" w14:textId="1A067225" w:rsidR="00537E4F" w:rsidRPr="00303BAE" w:rsidRDefault="00303BAE" w:rsidP="00EA3732">
            <w:pPr>
              <w:spacing w:before="60" w:after="60"/>
              <w:rPr>
                <w:rFonts w:eastAsia="Aptos" w:cs="Aptos"/>
                <w:color w:val="FF0000"/>
                <w:sz w:val="20"/>
              </w:rPr>
            </w:pPr>
            <w:r w:rsidRPr="00303BAE">
              <w:rPr>
                <w:rFonts w:eastAsia="Aptos" w:cs="Aptos"/>
                <w:color w:val="FF0000"/>
                <w:sz w:val="20"/>
              </w:rPr>
              <w:t>No update this quarter.</w:t>
            </w:r>
          </w:p>
        </w:tc>
      </w:tr>
      <w:tr w:rsidR="00F60532" w:rsidRPr="00DF6BFF" w14:paraId="763189CE" w14:textId="77777777" w:rsidTr="2E5BA161">
        <w:trPr>
          <w:trHeight w:val="162"/>
        </w:trPr>
        <w:tc>
          <w:tcPr>
            <w:tcW w:w="9045" w:type="dxa"/>
            <w:shd w:val="clear" w:color="auto" w:fill="004976"/>
          </w:tcPr>
          <w:p w14:paraId="63776383" w14:textId="77777777" w:rsidR="00537E4F" w:rsidRPr="00DF6BFF" w:rsidRDefault="00537E4F" w:rsidP="00EA3732">
            <w:pPr>
              <w:keepNext/>
              <w:spacing w:before="60" w:after="60"/>
              <w:rPr>
                <w:rFonts w:eastAsia="Aptos" w:cs="Aptos"/>
                <w:b/>
                <w:color w:val="FFFFFF" w:themeColor="background1"/>
                <w:sz w:val="20"/>
                <w:highlight w:val="yellow"/>
              </w:rPr>
            </w:pPr>
            <w:r w:rsidRPr="004D6004">
              <w:rPr>
                <w:rFonts w:eastAsia="Aptos" w:cs="Aptos"/>
                <w:b/>
                <w:color w:val="FFFFFF" w:themeColor="background1"/>
                <w:sz w:val="20"/>
              </w:rPr>
              <w:t>C1</w:t>
            </w:r>
          </w:p>
        </w:tc>
      </w:tr>
      <w:tr w:rsidR="00F015BB" w:rsidRPr="00DF6BFF" w14:paraId="456F1290" w14:textId="77777777" w:rsidTr="2E5BA161">
        <w:trPr>
          <w:trHeight w:val="15"/>
        </w:trPr>
        <w:tc>
          <w:tcPr>
            <w:tcW w:w="9045" w:type="dxa"/>
          </w:tcPr>
          <w:p w14:paraId="3D501CD6" w14:textId="673DB68E" w:rsidR="00537E4F" w:rsidRPr="004D6004" w:rsidRDefault="758CB610" w:rsidP="2E5BA161">
            <w:pPr>
              <w:spacing w:before="60" w:after="60"/>
              <w:rPr>
                <w:rFonts w:eastAsia="Aptos" w:cs="Aptos"/>
                <w:color w:val="auto"/>
                <w:sz w:val="20"/>
              </w:rPr>
            </w:pPr>
            <w:r w:rsidRPr="2E5BA161">
              <w:rPr>
                <w:rFonts w:eastAsia="Aptos" w:cs="Aptos"/>
                <w:color w:val="FF0000"/>
                <w:sz w:val="20"/>
              </w:rPr>
              <w:t>No update this quarter</w:t>
            </w:r>
            <w:r w:rsidR="497EE0DE" w:rsidRPr="2E5BA161">
              <w:rPr>
                <w:rFonts w:eastAsia="Aptos" w:cs="Aptos"/>
                <w:color w:val="FF0000"/>
                <w:sz w:val="20"/>
              </w:rPr>
              <w:t>.</w:t>
            </w:r>
          </w:p>
        </w:tc>
      </w:tr>
      <w:tr w:rsidR="00F60532" w:rsidRPr="00DF6BFF" w14:paraId="03345B31" w14:textId="77777777" w:rsidTr="2E5BA161">
        <w:trPr>
          <w:trHeight w:val="15"/>
        </w:trPr>
        <w:tc>
          <w:tcPr>
            <w:tcW w:w="9045" w:type="dxa"/>
            <w:shd w:val="clear" w:color="auto" w:fill="004976"/>
          </w:tcPr>
          <w:p w14:paraId="5127E977" w14:textId="77777777" w:rsidR="00537E4F" w:rsidRPr="000E4056" w:rsidRDefault="00537E4F" w:rsidP="00EA3732">
            <w:pPr>
              <w:keepNext/>
              <w:spacing w:before="60" w:after="60"/>
              <w:rPr>
                <w:rFonts w:eastAsia="Aptos" w:cs="Aptos"/>
                <w:b/>
                <w:color w:val="FFFFFF" w:themeColor="background1"/>
                <w:sz w:val="20"/>
              </w:rPr>
            </w:pPr>
            <w:r w:rsidRPr="000E4056">
              <w:rPr>
                <w:rFonts w:eastAsia="Aptos" w:cs="Aptos"/>
                <w:b/>
                <w:color w:val="FFFFFF" w:themeColor="background1"/>
                <w:sz w:val="20"/>
              </w:rPr>
              <w:t xml:space="preserve">C2  </w:t>
            </w:r>
          </w:p>
        </w:tc>
      </w:tr>
      <w:tr w:rsidR="00F015BB" w:rsidRPr="00DF6BFF" w14:paraId="3FE13E69" w14:textId="77777777" w:rsidTr="2E5BA161">
        <w:trPr>
          <w:trHeight w:val="15"/>
        </w:trPr>
        <w:tc>
          <w:tcPr>
            <w:tcW w:w="9045" w:type="dxa"/>
          </w:tcPr>
          <w:p w14:paraId="7E7E3388" w14:textId="03490FF5" w:rsidR="000E7130" w:rsidRPr="000E4056" w:rsidRDefault="72DC22F8" w:rsidP="00EA3732">
            <w:pPr>
              <w:spacing w:before="60" w:after="60"/>
              <w:rPr>
                <w:rFonts w:eastAsia="Aptos" w:cs="Aptos"/>
                <w:color w:val="FF0000"/>
                <w:sz w:val="20"/>
              </w:rPr>
            </w:pPr>
            <w:r w:rsidRPr="000E4056">
              <w:rPr>
                <w:rFonts w:eastAsia="Aptos" w:cs="Aptos"/>
                <w:color w:val="FF0000"/>
                <w:sz w:val="20"/>
              </w:rPr>
              <w:t>A s224c application for Stage 2</w:t>
            </w:r>
            <w:r w:rsidR="0062449B" w:rsidRPr="000E4056">
              <w:rPr>
                <w:rFonts w:eastAsia="Aptos" w:cs="Aptos"/>
                <w:color w:val="FF0000"/>
                <w:sz w:val="20"/>
              </w:rPr>
              <w:t>B</w:t>
            </w:r>
            <w:r w:rsidRPr="000E4056">
              <w:rPr>
                <w:rFonts w:eastAsia="Aptos" w:cs="Aptos"/>
                <w:color w:val="FF0000"/>
                <w:sz w:val="20"/>
              </w:rPr>
              <w:t xml:space="preserve"> of </w:t>
            </w:r>
            <w:r w:rsidR="0059201B" w:rsidRPr="000E4056">
              <w:rPr>
                <w:rFonts w:eastAsia="Aptos" w:cs="Aptos"/>
                <w:color w:val="FF0000"/>
                <w:sz w:val="20"/>
              </w:rPr>
              <w:t xml:space="preserve">the 3Ms development (Bridleways Estate) </w:t>
            </w:r>
            <w:r w:rsidR="00BB795E" w:rsidRPr="000E4056">
              <w:rPr>
                <w:rFonts w:eastAsia="Aptos" w:cs="Aptos"/>
                <w:color w:val="FF0000"/>
                <w:sz w:val="20"/>
              </w:rPr>
              <w:t>is being processed by staff</w:t>
            </w:r>
            <w:r w:rsidR="0062449B" w:rsidRPr="000E4056">
              <w:rPr>
                <w:rFonts w:eastAsia="Aptos" w:cs="Aptos"/>
                <w:color w:val="FF0000"/>
                <w:sz w:val="20"/>
              </w:rPr>
              <w:t>.</w:t>
            </w:r>
          </w:p>
          <w:p w14:paraId="1D852076" w14:textId="1677FA92" w:rsidR="33A7BEC8" w:rsidRPr="000E4056" w:rsidRDefault="30C422CB" w:rsidP="00EA3732">
            <w:pPr>
              <w:spacing w:before="60" w:after="60"/>
              <w:rPr>
                <w:rFonts w:eastAsia="Aptos" w:cs="Aptos"/>
                <w:color w:val="auto"/>
                <w:sz w:val="20"/>
              </w:rPr>
            </w:pPr>
            <w:r w:rsidRPr="000E4056">
              <w:rPr>
                <w:rFonts w:eastAsia="Aptos" w:cs="Aptos"/>
                <w:color w:val="FF0000"/>
                <w:sz w:val="20"/>
              </w:rPr>
              <w:t>A</w:t>
            </w:r>
            <w:r w:rsidR="33A7BEC8" w:rsidRPr="000E4056">
              <w:rPr>
                <w:rFonts w:eastAsia="Aptos" w:cs="Aptos"/>
                <w:color w:val="FF0000"/>
                <w:sz w:val="20"/>
              </w:rPr>
              <w:t xml:space="preserve"> </w:t>
            </w:r>
            <w:r w:rsidR="00ED66D3" w:rsidRPr="000E4056">
              <w:rPr>
                <w:rFonts w:eastAsia="Aptos" w:cs="Aptos"/>
                <w:color w:val="FF0000"/>
                <w:sz w:val="20"/>
              </w:rPr>
              <w:t>32-lot</w:t>
            </w:r>
            <w:r w:rsidR="33A7BEC8" w:rsidRPr="000E4056">
              <w:rPr>
                <w:rFonts w:eastAsia="Aptos" w:cs="Aptos"/>
                <w:color w:val="FF0000"/>
                <w:sz w:val="20"/>
              </w:rPr>
              <w:t xml:space="preserve"> subdivision </w:t>
            </w:r>
            <w:r w:rsidR="00D17135" w:rsidRPr="000E4056">
              <w:rPr>
                <w:rFonts w:eastAsia="Aptos" w:cs="Aptos"/>
                <w:color w:val="FF0000"/>
                <w:sz w:val="20"/>
              </w:rPr>
              <w:t xml:space="preserve">off Te Aka Matua Rise is currently under construction. </w:t>
            </w:r>
          </w:p>
          <w:p w14:paraId="4C323890" w14:textId="2DB72521" w:rsidR="000E7130" w:rsidRPr="000E4056" w:rsidRDefault="000E7130" w:rsidP="00EA3732">
            <w:pPr>
              <w:spacing w:before="60" w:after="60"/>
              <w:rPr>
                <w:rFonts w:eastAsia="Aptos" w:cs="Aptos"/>
                <w:color w:val="FF0000"/>
                <w:sz w:val="20"/>
              </w:rPr>
            </w:pPr>
            <w:r w:rsidRPr="000E4056">
              <w:rPr>
                <w:rFonts w:eastAsia="Aptos" w:cs="Aptos"/>
                <w:color w:val="auto"/>
                <w:sz w:val="20"/>
              </w:rPr>
              <w:t xml:space="preserve">Peake Mews (Brian Perry </w:t>
            </w:r>
            <w:r w:rsidR="00CA3D83" w:rsidRPr="000E4056">
              <w:rPr>
                <w:rFonts w:eastAsia="Aptos" w:cs="Aptos"/>
                <w:color w:val="auto"/>
                <w:sz w:val="20"/>
              </w:rPr>
              <w:t>C</w:t>
            </w:r>
            <w:r w:rsidRPr="000E4056">
              <w:rPr>
                <w:rFonts w:eastAsia="Aptos" w:cs="Aptos"/>
                <w:color w:val="auto"/>
                <w:sz w:val="20"/>
              </w:rPr>
              <w:t xml:space="preserve">haritable </w:t>
            </w:r>
            <w:r w:rsidR="00CA3D83" w:rsidRPr="000E4056">
              <w:rPr>
                <w:rFonts w:eastAsia="Aptos" w:cs="Aptos"/>
                <w:color w:val="auto"/>
                <w:sz w:val="20"/>
              </w:rPr>
              <w:t>T</w:t>
            </w:r>
            <w:r w:rsidRPr="000E4056">
              <w:rPr>
                <w:rFonts w:eastAsia="Aptos" w:cs="Aptos"/>
                <w:color w:val="auto"/>
                <w:sz w:val="20"/>
              </w:rPr>
              <w:t>rust compact development</w:t>
            </w:r>
            <w:r w:rsidR="00CA3D83" w:rsidRPr="000E4056">
              <w:rPr>
                <w:rFonts w:eastAsia="Aptos" w:cs="Aptos"/>
                <w:color w:val="auto"/>
                <w:sz w:val="20"/>
              </w:rPr>
              <w:t>)</w:t>
            </w:r>
            <w:r w:rsidRPr="000E4056">
              <w:rPr>
                <w:rFonts w:eastAsia="Aptos" w:cs="Aptos"/>
                <w:color w:val="auto"/>
                <w:sz w:val="20"/>
              </w:rPr>
              <w:t xml:space="preserve"> </w:t>
            </w:r>
            <w:r w:rsidR="05BE5D53" w:rsidRPr="000E4056">
              <w:rPr>
                <w:rFonts w:eastAsia="Aptos" w:cs="Aptos"/>
                <w:color w:val="auto"/>
                <w:sz w:val="20"/>
              </w:rPr>
              <w:t xml:space="preserve">- </w:t>
            </w:r>
            <w:r w:rsidR="05BE5D53" w:rsidRPr="000E4056">
              <w:rPr>
                <w:rFonts w:eastAsia="Aptos" w:cs="Aptos"/>
                <w:color w:val="FF0000"/>
                <w:sz w:val="20"/>
              </w:rPr>
              <w:t>no update this quarter</w:t>
            </w:r>
            <w:r w:rsidR="00B30B25" w:rsidRPr="000E4056">
              <w:rPr>
                <w:rFonts w:eastAsia="Aptos" w:cs="Aptos"/>
                <w:color w:val="FF0000"/>
                <w:sz w:val="20"/>
              </w:rPr>
              <w:t>.</w:t>
            </w:r>
          </w:p>
          <w:p w14:paraId="2B5D931B" w14:textId="76FC640C" w:rsidR="00537E4F" w:rsidRPr="000E4056" w:rsidRDefault="4EFEB48C" w:rsidP="00EA3732">
            <w:pPr>
              <w:spacing w:before="60" w:after="60"/>
              <w:rPr>
                <w:rFonts w:eastAsia="Aptos" w:cs="Aptos"/>
                <w:color w:val="auto"/>
                <w:sz w:val="20"/>
              </w:rPr>
            </w:pPr>
            <w:r w:rsidRPr="000E4056">
              <w:rPr>
                <w:rFonts w:eastAsia="Aptos" w:cs="Aptos"/>
                <w:color w:val="auto"/>
                <w:sz w:val="20"/>
              </w:rPr>
              <w:t xml:space="preserve">The northeastern collector (now Don Gerrand Drive) will look to continue in its construction in conjunction with an approved 87 lot subdivision within the C2 growth cell (SP/0155/22), which will </w:t>
            </w:r>
            <w:r w:rsidRPr="000E4056">
              <w:rPr>
                <w:rFonts w:eastAsia="Aptos" w:cs="Aptos"/>
                <w:color w:val="auto"/>
                <w:sz w:val="20"/>
              </w:rPr>
              <w:lastRenderedPageBreak/>
              <w:t>complete the loop of the road to boundary of the greenbelt reserve and loop in Kelly Road</w:t>
            </w:r>
            <w:r w:rsidR="4CE6A719" w:rsidRPr="000E4056">
              <w:rPr>
                <w:rFonts w:eastAsia="Aptos" w:cs="Aptos"/>
                <w:color w:val="auto"/>
                <w:sz w:val="20"/>
              </w:rPr>
              <w:t xml:space="preserve">. </w:t>
            </w:r>
            <w:r w:rsidR="0FB1BECB" w:rsidRPr="3A59D0E1">
              <w:rPr>
                <w:rFonts w:eastAsia="Aptos" w:cs="Aptos"/>
                <w:color w:val="FF0000"/>
                <w:sz w:val="20"/>
              </w:rPr>
              <w:t>Work</w:t>
            </w:r>
            <w:r w:rsidR="3657F6E4" w:rsidRPr="3A59D0E1">
              <w:rPr>
                <w:rFonts w:eastAsia="Aptos" w:cs="Aptos"/>
                <w:color w:val="FF0000"/>
                <w:sz w:val="20"/>
              </w:rPr>
              <w:t>s</w:t>
            </w:r>
            <w:r w:rsidR="000E4056" w:rsidRPr="000E4056">
              <w:rPr>
                <w:rFonts w:eastAsia="Aptos" w:cs="Aptos"/>
                <w:color w:val="FF0000"/>
                <w:sz w:val="20"/>
              </w:rPr>
              <w:t xml:space="preserve"> are under construction and both IWA portion and subdivision portion are progressing well. </w:t>
            </w:r>
          </w:p>
        </w:tc>
      </w:tr>
      <w:tr w:rsidR="00F60532" w:rsidRPr="00DF6BFF" w14:paraId="68E7B1FB" w14:textId="77777777" w:rsidTr="2E5BA161">
        <w:trPr>
          <w:trHeight w:val="15"/>
        </w:trPr>
        <w:tc>
          <w:tcPr>
            <w:tcW w:w="9045" w:type="dxa"/>
            <w:shd w:val="clear" w:color="auto" w:fill="004976"/>
          </w:tcPr>
          <w:p w14:paraId="3F24268C" w14:textId="77777777" w:rsidR="00537E4F" w:rsidRPr="008476A9" w:rsidRDefault="00537E4F" w:rsidP="00EA3732">
            <w:pPr>
              <w:keepNext/>
              <w:spacing w:before="60" w:after="60"/>
              <w:rPr>
                <w:rFonts w:eastAsia="Aptos" w:cs="Aptos"/>
                <w:b/>
                <w:bCs/>
                <w:color w:val="FFFFFF" w:themeColor="background1"/>
                <w:sz w:val="20"/>
              </w:rPr>
            </w:pPr>
            <w:r w:rsidRPr="008476A9">
              <w:rPr>
                <w:rFonts w:eastAsia="Aptos" w:cs="Aptos"/>
                <w:b/>
                <w:color w:val="FFFFFF" w:themeColor="background1"/>
                <w:sz w:val="20"/>
              </w:rPr>
              <w:lastRenderedPageBreak/>
              <w:t>C3</w:t>
            </w:r>
          </w:p>
        </w:tc>
      </w:tr>
      <w:tr w:rsidR="00F015BB" w:rsidRPr="00DF6BFF" w14:paraId="038D8DF6" w14:textId="77777777" w:rsidTr="2E5BA161">
        <w:trPr>
          <w:trHeight w:val="15"/>
        </w:trPr>
        <w:tc>
          <w:tcPr>
            <w:tcW w:w="9045" w:type="dxa"/>
          </w:tcPr>
          <w:p w14:paraId="3369F94B" w14:textId="3A2F40E1" w:rsidR="00571F88" w:rsidRPr="008476A9" w:rsidRDefault="40F0F3A0" w:rsidP="00EA3732">
            <w:pPr>
              <w:spacing w:before="60" w:after="60"/>
              <w:rPr>
                <w:rFonts w:eastAsia="Aptos" w:cs="Aptos"/>
                <w:color w:val="FF0000"/>
                <w:sz w:val="20"/>
              </w:rPr>
            </w:pPr>
            <w:r w:rsidRPr="008476A9">
              <w:rPr>
                <w:rFonts w:eastAsia="Aptos" w:cs="Aptos"/>
                <w:color w:val="FF0000"/>
                <w:sz w:val="20"/>
              </w:rPr>
              <w:t xml:space="preserve">Chartwell development area is </w:t>
            </w:r>
            <w:r w:rsidR="28ADDBCC" w:rsidRPr="008476A9">
              <w:rPr>
                <w:rFonts w:eastAsia="Aptos" w:cs="Aptos"/>
                <w:color w:val="FF0000"/>
                <w:sz w:val="20"/>
              </w:rPr>
              <w:t>continuing construction</w:t>
            </w:r>
            <w:r w:rsidR="1EF64C27" w:rsidRPr="008476A9">
              <w:rPr>
                <w:rFonts w:eastAsia="Aptos" w:cs="Aptos"/>
                <w:color w:val="FF0000"/>
                <w:sz w:val="20"/>
              </w:rPr>
              <w:t xml:space="preserve"> of the</w:t>
            </w:r>
            <w:r w:rsidR="64339D19" w:rsidRPr="008476A9">
              <w:rPr>
                <w:rFonts w:eastAsia="Aptos" w:cs="Aptos"/>
                <w:color w:val="FF0000"/>
                <w:sz w:val="20"/>
              </w:rPr>
              <w:t xml:space="preserve"> commercial </w:t>
            </w:r>
            <w:r w:rsidR="28ADDBCC" w:rsidRPr="008476A9">
              <w:rPr>
                <w:rFonts w:eastAsia="Aptos" w:cs="Aptos"/>
                <w:color w:val="FF0000"/>
                <w:sz w:val="20"/>
              </w:rPr>
              <w:t>area</w:t>
            </w:r>
            <w:r w:rsidR="64339D19" w:rsidRPr="008476A9">
              <w:rPr>
                <w:rFonts w:eastAsia="Aptos" w:cs="Aptos"/>
                <w:color w:val="FF0000"/>
                <w:sz w:val="20"/>
              </w:rPr>
              <w:t xml:space="preserve"> and residential </w:t>
            </w:r>
            <w:r w:rsidR="5ABAB986" w:rsidRPr="008476A9">
              <w:rPr>
                <w:rFonts w:eastAsia="Aptos" w:cs="Aptos"/>
                <w:color w:val="FF0000"/>
                <w:sz w:val="20"/>
              </w:rPr>
              <w:t xml:space="preserve">development. </w:t>
            </w:r>
            <w:r w:rsidR="008476A9" w:rsidRPr="008476A9">
              <w:rPr>
                <w:rFonts w:eastAsia="Aptos" w:cs="Aptos"/>
                <w:color w:val="FF0000"/>
                <w:sz w:val="20"/>
              </w:rPr>
              <w:t>An</w:t>
            </w:r>
            <w:r w:rsidR="58394D7D" w:rsidRPr="008476A9">
              <w:rPr>
                <w:rFonts w:eastAsia="Aptos" w:cs="Aptos"/>
                <w:color w:val="FF0000"/>
                <w:sz w:val="20"/>
              </w:rPr>
              <w:t xml:space="preserve"> </w:t>
            </w:r>
            <w:r w:rsidR="1C60EEA4" w:rsidRPr="008476A9">
              <w:rPr>
                <w:rFonts w:eastAsia="Aptos" w:cs="Aptos"/>
                <w:color w:val="FF0000"/>
                <w:sz w:val="20"/>
              </w:rPr>
              <w:t xml:space="preserve">additional residential resource consent for </w:t>
            </w:r>
            <w:r w:rsidR="489EF01F" w:rsidRPr="008476A9">
              <w:rPr>
                <w:rFonts w:eastAsia="Aptos" w:cs="Aptos"/>
                <w:color w:val="FF0000"/>
                <w:sz w:val="20"/>
              </w:rPr>
              <w:t xml:space="preserve">a </w:t>
            </w:r>
            <w:r w:rsidR="1C60EEA4" w:rsidRPr="008476A9">
              <w:rPr>
                <w:rFonts w:eastAsia="Aptos" w:cs="Aptos"/>
                <w:color w:val="FF0000"/>
                <w:sz w:val="20"/>
              </w:rPr>
              <w:t>10 lot subdivision</w:t>
            </w:r>
            <w:r w:rsidR="008476A9" w:rsidRPr="008476A9">
              <w:rPr>
                <w:rFonts w:eastAsia="Aptos" w:cs="Aptos"/>
                <w:color w:val="FF0000"/>
                <w:sz w:val="20"/>
              </w:rPr>
              <w:t xml:space="preserve"> have been recently granted. </w:t>
            </w:r>
          </w:p>
        </w:tc>
      </w:tr>
      <w:tr w:rsidR="00F60532" w:rsidRPr="00DF6BFF" w14:paraId="57AE1F6A" w14:textId="77777777" w:rsidTr="2E5BA161">
        <w:trPr>
          <w:trHeight w:val="15"/>
        </w:trPr>
        <w:tc>
          <w:tcPr>
            <w:tcW w:w="9045" w:type="dxa"/>
            <w:shd w:val="clear" w:color="auto" w:fill="004976"/>
          </w:tcPr>
          <w:p w14:paraId="688BD66E" w14:textId="77777777" w:rsidR="00537E4F" w:rsidRPr="00D83340" w:rsidRDefault="00537E4F" w:rsidP="00EA3732">
            <w:pPr>
              <w:keepNext/>
              <w:spacing w:before="60" w:after="60"/>
              <w:rPr>
                <w:rFonts w:eastAsia="Aptos" w:cs="Aptos"/>
                <w:b/>
                <w:color w:val="FFFFFF" w:themeColor="background1"/>
                <w:sz w:val="20"/>
              </w:rPr>
            </w:pPr>
            <w:r w:rsidRPr="00D83340">
              <w:rPr>
                <w:rFonts w:eastAsia="Aptos" w:cs="Aptos"/>
                <w:b/>
                <w:color w:val="FFFFFF" w:themeColor="background1"/>
                <w:sz w:val="20"/>
              </w:rPr>
              <w:t>C4</w:t>
            </w:r>
          </w:p>
        </w:tc>
      </w:tr>
      <w:tr w:rsidR="00F015BB" w:rsidRPr="00DF6BFF" w14:paraId="75C53432" w14:textId="77777777" w:rsidTr="2E5BA161">
        <w:trPr>
          <w:trHeight w:val="15"/>
        </w:trPr>
        <w:tc>
          <w:tcPr>
            <w:tcW w:w="9045" w:type="dxa"/>
          </w:tcPr>
          <w:p w14:paraId="02462BFD" w14:textId="10B917D0" w:rsidR="00150617" w:rsidRPr="00D83340" w:rsidRDefault="1697F4CB" w:rsidP="2E5BA161">
            <w:pPr>
              <w:spacing w:before="60" w:after="60"/>
              <w:rPr>
                <w:rFonts w:eastAsia="Aptos" w:cs="Aptos"/>
                <w:color w:val="FF0000"/>
                <w:sz w:val="20"/>
              </w:rPr>
            </w:pPr>
            <w:r w:rsidRPr="2E5BA161">
              <w:rPr>
                <w:rFonts w:eastAsia="Aptos" w:cs="Aptos"/>
                <w:color w:val="auto"/>
                <w:sz w:val="20"/>
              </w:rPr>
              <w:t xml:space="preserve">Construction works on Lamb Street residential subdivision are progressing. No further update about </w:t>
            </w:r>
            <w:proofErr w:type="spellStart"/>
            <w:r w:rsidRPr="2E5BA161">
              <w:rPr>
                <w:rFonts w:eastAsia="Aptos" w:cs="Aptos"/>
                <w:color w:val="auto"/>
                <w:sz w:val="20"/>
              </w:rPr>
              <w:t>Kaipaki</w:t>
            </w:r>
            <w:proofErr w:type="spellEnd"/>
            <w:r w:rsidRPr="2E5BA161">
              <w:rPr>
                <w:rFonts w:eastAsia="Aptos" w:cs="Aptos"/>
                <w:color w:val="auto"/>
                <w:sz w:val="20"/>
              </w:rPr>
              <w:t xml:space="preserve"> Road roundabout project. </w:t>
            </w:r>
          </w:p>
          <w:p w14:paraId="6F56F36B" w14:textId="5E39D2EE" w:rsidR="00150617" w:rsidRPr="00D83340" w:rsidRDefault="03F688FE" w:rsidP="2E5BA161">
            <w:pPr>
              <w:spacing w:before="60" w:after="60"/>
              <w:rPr>
                <w:rFonts w:eastAsia="Aptos" w:cs="Aptos"/>
                <w:color w:val="FF0000"/>
                <w:sz w:val="20"/>
              </w:rPr>
            </w:pPr>
            <w:r w:rsidRPr="2E5BA161">
              <w:rPr>
                <w:rFonts w:eastAsia="Aptos" w:cs="Aptos"/>
                <w:color w:val="FF0000"/>
                <w:sz w:val="20"/>
              </w:rPr>
              <w:t xml:space="preserve">Pedestrian footbridge within Te Awa subdivision (north of Silverwood Lane) is </w:t>
            </w:r>
            <w:r w:rsidR="700A79F8" w:rsidRPr="3A59D0E1">
              <w:rPr>
                <w:rFonts w:eastAsia="Aptos" w:cs="Aptos"/>
                <w:color w:val="FF0000"/>
                <w:sz w:val="20"/>
              </w:rPr>
              <w:t>currently</w:t>
            </w:r>
            <w:r w:rsidR="00520DDD">
              <w:rPr>
                <w:rFonts w:eastAsia="Aptos" w:cs="Aptos"/>
                <w:color w:val="FF0000"/>
                <w:sz w:val="20"/>
              </w:rPr>
              <w:t xml:space="preserve"> </w:t>
            </w:r>
            <w:r w:rsidRPr="2E5BA161">
              <w:rPr>
                <w:rFonts w:eastAsia="Aptos" w:cs="Aptos"/>
                <w:color w:val="FF0000"/>
                <w:sz w:val="20"/>
              </w:rPr>
              <w:t xml:space="preserve">under construction and will connect to footpath within Cambridge Park. </w:t>
            </w:r>
          </w:p>
        </w:tc>
      </w:tr>
      <w:tr w:rsidR="00F60532" w:rsidRPr="00DF6BFF" w14:paraId="5B76879E" w14:textId="77777777" w:rsidTr="2E5BA161">
        <w:trPr>
          <w:trHeight w:val="15"/>
        </w:trPr>
        <w:tc>
          <w:tcPr>
            <w:tcW w:w="9045" w:type="dxa"/>
            <w:shd w:val="clear" w:color="auto" w:fill="004976"/>
          </w:tcPr>
          <w:p w14:paraId="591A27D2" w14:textId="77777777" w:rsidR="00537E4F" w:rsidRPr="009905FD" w:rsidRDefault="00537E4F" w:rsidP="00EA3732">
            <w:pPr>
              <w:keepNext/>
              <w:spacing w:before="60" w:after="60"/>
              <w:rPr>
                <w:rFonts w:eastAsia="Aptos" w:cs="Aptos"/>
                <w:b/>
                <w:color w:val="FFFFFF" w:themeColor="background1"/>
                <w:sz w:val="20"/>
              </w:rPr>
            </w:pPr>
            <w:r w:rsidRPr="009905FD">
              <w:rPr>
                <w:rFonts w:eastAsia="Aptos" w:cs="Aptos"/>
                <w:b/>
                <w:color w:val="FFFFFF" w:themeColor="background1"/>
                <w:sz w:val="20"/>
              </w:rPr>
              <w:t>C6</w:t>
            </w:r>
          </w:p>
        </w:tc>
      </w:tr>
      <w:tr w:rsidR="00F015BB" w:rsidRPr="00DF6BFF" w14:paraId="6F20E02F" w14:textId="77777777" w:rsidTr="2E5BA161">
        <w:trPr>
          <w:trHeight w:val="15"/>
        </w:trPr>
        <w:tc>
          <w:tcPr>
            <w:tcW w:w="9045" w:type="dxa"/>
          </w:tcPr>
          <w:p w14:paraId="0195E939" w14:textId="11D5B103" w:rsidR="00537E4F" w:rsidRPr="009905FD" w:rsidRDefault="46B1D3D1" w:rsidP="00EA3732">
            <w:pPr>
              <w:spacing w:before="60" w:after="60"/>
              <w:rPr>
                <w:rFonts w:eastAsia="Aptos" w:cs="Aptos"/>
                <w:color w:val="auto"/>
                <w:sz w:val="20"/>
              </w:rPr>
            </w:pPr>
            <w:r w:rsidRPr="009905FD">
              <w:rPr>
                <w:rFonts w:eastAsia="Aptos" w:cs="Aptos"/>
                <w:color w:val="auto"/>
                <w:sz w:val="20"/>
              </w:rPr>
              <w:t>No update this quarter.</w:t>
            </w:r>
          </w:p>
        </w:tc>
      </w:tr>
      <w:tr w:rsidR="00F60532" w:rsidRPr="00DF6BFF" w14:paraId="0A173EAB" w14:textId="77777777" w:rsidTr="2E5BA161">
        <w:trPr>
          <w:trHeight w:val="330"/>
        </w:trPr>
        <w:tc>
          <w:tcPr>
            <w:tcW w:w="9045" w:type="dxa"/>
            <w:shd w:val="clear" w:color="auto" w:fill="004976"/>
          </w:tcPr>
          <w:p w14:paraId="2271FD83" w14:textId="77777777" w:rsidR="00537E4F" w:rsidRPr="009905FD" w:rsidRDefault="00537E4F" w:rsidP="00EA3732">
            <w:pPr>
              <w:keepNext/>
              <w:spacing w:before="60" w:after="60"/>
              <w:rPr>
                <w:rFonts w:eastAsia="Aptos" w:cs="Aptos"/>
                <w:b/>
                <w:color w:val="FFFFFF" w:themeColor="background1"/>
                <w:sz w:val="20"/>
              </w:rPr>
            </w:pPr>
            <w:r w:rsidRPr="009905FD">
              <w:rPr>
                <w:rFonts w:eastAsia="Aptos" w:cs="Aptos"/>
                <w:b/>
                <w:color w:val="FFFFFF" w:themeColor="background1"/>
                <w:sz w:val="20"/>
              </w:rPr>
              <w:t>C8 and C9</w:t>
            </w:r>
          </w:p>
        </w:tc>
      </w:tr>
      <w:tr w:rsidR="00F015BB" w:rsidRPr="00DF6BFF" w14:paraId="7DCBD63C" w14:textId="77777777" w:rsidTr="2E5BA161">
        <w:trPr>
          <w:trHeight w:val="15"/>
        </w:trPr>
        <w:tc>
          <w:tcPr>
            <w:tcW w:w="9045" w:type="dxa"/>
          </w:tcPr>
          <w:p w14:paraId="41734286" w14:textId="11CB1E42" w:rsidR="00537E4F" w:rsidRPr="009905FD" w:rsidRDefault="69C4D2D4" w:rsidP="00EA3732">
            <w:pPr>
              <w:spacing w:before="60" w:after="60"/>
              <w:rPr>
                <w:rFonts w:eastAsia="Aptos" w:cs="Aptos"/>
                <w:color w:val="FF0000"/>
                <w:sz w:val="20"/>
              </w:rPr>
            </w:pPr>
            <w:proofErr w:type="spellStart"/>
            <w:r w:rsidRPr="009905FD">
              <w:rPr>
                <w:rFonts w:eastAsia="Aptos" w:cs="Aptos"/>
                <w:color w:val="auto"/>
                <w:sz w:val="20"/>
              </w:rPr>
              <w:t>Haukiwi</w:t>
            </w:r>
            <w:proofErr w:type="spellEnd"/>
            <w:r w:rsidRPr="009905FD">
              <w:rPr>
                <w:rFonts w:eastAsia="Aptos" w:cs="Aptos"/>
                <w:color w:val="auto"/>
                <w:sz w:val="20"/>
              </w:rPr>
              <w:t xml:space="preserve"> (formerly Kama Trust)</w:t>
            </w:r>
            <w:r w:rsidR="693BE2CC" w:rsidRPr="009905FD">
              <w:rPr>
                <w:rFonts w:eastAsia="Aptos" w:cs="Aptos"/>
                <w:color w:val="auto"/>
                <w:sz w:val="20"/>
              </w:rPr>
              <w:t xml:space="preserve"> block </w:t>
            </w:r>
            <w:r w:rsidR="2DBAA1C5" w:rsidRPr="009905FD">
              <w:rPr>
                <w:rFonts w:eastAsia="Aptos" w:cs="Aptos"/>
                <w:color w:val="auto"/>
                <w:sz w:val="20"/>
              </w:rPr>
              <w:t xml:space="preserve">is continuing construction works. </w:t>
            </w:r>
          </w:p>
        </w:tc>
      </w:tr>
      <w:tr w:rsidR="00F60532" w:rsidRPr="00DF6BFF" w14:paraId="1EB66121" w14:textId="77777777" w:rsidTr="2E5BA161">
        <w:trPr>
          <w:trHeight w:val="270"/>
        </w:trPr>
        <w:tc>
          <w:tcPr>
            <w:tcW w:w="9045" w:type="dxa"/>
            <w:shd w:val="clear" w:color="auto" w:fill="004976"/>
          </w:tcPr>
          <w:p w14:paraId="0FE6A78C" w14:textId="77777777" w:rsidR="00537E4F" w:rsidRPr="009905FD" w:rsidRDefault="00537E4F" w:rsidP="00EA3732">
            <w:pPr>
              <w:keepNext/>
              <w:spacing w:before="60" w:after="60"/>
              <w:rPr>
                <w:rFonts w:eastAsia="Aptos" w:cs="Aptos"/>
                <w:b/>
                <w:color w:val="FFFFFF" w:themeColor="background1"/>
                <w:sz w:val="20"/>
              </w:rPr>
            </w:pPr>
            <w:r w:rsidRPr="009905FD">
              <w:rPr>
                <w:rFonts w:eastAsia="Aptos" w:cs="Aptos"/>
                <w:b/>
                <w:color w:val="FFFFFF" w:themeColor="background1"/>
                <w:sz w:val="20"/>
              </w:rPr>
              <w:t>C10</w:t>
            </w:r>
          </w:p>
        </w:tc>
      </w:tr>
      <w:tr w:rsidR="00F015BB" w:rsidRPr="00DF6BFF" w14:paraId="13D54B77" w14:textId="77777777" w:rsidTr="2E5BA161">
        <w:trPr>
          <w:trHeight w:val="15"/>
        </w:trPr>
        <w:tc>
          <w:tcPr>
            <w:tcW w:w="9045" w:type="dxa"/>
          </w:tcPr>
          <w:p w14:paraId="4653B1B5" w14:textId="2F8F5892" w:rsidR="00537E4F" w:rsidRPr="009905FD" w:rsidRDefault="3977ABAA" w:rsidP="00EA3732">
            <w:pPr>
              <w:spacing w:before="60" w:after="60"/>
              <w:rPr>
                <w:rFonts w:eastAsia="Aptos" w:cs="Aptos"/>
                <w:color w:val="auto"/>
                <w:sz w:val="20"/>
              </w:rPr>
            </w:pPr>
            <w:r w:rsidRPr="009905FD">
              <w:rPr>
                <w:rFonts w:eastAsia="Aptos" w:cs="Aptos"/>
                <w:color w:val="auto"/>
                <w:sz w:val="20"/>
              </w:rPr>
              <w:t>No update this quarter.</w:t>
            </w:r>
          </w:p>
        </w:tc>
      </w:tr>
    </w:tbl>
    <w:p w14:paraId="743B2D3F" w14:textId="77777777" w:rsidR="00537E4F" w:rsidRPr="00DF6BFF" w:rsidRDefault="00537E4F" w:rsidP="00941BE2">
      <w:pPr>
        <w:spacing w:line="257" w:lineRule="auto"/>
        <w:ind w:left="709"/>
        <w:jc w:val="center"/>
        <w:rPr>
          <w:rFonts w:eastAsia="Aptos" w:cs="Aptos"/>
          <w:b/>
          <w:bCs/>
          <w:i/>
          <w:iCs/>
          <w:sz w:val="20"/>
          <w:highlight w:val="yellow"/>
        </w:rPr>
      </w:pPr>
    </w:p>
    <w:tbl>
      <w:tblPr>
        <w:tblStyle w:val="TableGrid"/>
        <w:tblW w:w="4710" w:type="pct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00667755" w:rsidRPr="005900C9" w14:paraId="11EBD73F" w14:textId="77777777" w:rsidTr="00E32718">
        <w:trPr>
          <w:trHeight w:val="113"/>
          <w:tblHeader/>
        </w:trPr>
        <w:tc>
          <w:tcPr>
            <w:tcW w:w="5000" w:type="pct"/>
            <w:shd w:val="clear" w:color="auto" w:fill="F7941E"/>
          </w:tcPr>
          <w:p w14:paraId="1B5B201E" w14:textId="77777777" w:rsidR="00711417" w:rsidRPr="005900C9" w:rsidRDefault="00711417" w:rsidP="00EA3732">
            <w:pPr>
              <w:spacing w:before="60" w:after="60"/>
              <w:jc w:val="center"/>
              <w:rPr>
                <w:b/>
                <w:caps/>
                <w:color w:val="FFFFFF" w:themeColor="background1"/>
                <w:sz w:val="20"/>
              </w:rPr>
            </w:pPr>
            <w:r w:rsidRPr="005900C9">
              <w:rPr>
                <w:b/>
                <w:caps/>
                <w:color w:val="FFFFFF" w:themeColor="background1"/>
                <w:sz w:val="20"/>
              </w:rPr>
              <w:t>Hamilton Airport Status update</w:t>
            </w:r>
          </w:p>
        </w:tc>
      </w:tr>
      <w:tr w:rsidR="00582E27" w:rsidRPr="005900C9" w14:paraId="750940D8" w14:textId="77777777" w:rsidTr="00E32718">
        <w:trPr>
          <w:trHeight w:val="113"/>
        </w:trPr>
        <w:tc>
          <w:tcPr>
            <w:tcW w:w="5000" w:type="pct"/>
            <w:shd w:val="clear" w:color="auto" w:fill="004976"/>
          </w:tcPr>
          <w:p w14:paraId="0C174D9D" w14:textId="77777777" w:rsidR="00711417" w:rsidRPr="005900C9" w:rsidRDefault="00711417" w:rsidP="00EA3732">
            <w:pPr>
              <w:keepNext/>
              <w:spacing w:before="60" w:after="60"/>
              <w:rPr>
                <w:b/>
                <w:color w:val="FFFFFF" w:themeColor="background1"/>
                <w:sz w:val="20"/>
              </w:rPr>
            </w:pPr>
            <w:r w:rsidRPr="005900C9">
              <w:rPr>
                <w:b/>
                <w:color w:val="FFFFFF" w:themeColor="background1"/>
                <w:sz w:val="20"/>
              </w:rPr>
              <w:t>Northern precinct extension</w:t>
            </w:r>
          </w:p>
        </w:tc>
      </w:tr>
      <w:tr w:rsidR="00F015BB" w:rsidRPr="005900C9" w14:paraId="525C6BCF" w14:textId="77777777" w:rsidTr="00E32718">
        <w:trPr>
          <w:trHeight w:val="113"/>
        </w:trPr>
        <w:tc>
          <w:tcPr>
            <w:tcW w:w="5000" w:type="pct"/>
          </w:tcPr>
          <w:p w14:paraId="041FC886" w14:textId="40B5559E" w:rsidR="00711417" w:rsidRPr="005900C9" w:rsidRDefault="650AE3D5" w:rsidP="00EA3732">
            <w:pPr>
              <w:spacing w:before="60" w:after="60"/>
              <w:rPr>
                <w:rStyle w:val="ui-provider"/>
                <w:color w:val="FF0000"/>
                <w:sz w:val="20"/>
              </w:rPr>
            </w:pPr>
            <w:r w:rsidRPr="005900C9">
              <w:rPr>
                <w:rStyle w:val="ui-provider"/>
                <w:color w:val="auto"/>
                <w:sz w:val="20"/>
              </w:rPr>
              <w:t xml:space="preserve">Construction works are progressing within Northern Precinct. </w:t>
            </w:r>
          </w:p>
        </w:tc>
      </w:tr>
    </w:tbl>
    <w:p w14:paraId="75297DF5" w14:textId="49B4AA25" w:rsidR="006E5EEE" w:rsidRPr="005900C9" w:rsidRDefault="006E5EEE" w:rsidP="004523DE">
      <w:pPr>
        <w:spacing w:line="259" w:lineRule="auto"/>
        <w:ind w:left="709"/>
        <w:rPr>
          <w:b/>
          <w:bCs/>
          <w:smallCaps/>
          <w:sz w:val="20"/>
          <w:szCs w:val="16"/>
        </w:rPr>
      </w:pPr>
    </w:p>
    <w:tbl>
      <w:tblPr>
        <w:tblStyle w:val="TableGrid"/>
        <w:tblW w:w="4710" w:type="pct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00582E27" w:rsidRPr="005900C9" w14:paraId="667C4075" w14:textId="77777777" w:rsidTr="40659969">
        <w:tc>
          <w:tcPr>
            <w:tcW w:w="5000" w:type="pct"/>
            <w:shd w:val="clear" w:color="auto" w:fill="F7941E"/>
          </w:tcPr>
          <w:p w14:paraId="66CD211D" w14:textId="77777777" w:rsidR="00744D4E" w:rsidRPr="005900C9" w:rsidRDefault="00744D4E" w:rsidP="00EA3732">
            <w:pPr>
              <w:spacing w:before="60" w:after="60"/>
              <w:jc w:val="center"/>
              <w:rPr>
                <w:b/>
                <w:caps/>
                <w:color w:val="FFFFFF" w:themeColor="background1"/>
                <w:sz w:val="20"/>
              </w:rPr>
            </w:pPr>
            <w:r w:rsidRPr="005900C9">
              <w:rPr>
                <w:b/>
                <w:caps/>
                <w:color w:val="FFFFFF" w:themeColor="background1"/>
                <w:sz w:val="20"/>
              </w:rPr>
              <w:t>KARĀPIRO Status update</w:t>
            </w:r>
          </w:p>
        </w:tc>
      </w:tr>
      <w:tr w:rsidR="00582E27" w:rsidRPr="005900C9" w14:paraId="6BA5EE51" w14:textId="77777777" w:rsidTr="40659969">
        <w:tc>
          <w:tcPr>
            <w:tcW w:w="5000" w:type="pct"/>
            <w:shd w:val="clear" w:color="auto" w:fill="004976"/>
          </w:tcPr>
          <w:p w14:paraId="47C1AA0F" w14:textId="77777777" w:rsidR="00744D4E" w:rsidRPr="005900C9" w:rsidRDefault="00744D4E" w:rsidP="00EA3732">
            <w:pPr>
              <w:spacing w:before="60" w:after="60"/>
              <w:rPr>
                <w:b/>
                <w:color w:val="FFFFFF" w:themeColor="background1"/>
                <w:sz w:val="20"/>
              </w:rPr>
            </w:pPr>
            <w:r w:rsidRPr="005900C9">
              <w:rPr>
                <w:b/>
                <w:color w:val="FFFFFF" w:themeColor="background1"/>
                <w:sz w:val="20"/>
              </w:rPr>
              <w:t>K1</w:t>
            </w:r>
          </w:p>
        </w:tc>
      </w:tr>
      <w:tr w:rsidR="00F015BB" w:rsidRPr="00DF6BFF" w14:paraId="753D1992" w14:textId="77777777" w:rsidTr="40659969">
        <w:tc>
          <w:tcPr>
            <w:tcW w:w="5000" w:type="pct"/>
          </w:tcPr>
          <w:p w14:paraId="7EB4B2D2" w14:textId="7D0AF92D" w:rsidR="00744D4E" w:rsidRPr="005900C9" w:rsidRDefault="067B9027" w:rsidP="00EA3732">
            <w:pPr>
              <w:spacing w:before="60" w:after="60"/>
              <w:rPr>
                <w:color w:val="auto"/>
                <w:sz w:val="20"/>
              </w:rPr>
            </w:pPr>
            <w:r w:rsidRPr="673330C8">
              <w:rPr>
                <w:color w:val="FF0000"/>
                <w:sz w:val="20"/>
              </w:rPr>
              <w:t>A</w:t>
            </w:r>
            <w:r w:rsidR="1A3FAFA6" w:rsidRPr="005900C9">
              <w:rPr>
                <w:color w:val="FF0000"/>
                <w:sz w:val="20"/>
              </w:rPr>
              <w:t xml:space="preserve"> </w:t>
            </w:r>
            <w:r w:rsidR="5796F0FF" w:rsidRPr="005900C9">
              <w:rPr>
                <w:color w:val="FF0000"/>
                <w:sz w:val="20"/>
              </w:rPr>
              <w:t>59-lot</w:t>
            </w:r>
            <w:r w:rsidR="04AFCBAA" w:rsidRPr="005900C9">
              <w:rPr>
                <w:color w:val="FF0000"/>
                <w:sz w:val="20"/>
              </w:rPr>
              <w:t xml:space="preserve"> </w:t>
            </w:r>
            <w:r w:rsidR="06FD8344" w:rsidRPr="005900C9">
              <w:rPr>
                <w:color w:val="FF0000"/>
                <w:sz w:val="20"/>
              </w:rPr>
              <w:t xml:space="preserve">subdivision in the K1 growth cell </w:t>
            </w:r>
            <w:r w:rsidR="3BD23562" w:rsidRPr="673330C8">
              <w:rPr>
                <w:color w:val="FF0000"/>
                <w:sz w:val="20"/>
              </w:rPr>
              <w:t>has been</w:t>
            </w:r>
            <w:r w:rsidR="445B422F" w:rsidRPr="005900C9">
              <w:rPr>
                <w:color w:val="FF0000"/>
                <w:sz w:val="20"/>
              </w:rPr>
              <w:t xml:space="preserve"> </w:t>
            </w:r>
            <w:r w:rsidR="005900C9" w:rsidRPr="005900C9">
              <w:rPr>
                <w:color w:val="FF0000"/>
                <w:sz w:val="20"/>
              </w:rPr>
              <w:t xml:space="preserve">completed and </w:t>
            </w:r>
            <w:r w:rsidR="3D4065AB" w:rsidRPr="673330C8">
              <w:rPr>
                <w:color w:val="FF0000"/>
                <w:sz w:val="20"/>
              </w:rPr>
              <w:t>s</w:t>
            </w:r>
            <w:r w:rsidR="4551E54D" w:rsidRPr="673330C8">
              <w:rPr>
                <w:color w:val="FF0000"/>
                <w:sz w:val="20"/>
              </w:rPr>
              <w:t>224</w:t>
            </w:r>
            <w:r w:rsidR="6CF57EDF" w:rsidRPr="673330C8">
              <w:rPr>
                <w:color w:val="FF0000"/>
                <w:sz w:val="20"/>
              </w:rPr>
              <w:t>c</w:t>
            </w:r>
            <w:r w:rsidR="4551E54D" w:rsidRPr="673330C8">
              <w:rPr>
                <w:color w:val="FF0000"/>
                <w:sz w:val="20"/>
              </w:rPr>
              <w:t xml:space="preserve"> </w:t>
            </w:r>
            <w:r w:rsidR="4112F0BF" w:rsidRPr="673330C8">
              <w:rPr>
                <w:color w:val="FF0000"/>
                <w:sz w:val="20"/>
              </w:rPr>
              <w:t>given.</w:t>
            </w:r>
          </w:p>
        </w:tc>
      </w:tr>
    </w:tbl>
    <w:p w14:paraId="697FD428" w14:textId="2DA40D71" w:rsidR="40659969" w:rsidRPr="00DF6BFF" w:rsidRDefault="40659969" w:rsidP="40659969">
      <w:pPr>
        <w:spacing w:line="259" w:lineRule="auto"/>
        <w:rPr>
          <w:b/>
          <w:bCs/>
          <w:smallCaps/>
          <w:sz w:val="20"/>
          <w:highlight w:val="yellow"/>
        </w:rPr>
      </w:pPr>
    </w:p>
    <w:tbl>
      <w:tblPr>
        <w:tblStyle w:val="TableGrid"/>
        <w:tblW w:w="9072" w:type="dxa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40659969" w:rsidRPr="00DF6BFF" w14:paraId="4CD68F00" w14:textId="77777777" w:rsidTr="00EA3732">
        <w:trPr>
          <w:trHeight w:val="300"/>
        </w:trPr>
        <w:tc>
          <w:tcPr>
            <w:tcW w:w="9072" w:type="dxa"/>
            <w:shd w:val="clear" w:color="auto" w:fill="F7941E"/>
          </w:tcPr>
          <w:p w14:paraId="4EB9E3D4" w14:textId="6FAF92F0" w:rsidR="18E97B6F" w:rsidRPr="005900C9" w:rsidRDefault="18E97B6F" w:rsidP="00EA3732">
            <w:pPr>
              <w:spacing w:before="60" w:after="60"/>
              <w:jc w:val="center"/>
              <w:rPr>
                <w:b/>
                <w:bCs/>
                <w:caps/>
                <w:color w:val="FFFFFF" w:themeColor="background1"/>
                <w:sz w:val="20"/>
              </w:rPr>
            </w:pPr>
            <w:r w:rsidRPr="005900C9">
              <w:rPr>
                <w:b/>
                <w:bCs/>
                <w:caps/>
                <w:color w:val="FFFFFF" w:themeColor="background1"/>
                <w:sz w:val="20"/>
              </w:rPr>
              <w:t>Pukeatua</w:t>
            </w:r>
            <w:r w:rsidR="40659969" w:rsidRPr="005900C9">
              <w:rPr>
                <w:b/>
                <w:bCs/>
                <w:caps/>
                <w:color w:val="FFFFFF" w:themeColor="background1"/>
                <w:sz w:val="20"/>
              </w:rPr>
              <w:t xml:space="preserve"> Status update</w:t>
            </w:r>
          </w:p>
        </w:tc>
      </w:tr>
      <w:tr w:rsidR="40659969" w:rsidRPr="00DF6BFF" w14:paraId="311A6A84" w14:textId="77777777" w:rsidTr="00EA3732">
        <w:trPr>
          <w:trHeight w:val="300"/>
        </w:trPr>
        <w:tc>
          <w:tcPr>
            <w:tcW w:w="9072" w:type="dxa"/>
            <w:shd w:val="clear" w:color="auto" w:fill="004976"/>
          </w:tcPr>
          <w:p w14:paraId="0C5AD4FF" w14:textId="758D4E40" w:rsidR="4B05069D" w:rsidRPr="005900C9" w:rsidRDefault="4B05069D" w:rsidP="00EA3732">
            <w:pPr>
              <w:spacing w:before="60" w:after="60"/>
              <w:rPr>
                <w:b/>
                <w:bCs/>
                <w:color w:val="FFFFFF" w:themeColor="background1"/>
                <w:sz w:val="20"/>
              </w:rPr>
            </w:pPr>
            <w:r w:rsidRPr="005900C9">
              <w:rPr>
                <w:b/>
                <w:bCs/>
                <w:color w:val="FFFFFF" w:themeColor="background1"/>
                <w:sz w:val="20"/>
              </w:rPr>
              <w:t>P</w:t>
            </w:r>
            <w:r w:rsidR="40659969" w:rsidRPr="005900C9">
              <w:rPr>
                <w:b/>
                <w:bCs/>
                <w:color w:val="FFFFFF" w:themeColor="background1"/>
                <w:sz w:val="20"/>
              </w:rPr>
              <w:t>1</w:t>
            </w:r>
          </w:p>
        </w:tc>
      </w:tr>
      <w:tr w:rsidR="40659969" w:rsidRPr="00DF6BFF" w14:paraId="2952FBA6" w14:textId="77777777" w:rsidTr="00EA3732">
        <w:trPr>
          <w:trHeight w:val="300"/>
        </w:trPr>
        <w:tc>
          <w:tcPr>
            <w:tcW w:w="9072" w:type="dxa"/>
          </w:tcPr>
          <w:p w14:paraId="151A367D" w14:textId="2983BA44" w:rsidR="3C811F22" w:rsidRPr="005900C9" w:rsidRDefault="3C811F22" w:rsidP="00EA3732">
            <w:pPr>
              <w:spacing w:before="60" w:after="60"/>
              <w:rPr>
                <w:color w:val="auto"/>
                <w:sz w:val="20"/>
              </w:rPr>
            </w:pPr>
            <w:r w:rsidRPr="005900C9">
              <w:rPr>
                <w:color w:val="auto"/>
                <w:sz w:val="20"/>
              </w:rPr>
              <w:t>Small scale e</w:t>
            </w:r>
            <w:r w:rsidR="231C8BFF" w:rsidRPr="005900C9">
              <w:rPr>
                <w:color w:val="auto"/>
                <w:sz w:val="20"/>
              </w:rPr>
              <w:t>arth</w:t>
            </w:r>
            <w:r w:rsidR="40659969" w:rsidRPr="005900C9">
              <w:rPr>
                <w:color w:val="auto"/>
                <w:sz w:val="20"/>
              </w:rPr>
              <w:t xml:space="preserve">works for a </w:t>
            </w:r>
            <w:r w:rsidR="302A6357" w:rsidRPr="005900C9">
              <w:rPr>
                <w:color w:val="auto"/>
                <w:sz w:val="20"/>
              </w:rPr>
              <w:t xml:space="preserve">consented </w:t>
            </w:r>
            <w:r w:rsidR="3ACF943A" w:rsidRPr="005900C9">
              <w:rPr>
                <w:color w:val="auto"/>
                <w:sz w:val="20"/>
              </w:rPr>
              <w:t xml:space="preserve">residential subdivision </w:t>
            </w:r>
            <w:r w:rsidR="302A6357" w:rsidRPr="005900C9">
              <w:rPr>
                <w:color w:val="auto"/>
                <w:sz w:val="20"/>
              </w:rPr>
              <w:t>development</w:t>
            </w:r>
            <w:r w:rsidR="40659969" w:rsidRPr="005900C9">
              <w:rPr>
                <w:color w:val="auto"/>
                <w:sz w:val="20"/>
              </w:rPr>
              <w:t xml:space="preserve"> in the </w:t>
            </w:r>
            <w:r w:rsidR="3883E762" w:rsidRPr="005900C9">
              <w:rPr>
                <w:color w:val="auto"/>
                <w:sz w:val="20"/>
              </w:rPr>
              <w:t>P</w:t>
            </w:r>
            <w:r w:rsidR="40659969" w:rsidRPr="005900C9">
              <w:rPr>
                <w:color w:val="auto"/>
                <w:sz w:val="20"/>
              </w:rPr>
              <w:t xml:space="preserve">1 growth cell are </w:t>
            </w:r>
            <w:r w:rsidR="636050AE" w:rsidRPr="005900C9">
              <w:rPr>
                <w:color w:val="auto"/>
                <w:sz w:val="20"/>
              </w:rPr>
              <w:t xml:space="preserve">continuing. </w:t>
            </w:r>
          </w:p>
        </w:tc>
      </w:tr>
    </w:tbl>
    <w:p w14:paraId="591F5A41" w14:textId="77777777" w:rsidR="00A314D9" w:rsidRPr="00DF6BFF" w:rsidRDefault="00A314D9" w:rsidP="40659969">
      <w:pPr>
        <w:spacing w:line="259" w:lineRule="auto"/>
        <w:rPr>
          <w:b/>
          <w:bCs/>
          <w:smallCaps/>
          <w:sz w:val="20"/>
          <w:highlight w:val="yellow"/>
        </w:rPr>
      </w:pPr>
    </w:p>
    <w:tbl>
      <w:tblPr>
        <w:tblStyle w:val="TableGrid"/>
        <w:tblW w:w="4710" w:type="pct"/>
        <w:tblInd w:w="704" w:type="dxa"/>
        <w:tblLook w:val="04A0" w:firstRow="1" w:lastRow="0" w:firstColumn="1" w:lastColumn="0" w:noHBand="0" w:noVBand="1"/>
      </w:tblPr>
      <w:tblGrid>
        <w:gridCol w:w="9072"/>
      </w:tblGrid>
      <w:tr w:rsidR="00667755" w:rsidRPr="00DF6BFF" w14:paraId="2BE77C05" w14:textId="77777777" w:rsidTr="7DAF44B1">
        <w:trPr>
          <w:tblHeader/>
        </w:trPr>
        <w:tc>
          <w:tcPr>
            <w:tcW w:w="5000" w:type="pct"/>
            <w:shd w:val="clear" w:color="auto" w:fill="F7941E"/>
          </w:tcPr>
          <w:p w14:paraId="2975EBE5" w14:textId="77777777" w:rsidR="00216D5C" w:rsidRPr="00044548" w:rsidRDefault="00216D5C" w:rsidP="00A314D9">
            <w:pPr>
              <w:spacing w:before="60" w:after="60"/>
              <w:jc w:val="center"/>
              <w:rPr>
                <w:rFonts w:cstheme="minorBidi"/>
                <w:b/>
                <w:caps/>
                <w:color w:val="FFFFFF"/>
                <w:sz w:val="20"/>
              </w:rPr>
            </w:pPr>
            <w:r w:rsidRPr="00044548">
              <w:rPr>
                <w:rFonts w:cstheme="minorBidi"/>
                <w:b/>
                <w:caps/>
                <w:color w:val="FFFFFF" w:themeColor="background1"/>
                <w:sz w:val="20"/>
              </w:rPr>
              <w:t>TE AWAMUTU &amp; kIHIKIHI Status update</w:t>
            </w:r>
          </w:p>
        </w:tc>
      </w:tr>
      <w:tr w:rsidR="00582E27" w:rsidRPr="00DF6BFF" w14:paraId="56107B9A" w14:textId="77777777" w:rsidTr="7DAF44B1">
        <w:tc>
          <w:tcPr>
            <w:tcW w:w="5000" w:type="pct"/>
            <w:shd w:val="clear" w:color="auto" w:fill="004976"/>
          </w:tcPr>
          <w:p w14:paraId="6A8D9EC2" w14:textId="77777777" w:rsidR="00216D5C" w:rsidRPr="00044548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00044548">
              <w:rPr>
                <w:rFonts w:cstheme="minorBidi"/>
                <w:b/>
                <w:color w:val="FFFFFF" w:themeColor="background1"/>
                <w:sz w:val="20"/>
              </w:rPr>
              <w:t>T1</w:t>
            </w:r>
          </w:p>
        </w:tc>
      </w:tr>
      <w:tr w:rsidR="00F015BB" w:rsidRPr="00DF6BFF" w14:paraId="6F4F7866" w14:textId="77777777" w:rsidTr="7DAF44B1">
        <w:tc>
          <w:tcPr>
            <w:tcW w:w="5000" w:type="pct"/>
          </w:tcPr>
          <w:p w14:paraId="265D95FB" w14:textId="5A9AE3EE" w:rsidR="00216D5C" w:rsidRPr="00044548" w:rsidRDefault="67812882" w:rsidP="00A314D9">
            <w:pPr>
              <w:spacing w:before="60" w:after="60"/>
              <w:rPr>
                <w:rFonts w:eastAsia="Calibri" w:cstheme="minorBidi"/>
                <w:color w:val="auto"/>
                <w:sz w:val="20"/>
              </w:rPr>
            </w:pPr>
            <w:r w:rsidRPr="00044548">
              <w:rPr>
                <w:rFonts w:eastAsia="Calibri" w:cstheme="minorBidi"/>
                <w:color w:val="auto"/>
                <w:sz w:val="20"/>
              </w:rPr>
              <w:t xml:space="preserve">Physical works </w:t>
            </w:r>
            <w:r w:rsidR="44EC6EFD" w:rsidRPr="00044548">
              <w:rPr>
                <w:rFonts w:eastAsia="Calibri" w:cstheme="minorBidi"/>
                <w:color w:val="auto"/>
                <w:sz w:val="20"/>
              </w:rPr>
              <w:t xml:space="preserve">for the residential subdivision </w:t>
            </w:r>
            <w:r w:rsidRPr="00044548">
              <w:rPr>
                <w:rFonts w:eastAsia="Calibri" w:cstheme="minorBidi"/>
                <w:color w:val="auto"/>
                <w:sz w:val="20"/>
              </w:rPr>
              <w:t>are progressing slowly currently.</w:t>
            </w:r>
          </w:p>
        </w:tc>
      </w:tr>
      <w:tr w:rsidR="40659969" w:rsidRPr="00DF6BFF" w14:paraId="2163F948" w14:textId="77777777" w:rsidTr="00EA3732">
        <w:trPr>
          <w:trHeight w:val="300"/>
        </w:trPr>
        <w:tc>
          <w:tcPr>
            <w:tcW w:w="5000" w:type="pct"/>
            <w:shd w:val="clear" w:color="auto" w:fill="1F4E79" w:themeFill="accent5" w:themeFillShade="80"/>
          </w:tcPr>
          <w:p w14:paraId="559AE5D9" w14:textId="684EBF73" w:rsidR="333CB715" w:rsidRPr="00044548" w:rsidRDefault="333CB715" w:rsidP="00A314D9">
            <w:pPr>
              <w:spacing w:before="60" w:after="60"/>
              <w:rPr>
                <w:rFonts w:eastAsia="Calibri" w:cstheme="minorBidi"/>
                <w:b/>
                <w:bCs/>
                <w:color w:val="FFFFFF" w:themeColor="background1"/>
                <w:sz w:val="20"/>
              </w:rPr>
            </w:pPr>
            <w:r w:rsidRPr="00044548">
              <w:rPr>
                <w:rFonts w:eastAsia="Calibri" w:cstheme="minorBidi"/>
                <w:b/>
                <w:bCs/>
                <w:color w:val="FFFFFF" w:themeColor="background1"/>
                <w:sz w:val="20"/>
              </w:rPr>
              <w:t>T2</w:t>
            </w:r>
          </w:p>
        </w:tc>
      </w:tr>
      <w:tr w:rsidR="40659969" w:rsidRPr="00DF6BFF" w14:paraId="6995C916" w14:textId="77777777" w:rsidTr="00EA3732">
        <w:trPr>
          <w:trHeight w:val="300"/>
        </w:trPr>
        <w:tc>
          <w:tcPr>
            <w:tcW w:w="5000" w:type="pct"/>
          </w:tcPr>
          <w:p w14:paraId="29A2149C" w14:textId="68F72311" w:rsidR="333CB715" w:rsidRPr="00044548" w:rsidRDefault="244B13C8" w:rsidP="00A314D9">
            <w:pPr>
              <w:spacing w:before="60" w:after="60"/>
              <w:rPr>
                <w:rFonts w:eastAsia="Calibri" w:cstheme="minorBidi"/>
                <w:color w:val="FF0000"/>
                <w:sz w:val="20"/>
              </w:rPr>
            </w:pPr>
            <w:r w:rsidRPr="00044548">
              <w:rPr>
                <w:rFonts w:eastAsia="Calibri" w:cstheme="minorBidi"/>
                <w:color w:val="auto"/>
                <w:sz w:val="20"/>
              </w:rPr>
              <w:t>Construction within Arvida retirement village is progressing. No further updates.</w:t>
            </w:r>
          </w:p>
        </w:tc>
      </w:tr>
      <w:tr w:rsidR="00582E27" w:rsidRPr="00DF6BFF" w14:paraId="5B9EA481" w14:textId="77777777" w:rsidTr="7DAF44B1">
        <w:tc>
          <w:tcPr>
            <w:tcW w:w="5000" w:type="pct"/>
            <w:shd w:val="clear" w:color="auto" w:fill="004976"/>
          </w:tcPr>
          <w:p w14:paraId="627FCB14" w14:textId="77777777" w:rsidR="00216D5C" w:rsidRPr="00044548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00044548">
              <w:rPr>
                <w:rFonts w:cstheme="minorBidi"/>
                <w:b/>
                <w:color w:val="FFFFFF" w:themeColor="background1"/>
                <w:sz w:val="20"/>
              </w:rPr>
              <w:t>T3</w:t>
            </w:r>
          </w:p>
        </w:tc>
      </w:tr>
      <w:tr w:rsidR="00F015BB" w:rsidRPr="00DF6BFF" w14:paraId="3D567E1A" w14:textId="77777777" w:rsidTr="7DAF44B1">
        <w:tc>
          <w:tcPr>
            <w:tcW w:w="5000" w:type="pct"/>
          </w:tcPr>
          <w:p w14:paraId="23EFB098" w14:textId="03C1A9C6" w:rsidR="00216D5C" w:rsidRPr="00044548" w:rsidRDefault="34E3B35F" w:rsidP="00A314D9">
            <w:pPr>
              <w:spacing w:before="60" w:after="60"/>
              <w:rPr>
                <w:color w:val="auto"/>
                <w:sz w:val="20"/>
              </w:rPr>
            </w:pPr>
            <w:r w:rsidRPr="00044548">
              <w:rPr>
                <w:color w:val="auto"/>
                <w:sz w:val="20"/>
              </w:rPr>
              <w:t xml:space="preserve">No update this quarter. </w:t>
            </w:r>
          </w:p>
        </w:tc>
      </w:tr>
      <w:tr w:rsidR="00582E27" w:rsidRPr="00DF6BFF" w14:paraId="717EDE50" w14:textId="77777777" w:rsidTr="7DAF44B1">
        <w:tc>
          <w:tcPr>
            <w:tcW w:w="5000" w:type="pct"/>
            <w:shd w:val="clear" w:color="auto" w:fill="004976"/>
          </w:tcPr>
          <w:p w14:paraId="3A307ED7" w14:textId="77777777" w:rsidR="00216D5C" w:rsidRPr="00044548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00044548">
              <w:rPr>
                <w:rFonts w:cstheme="minorBidi"/>
                <w:b/>
                <w:color w:val="FFFFFF" w:themeColor="background1"/>
                <w:sz w:val="20"/>
              </w:rPr>
              <w:t>T4</w:t>
            </w:r>
          </w:p>
        </w:tc>
      </w:tr>
      <w:tr w:rsidR="00F015BB" w:rsidRPr="00DF6BFF" w14:paraId="3D963FA1" w14:textId="77777777" w:rsidTr="7DAF44B1">
        <w:tc>
          <w:tcPr>
            <w:tcW w:w="5000" w:type="pct"/>
          </w:tcPr>
          <w:p w14:paraId="3DE96360" w14:textId="75A6F9E6" w:rsidR="00216D5C" w:rsidRPr="00044548" w:rsidRDefault="7794EB9E" w:rsidP="00A314D9">
            <w:pPr>
              <w:spacing w:before="60" w:after="60"/>
              <w:rPr>
                <w:color w:val="auto"/>
                <w:sz w:val="20"/>
              </w:rPr>
            </w:pPr>
            <w:r w:rsidRPr="00044548">
              <w:rPr>
                <w:color w:val="auto"/>
                <w:sz w:val="20"/>
              </w:rPr>
              <w:t>No update this quarter.</w:t>
            </w:r>
          </w:p>
        </w:tc>
      </w:tr>
      <w:tr w:rsidR="00582E27" w:rsidRPr="00DF6BFF" w14:paraId="1782553E" w14:textId="77777777" w:rsidTr="7DAF44B1">
        <w:tc>
          <w:tcPr>
            <w:tcW w:w="5000" w:type="pct"/>
            <w:shd w:val="clear" w:color="auto" w:fill="004976"/>
          </w:tcPr>
          <w:p w14:paraId="79178CD2" w14:textId="77777777" w:rsidR="00216D5C" w:rsidRPr="00044548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lastRenderedPageBreak/>
              <w:t>T6</w:t>
            </w:r>
          </w:p>
        </w:tc>
      </w:tr>
      <w:tr w:rsidR="00F015BB" w:rsidRPr="00DF6BFF" w14:paraId="56657F20" w14:textId="77777777" w:rsidTr="7DAF44B1">
        <w:tc>
          <w:tcPr>
            <w:tcW w:w="5000" w:type="pct"/>
          </w:tcPr>
          <w:p w14:paraId="40DF6D00" w14:textId="22A1FB38" w:rsidR="00216D5C" w:rsidRPr="00044548" w:rsidRDefault="444CE1C3" w:rsidP="00A314D9">
            <w:pPr>
              <w:spacing w:before="60" w:after="60"/>
              <w:rPr>
                <w:color w:val="auto"/>
                <w:sz w:val="20"/>
              </w:rPr>
            </w:pPr>
            <w:r w:rsidRPr="0C1098D5">
              <w:rPr>
                <w:color w:val="auto"/>
                <w:sz w:val="20"/>
              </w:rPr>
              <w:t xml:space="preserve">A </w:t>
            </w:r>
            <w:r w:rsidR="6053B107" w:rsidRPr="0C1098D5">
              <w:rPr>
                <w:color w:val="auto"/>
                <w:sz w:val="20"/>
              </w:rPr>
              <w:t>32-lot</w:t>
            </w:r>
            <w:r w:rsidR="6711EF75" w:rsidRPr="0C1098D5">
              <w:rPr>
                <w:color w:val="auto"/>
                <w:sz w:val="20"/>
              </w:rPr>
              <w:t xml:space="preserve"> subdivision </w:t>
            </w:r>
            <w:r w:rsidR="733D863E" w:rsidRPr="0C1098D5">
              <w:rPr>
                <w:color w:val="auto"/>
                <w:sz w:val="20"/>
              </w:rPr>
              <w:t xml:space="preserve">has been approved by </w:t>
            </w:r>
            <w:r w:rsidR="6711EF75" w:rsidRPr="0C1098D5">
              <w:rPr>
                <w:color w:val="auto"/>
                <w:sz w:val="20"/>
              </w:rPr>
              <w:t>Council staff</w:t>
            </w:r>
            <w:r w:rsidR="10EA856B" w:rsidRPr="0C1098D5">
              <w:rPr>
                <w:color w:val="auto"/>
                <w:sz w:val="20"/>
              </w:rPr>
              <w:t>,</w:t>
            </w:r>
            <w:r w:rsidR="6711EF75" w:rsidRPr="0C1098D5">
              <w:rPr>
                <w:color w:val="auto"/>
                <w:sz w:val="20"/>
              </w:rPr>
              <w:t xml:space="preserve"> </w:t>
            </w:r>
            <w:r w:rsidR="1E1B5172" w:rsidRPr="0C1098D5">
              <w:rPr>
                <w:color w:val="auto"/>
                <w:sz w:val="20"/>
              </w:rPr>
              <w:t xml:space="preserve">and </w:t>
            </w:r>
            <w:r w:rsidR="10EA856B" w:rsidRPr="0C1098D5">
              <w:rPr>
                <w:color w:val="auto"/>
                <w:sz w:val="20"/>
              </w:rPr>
              <w:t xml:space="preserve">the construction is nearing completion. </w:t>
            </w:r>
            <w:r w:rsidR="053A951C" w:rsidRPr="0C1098D5">
              <w:rPr>
                <w:color w:val="auto"/>
                <w:sz w:val="20"/>
              </w:rPr>
              <w:t xml:space="preserve"> </w:t>
            </w:r>
          </w:p>
        </w:tc>
      </w:tr>
      <w:tr w:rsidR="40659969" w:rsidRPr="00DF6BFF" w14:paraId="2BBC0BE7" w14:textId="77777777" w:rsidTr="00EA3732">
        <w:trPr>
          <w:trHeight w:val="300"/>
        </w:trPr>
        <w:tc>
          <w:tcPr>
            <w:tcW w:w="5000" w:type="pct"/>
            <w:shd w:val="clear" w:color="auto" w:fill="1F4E79" w:themeFill="accent5" w:themeFillShade="80"/>
          </w:tcPr>
          <w:p w14:paraId="4A799AE9" w14:textId="1942F685" w:rsidR="40659969" w:rsidRPr="00DF6BFF" w:rsidRDefault="40659969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t>T</w:t>
            </w:r>
            <w:r w:rsidR="0B2C9DC5" w:rsidRPr="3A59D0E1">
              <w:rPr>
                <w:rFonts w:cstheme="minorBidi"/>
                <w:b/>
                <w:color w:val="FFFFFF" w:themeColor="background1"/>
                <w:sz w:val="20"/>
              </w:rPr>
              <w:t>8</w:t>
            </w:r>
          </w:p>
        </w:tc>
      </w:tr>
      <w:tr w:rsidR="40659969" w:rsidRPr="00DF6BFF" w14:paraId="57BF7DF0" w14:textId="77777777" w:rsidTr="00EA3732">
        <w:trPr>
          <w:trHeight w:val="300"/>
        </w:trPr>
        <w:tc>
          <w:tcPr>
            <w:tcW w:w="5000" w:type="pct"/>
          </w:tcPr>
          <w:p w14:paraId="66D21BC2" w14:textId="60B67C5D" w:rsidR="511037D6" w:rsidRPr="00DF6BFF" w:rsidRDefault="50E9A6C0" w:rsidP="00A314D9">
            <w:pPr>
              <w:spacing w:before="60" w:after="60"/>
              <w:rPr>
                <w:color w:val="auto"/>
                <w:sz w:val="20"/>
              </w:rPr>
            </w:pPr>
            <w:r w:rsidRPr="74FB7136">
              <w:rPr>
                <w:color w:val="auto"/>
                <w:sz w:val="20"/>
              </w:rPr>
              <w:t xml:space="preserve">Works are underway on an extension of Highfield retirement village. </w:t>
            </w:r>
          </w:p>
        </w:tc>
      </w:tr>
      <w:tr w:rsidR="00582E27" w:rsidRPr="00DF6BFF" w14:paraId="2DF1C934" w14:textId="77777777" w:rsidTr="7DAF44B1">
        <w:tc>
          <w:tcPr>
            <w:tcW w:w="5000" w:type="pct"/>
            <w:shd w:val="clear" w:color="auto" w:fill="004976"/>
          </w:tcPr>
          <w:p w14:paraId="15CE7F2E" w14:textId="77777777" w:rsidR="00216D5C" w:rsidRPr="002C398A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002C398A">
              <w:rPr>
                <w:rFonts w:cstheme="minorBidi"/>
                <w:b/>
                <w:color w:val="FFFFFF" w:themeColor="background1"/>
                <w:sz w:val="20"/>
              </w:rPr>
              <w:t>T9</w:t>
            </w:r>
          </w:p>
        </w:tc>
      </w:tr>
      <w:tr w:rsidR="00F015BB" w:rsidRPr="00DF6BFF" w14:paraId="6DDE1861" w14:textId="77777777" w:rsidTr="7DAF44B1">
        <w:tc>
          <w:tcPr>
            <w:tcW w:w="5000" w:type="pct"/>
          </w:tcPr>
          <w:p w14:paraId="4B3FE918" w14:textId="24831F92" w:rsidR="00504AC0" w:rsidRPr="002C398A" w:rsidRDefault="714795A2" w:rsidP="00A314D9">
            <w:pPr>
              <w:spacing w:before="60" w:after="60"/>
              <w:rPr>
                <w:rFonts w:eastAsia="Calibri" w:cstheme="minorBidi"/>
                <w:color w:val="auto"/>
                <w:sz w:val="20"/>
              </w:rPr>
            </w:pPr>
            <w:r w:rsidRPr="002C398A">
              <w:rPr>
                <w:rFonts w:eastAsia="Calibri" w:cstheme="minorBidi"/>
                <w:color w:val="auto"/>
                <w:sz w:val="20"/>
              </w:rPr>
              <w:t xml:space="preserve">No update this quarter. </w:t>
            </w:r>
          </w:p>
        </w:tc>
      </w:tr>
      <w:tr w:rsidR="00582E27" w:rsidRPr="00DF6BFF" w14:paraId="05A11748" w14:textId="77777777" w:rsidTr="7DAF44B1">
        <w:tc>
          <w:tcPr>
            <w:tcW w:w="5000" w:type="pct"/>
            <w:shd w:val="clear" w:color="auto" w:fill="004976"/>
          </w:tcPr>
          <w:p w14:paraId="0787F3D0" w14:textId="77777777" w:rsidR="00216D5C" w:rsidRPr="002C1352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002C1352">
              <w:rPr>
                <w:rFonts w:cstheme="minorBidi"/>
                <w:b/>
                <w:color w:val="FFFFFF" w:themeColor="background1"/>
                <w:sz w:val="20"/>
              </w:rPr>
              <w:t>T11</w:t>
            </w:r>
          </w:p>
        </w:tc>
      </w:tr>
      <w:tr w:rsidR="00F015BB" w:rsidRPr="00DF6BFF" w14:paraId="271A21E9" w14:textId="77777777" w:rsidTr="7DAF44B1">
        <w:trPr>
          <w:trHeight w:val="70"/>
        </w:trPr>
        <w:tc>
          <w:tcPr>
            <w:tcW w:w="5000" w:type="pct"/>
          </w:tcPr>
          <w:p w14:paraId="54006D82" w14:textId="1D3740AF" w:rsidR="00216D5C" w:rsidRPr="002C1352" w:rsidRDefault="50D9DEB6" w:rsidP="00A314D9">
            <w:pPr>
              <w:spacing w:before="60" w:after="60"/>
              <w:rPr>
                <w:color w:val="auto"/>
                <w:sz w:val="20"/>
              </w:rPr>
            </w:pPr>
            <w:r w:rsidRPr="002C1352">
              <w:rPr>
                <w:color w:val="auto"/>
                <w:sz w:val="20"/>
              </w:rPr>
              <w:t>The</w:t>
            </w:r>
            <w:r w:rsidR="096712A5" w:rsidRPr="002C1352">
              <w:rPr>
                <w:color w:val="auto"/>
                <w:sz w:val="20"/>
              </w:rPr>
              <w:t xml:space="preserve"> </w:t>
            </w:r>
            <w:proofErr w:type="spellStart"/>
            <w:r w:rsidR="096712A5" w:rsidRPr="002C1352">
              <w:rPr>
                <w:color w:val="auto"/>
                <w:sz w:val="20"/>
              </w:rPr>
              <w:t>Waipiko</w:t>
            </w:r>
            <w:proofErr w:type="spellEnd"/>
            <w:r w:rsidR="096712A5" w:rsidRPr="002C1352">
              <w:rPr>
                <w:color w:val="auto"/>
                <w:sz w:val="20"/>
              </w:rPr>
              <w:t xml:space="preserve"> Landing</w:t>
            </w:r>
            <w:r w:rsidRPr="002C1352">
              <w:rPr>
                <w:color w:val="auto"/>
                <w:sz w:val="20"/>
              </w:rPr>
              <w:t xml:space="preserve"> </w:t>
            </w:r>
            <w:r w:rsidR="09925C53" w:rsidRPr="002C1352">
              <w:rPr>
                <w:color w:val="auto"/>
                <w:sz w:val="20"/>
              </w:rPr>
              <w:t xml:space="preserve">application for further intensification within stage 2 </w:t>
            </w:r>
            <w:r w:rsidR="7A753171" w:rsidRPr="673330C8">
              <w:rPr>
                <w:color w:val="auto"/>
                <w:sz w:val="20"/>
              </w:rPr>
              <w:t>w</w:t>
            </w:r>
            <w:r w:rsidR="5F38D861" w:rsidRPr="673330C8">
              <w:rPr>
                <w:color w:val="auto"/>
                <w:sz w:val="20"/>
              </w:rPr>
              <w:t>as</w:t>
            </w:r>
            <w:r w:rsidR="09925C53" w:rsidRPr="002C1352">
              <w:rPr>
                <w:color w:val="auto"/>
                <w:sz w:val="20"/>
              </w:rPr>
              <w:t xml:space="preserve"> approved and </w:t>
            </w:r>
            <w:r w:rsidR="6EB825B5" w:rsidRPr="002C1352">
              <w:rPr>
                <w:color w:val="auto"/>
                <w:sz w:val="20"/>
              </w:rPr>
              <w:t>con</w:t>
            </w:r>
            <w:r w:rsidR="76183CA4" w:rsidRPr="002C1352">
              <w:rPr>
                <w:color w:val="auto"/>
                <w:sz w:val="20"/>
              </w:rPr>
              <w:t>s</w:t>
            </w:r>
            <w:r w:rsidR="6EB825B5" w:rsidRPr="002C1352">
              <w:rPr>
                <w:color w:val="auto"/>
                <w:sz w:val="20"/>
              </w:rPr>
              <w:t xml:space="preserve">truction works </w:t>
            </w:r>
            <w:r w:rsidR="7A2FBD58" w:rsidRPr="673330C8">
              <w:rPr>
                <w:color w:val="auto"/>
                <w:sz w:val="20"/>
              </w:rPr>
              <w:t>are underway</w:t>
            </w:r>
            <w:r w:rsidR="76183CA4" w:rsidRPr="002C1352">
              <w:rPr>
                <w:color w:val="auto"/>
                <w:sz w:val="20"/>
              </w:rPr>
              <w:t xml:space="preserve"> on </w:t>
            </w:r>
            <w:r w:rsidR="65761D3C" w:rsidRPr="002C1352">
              <w:rPr>
                <w:color w:val="auto"/>
                <w:sz w:val="20"/>
              </w:rPr>
              <w:t xml:space="preserve">the </w:t>
            </w:r>
            <w:r w:rsidR="76183CA4" w:rsidRPr="002C1352">
              <w:rPr>
                <w:color w:val="auto"/>
                <w:sz w:val="20"/>
              </w:rPr>
              <w:t xml:space="preserve">second </w:t>
            </w:r>
            <w:r w:rsidR="03698963" w:rsidRPr="002C1352">
              <w:rPr>
                <w:color w:val="auto"/>
                <w:sz w:val="20"/>
              </w:rPr>
              <w:t>stage;</w:t>
            </w:r>
            <w:r w:rsidR="756C8DB5" w:rsidRPr="002C1352">
              <w:rPr>
                <w:color w:val="auto"/>
                <w:sz w:val="20"/>
              </w:rPr>
              <w:t xml:space="preserve"> this stage </w:t>
            </w:r>
            <w:r w:rsidR="1C88CC75" w:rsidRPr="002C1352">
              <w:rPr>
                <w:color w:val="auto"/>
                <w:sz w:val="20"/>
              </w:rPr>
              <w:t xml:space="preserve">when complete </w:t>
            </w:r>
            <w:r w:rsidR="756C8DB5" w:rsidRPr="002C1352">
              <w:rPr>
                <w:color w:val="auto"/>
                <w:sz w:val="20"/>
              </w:rPr>
              <w:t>will create 49</w:t>
            </w:r>
            <w:r w:rsidR="38C12024" w:rsidRPr="002C1352">
              <w:rPr>
                <w:color w:val="auto"/>
                <w:sz w:val="20"/>
              </w:rPr>
              <w:t xml:space="preserve"> </w:t>
            </w:r>
            <w:r w:rsidR="640397E4" w:rsidRPr="002C1352">
              <w:rPr>
                <w:color w:val="auto"/>
                <w:sz w:val="20"/>
              </w:rPr>
              <w:t>new residential lots.</w:t>
            </w:r>
          </w:p>
          <w:p w14:paraId="6A21A093" w14:textId="56E62262" w:rsidR="00222683" w:rsidRPr="002C1352" w:rsidRDefault="00222683" w:rsidP="00A314D9">
            <w:pPr>
              <w:spacing w:before="60" w:after="60"/>
              <w:rPr>
                <w:rFonts w:eastAsia="Calibri"/>
                <w:color w:val="FF0000"/>
                <w:sz w:val="20"/>
              </w:rPr>
            </w:pPr>
            <w:r w:rsidRPr="002C1352">
              <w:rPr>
                <w:rFonts w:eastAsia="Calibri"/>
                <w:color w:val="auto"/>
                <w:sz w:val="20"/>
              </w:rPr>
              <w:t xml:space="preserve">Negotiation on </w:t>
            </w:r>
            <w:r w:rsidR="00245314" w:rsidRPr="002C1352">
              <w:rPr>
                <w:rFonts w:eastAsia="Calibri"/>
                <w:color w:val="auto"/>
                <w:sz w:val="20"/>
              </w:rPr>
              <w:t>Development</w:t>
            </w:r>
            <w:r w:rsidRPr="002C1352">
              <w:rPr>
                <w:rFonts w:eastAsia="Calibri"/>
                <w:color w:val="auto"/>
                <w:sz w:val="20"/>
              </w:rPr>
              <w:t xml:space="preserve"> Agreement </w:t>
            </w:r>
            <w:r w:rsidR="00245314" w:rsidRPr="002C1352">
              <w:rPr>
                <w:rFonts w:eastAsia="Calibri"/>
                <w:color w:val="auto"/>
                <w:sz w:val="20"/>
              </w:rPr>
              <w:t>in regard to</w:t>
            </w:r>
            <w:r w:rsidRPr="002C1352">
              <w:rPr>
                <w:rFonts w:eastAsia="Calibri"/>
                <w:color w:val="auto"/>
                <w:sz w:val="20"/>
              </w:rPr>
              <w:t xml:space="preserve"> cycleway connecting to Park Road </w:t>
            </w:r>
            <w:r w:rsidR="00245314" w:rsidRPr="002C1352">
              <w:rPr>
                <w:rFonts w:eastAsia="Calibri"/>
                <w:color w:val="auto"/>
                <w:sz w:val="20"/>
              </w:rPr>
              <w:t xml:space="preserve">have commenced as well. </w:t>
            </w:r>
          </w:p>
        </w:tc>
      </w:tr>
      <w:tr w:rsidR="00582E27" w:rsidRPr="00DF6BFF" w14:paraId="2F58A4E2" w14:textId="77777777" w:rsidTr="7DAF44B1">
        <w:trPr>
          <w:trHeight w:val="70"/>
        </w:trPr>
        <w:tc>
          <w:tcPr>
            <w:tcW w:w="5000" w:type="pct"/>
            <w:shd w:val="clear" w:color="auto" w:fill="004976"/>
          </w:tcPr>
          <w:p w14:paraId="3093C0CF" w14:textId="77777777" w:rsidR="00216D5C" w:rsidRPr="001A3700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001A3700">
              <w:rPr>
                <w:rFonts w:cstheme="minorBidi"/>
                <w:b/>
                <w:color w:val="FFFFFF" w:themeColor="background1"/>
                <w:sz w:val="20"/>
              </w:rPr>
              <w:t>T12</w:t>
            </w:r>
          </w:p>
        </w:tc>
      </w:tr>
      <w:tr w:rsidR="00F015BB" w:rsidRPr="00DF6BFF" w14:paraId="68838C78" w14:textId="77777777" w:rsidTr="7DAF44B1">
        <w:tc>
          <w:tcPr>
            <w:tcW w:w="5000" w:type="pct"/>
          </w:tcPr>
          <w:p w14:paraId="676D55DA" w14:textId="3FADF911" w:rsidR="00216D5C" w:rsidRPr="001A3700" w:rsidRDefault="50BC79CF" w:rsidP="00A314D9">
            <w:pPr>
              <w:spacing w:before="60" w:after="60"/>
              <w:rPr>
                <w:color w:val="FF0000"/>
                <w:sz w:val="20"/>
              </w:rPr>
            </w:pPr>
            <w:r w:rsidRPr="001A3700">
              <w:rPr>
                <w:color w:val="FF0000"/>
                <w:sz w:val="20"/>
              </w:rPr>
              <w:t>Construction works are progressing</w:t>
            </w:r>
            <w:r w:rsidR="002C1352" w:rsidRPr="001A3700">
              <w:rPr>
                <w:color w:val="FF0000"/>
                <w:sz w:val="20"/>
              </w:rPr>
              <w:t xml:space="preserve"> and </w:t>
            </w:r>
            <w:r w:rsidR="001A3700" w:rsidRPr="001A3700">
              <w:rPr>
                <w:color w:val="FF0000"/>
                <w:sz w:val="20"/>
              </w:rPr>
              <w:t xml:space="preserve">first stage 224 application </w:t>
            </w:r>
            <w:r w:rsidR="666B28CA" w:rsidRPr="673330C8">
              <w:rPr>
                <w:color w:val="FF0000"/>
                <w:sz w:val="20"/>
              </w:rPr>
              <w:t>is expected</w:t>
            </w:r>
            <w:r w:rsidR="69F476A0" w:rsidRPr="673330C8">
              <w:rPr>
                <w:color w:val="FF0000"/>
                <w:sz w:val="20"/>
              </w:rPr>
              <w:t xml:space="preserve"> </w:t>
            </w:r>
            <w:r w:rsidR="001A3700" w:rsidRPr="001A3700">
              <w:rPr>
                <w:color w:val="FF0000"/>
                <w:sz w:val="20"/>
              </w:rPr>
              <w:t xml:space="preserve">in </w:t>
            </w:r>
            <w:r w:rsidR="76FC2C26" w:rsidRPr="673330C8">
              <w:rPr>
                <w:color w:val="FF0000"/>
                <w:sz w:val="20"/>
              </w:rPr>
              <w:t xml:space="preserve">the </w:t>
            </w:r>
            <w:r w:rsidR="001A3700" w:rsidRPr="001A3700">
              <w:rPr>
                <w:color w:val="FF0000"/>
                <w:sz w:val="20"/>
              </w:rPr>
              <w:t>next quarter</w:t>
            </w:r>
            <w:r w:rsidRPr="001A3700">
              <w:rPr>
                <w:color w:val="FF0000"/>
                <w:sz w:val="20"/>
              </w:rPr>
              <w:t xml:space="preserve">. </w:t>
            </w:r>
          </w:p>
        </w:tc>
      </w:tr>
      <w:tr w:rsidR="40659969" w:rsidRPr="00DF6BFF" w14:paraId="74377A72" w14:textId="77777777" w:rsidTr="00EA3732">
        <w:trPr>
          <w:trHeight w:val="300"/>
        </w:trPr>
        <w:tc>
          <w:tcPr>
            <w:tcW w:w="5000" w:type="pct"/>
            <w:shd w:val="clear" w:color="auto" w:fill="1F4E79" w:themeFill="accent5" w:themeFillShade="80"/>
          </w:tcPr>
          <w:p w14:paraId="34D0D861" w14:textId="28FA1255" w:rsidR="6E7237B1" w:rsidRPr="00DF6BFF" w:rsidRDefault="6E7237B1" w:rsidP="00A314D9">
            <w:pPr>
              <w:spacing w:before="60" w:after="60"/>
              <w:rPr>
                <w:b/>
                <w:color w:val="FFFFFF" w:themeColor="background1"/>
                <w:sz w:val="20"/>
              </w:rPr>
            </w:pPr>
            <w:r w:rsidRPr="3A59D0E1">
              <w:rPr>
                <w:b/>
                <w:color w:val="FFFFFF" w:themeColor="background1"/>
                <w:sz w:val="20"/>
              </w:rPr>
              <w:t>T15</w:t>
            </w:r>
          </w:p>
        </w:tc>
      </w:tr>
      <w:tr w:rsidR="40659969" w:rsidRPr="00DF6BFF" w14:paraId="3CF57D78" w14:textId="77777777" w:rsidTr="00EA3732">
        <w:trPr>
          <w:trHeight w:val="300"/>
        </w:trPr>
        <w:tc>
          <w:tcPr>
            <w:tcW w:w="5000" w:type="pct"/>
          </w:tcPr>
          <w:p w14:paraId="2F051A00" w14:textId="3D9DEAB2" w:rsidR="6E7237B1" w:rsidRPr="00DF6BFF" w:rsidRDefault="6FA11E43" w:rsidP="00A314D9">
            <w:pPr>
              <w:spacing w:before="60" w:after="60"/>
              <w:rPr>
                <w:color w:val="auto"/>
                <w:sz w:val="20"/>
              </w:rPr>
            </w:pPr>
            <w:r w:rsidRPr="673330C8">
              <w:rPr>
                <w:color w:val="auto"/>
                <w:sz w:val="20"/>
              </w:rPr>
              <w:t>A</w:t>
            </w:r>
            <w:r w:rsidR="13AD4447" w:rsidRPr="673330C8">
              <w:rPr>
                <w:color w:val="auto"/>
                <w:sz w:val="20"/>
              </w:rPr>
              <w:t xml:space="preserve"> </w:t>
            </w:r>
            <w:r w:rsidR="51BBBDCD" w:rsidRPr="673330C8">
              <w:rPr>
                <w:color w:val="auto"/>
                <w:sz w:val="20"/>
              </w:rPr>
              <w:t>59-lot</w:t>
            </w:r>
            <w:r w:rsidR="13AD4447" w:rsidRPr="673330C8">
              <w:rPr>
                <w:color w:val="auto"/>
                <w:sz w:val="20"/>
              </w:rPr>
              <w:t xml:space="preserve"> </w:t>
            </w:r>
            <w:r w:rsidR="4929453A" w:rsidRPr="673330C8">
              <w:rPr>
                <w:color w:val="auto"/>
                <w:sz w:val="20"/>
              </w:rPr>
              <w:t>subdivision</w:t>
            </w:r>
            <w:r w:rsidR="13AD4447" w:rsidRPr="673330C8">
              <w:rPr>
                <w:color w:val="auto"/>
                <w:sz w:val="20"/>
              </w:rPr>
              <w:t xml:space="preserve"> for large lot residential propert</w:t>
            </w:r>
            <w:r w:rsidR="2F059F66" w:rsidRPr="673330C8">
              <w:rPr>
                <w:color w:val="auto"/>
                <w:sz w:val="20"/>
              </w:rPr>
              <w:t>ies has been assessed by Council staff</w:t>
            </w:r>
            <w:r w:rsidR="4FDD4CAE" w:rsidRPr="673330C8">
              <w:rPr>
                <w:color w:val="auto"/>
                <w:sz w:val="20"/>
              </w:rPr>
              <w:t xml:space="preserve"> and a consenting decision will be issued </w:t>
            </w:r>
            <w:r w:rsidR="5ADCD4AB" w:rsidRPr="673330C8">
              <w:rPr>
                <w:color w:val="auto"/>
                <w:sz w:val="20"/>
              </w:rPr>
              <w:t>in the next quarter</w:t>
            </w:r>
            <w:r w:rsidR="2F059F66" w:rsidRPr="673330C8">
              <w:rPr>
                <w:color w:val="auto"/>
                <w:sz w:val="20"/>
              </w:rPr>
              <w:t>.</w:t>
            </w:r>
          </w:p>
        </w:tc>
      </w:tr>
      <w:tr w:rsidR="00582E27" w:rsidRPr="00DF6BFF" w14:paraId="720B3457" w14:textId="77777777" w:rsidTr="7DAF44B1">
        <w:tc>
          <w:tcPr>
            <w:tcW w:w="5000" w:type="pct"/>
            <w:shd w:val="clear" w:color="auto" w:fill="004976"/>
          </w:tcPr>
          <w:p w14:paraId="575EFC8B" w14:textId="77777777" w:rsidR="00216D5C" w:rsidRPr="00F908BC" w:rsidRDefault="00216D5C" w:rsidP="00A314D9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00F908BC">
              <w:rPr>
                <w:rFonts w:cstheme="minorBidi"/>
                <w:b/>
                <w:color w:val="FFFFFF" w:themeColor="background1"/>
                <w:sz w:val="20"/>
              </w:rPr>
              <w:t>Bond Road</w:t>
            </w:r>
          </w:p>
        </w:tc>
      </w:tr>
      <w:tr w:rsidR="00F015BB" w:rsidRPr="00DF6BFF" w14:paraId="27096651" w14:textId="77777777" w:rsidTr="7DAF44B1">
        <w:tc>
          <w:tcPr>
            <w:tcW w:w="5000" w:type="pct"/>
          </w:tcPr>
          <w:p w14:paraId="5BC81CE5" w14:textId="06EF060D" w:rsidR="00216D5C" w:rsidRPr="00F908BC" w:rsidRDefault="1D0D5A21" w:rsidP="00A314D9">
            <w:pPr>
              <w:spacing w:before="60" w:after="60"/>
              <w:rPr>
                <w:color w:val="auto"/>
                <w:sz w:val="20"/>
              </w:rPr>
            </w:pPr>
            <w:r w:rsidRPr="00F908BC">
              <w:rPr>
                <w:color w:val="auto"/>
                <w:sz w:val="20"/>
              </w:rPr>
              <w:t>An industrial subdivision has been lodged by the Bond Road developer and is being assessed by Council staff</w:t>
            </w:r>
            <w:r w:rsidR="5DC1AD0A" w:rsidRPr="00F908BC">
              <w:rPr>
                <w:color w:val="auto"/>
                <w:sz w:val="20"/>
              </w:rPr>
              <w:t xml:space="preserve"> with the developer primarily engaging with </w:t>
            </w:r>
            <w:r w:rsidR="3A26C8D6" w:rsidRPr="00F908BC">
              <w:rPr>
                <w:color w:val="auto"/>
                <w:sz w:val="20"/>
              </w:rPr>
              <w:t>Waikato Regional Council staff</w:t>
            </w:r>
            <w:r w:rsidRPr="00F908BC">
              <w:rPr>
                <w:color w:val="auto"/>
                <w:sz w:val="20"/>
              </w:rPr>
              <w:t>.</w:t>
            </w:r>
            <w:r w:rsidR="37B7A1E8" w:rsidRPr="00F908BC">
              <w:rPr>
                <w:color w:val="auto"/>
                <w:sz w:val="20"/>
              </w:rPr>
              <w:t xml:space="preserve"> Currently on hold and no further updates. </w:t>
            </w:r>
          </w:p>
        </w:tc>
      </w:tr>
    </w:tbl>
    <w:p w14:paraId="54D6F3F4" w14:textId="55AB2EF4" w:rsidR="24758075" w:rsidRPr="00DF6BFF" w:rsidRDefault="00652CD7" w:rsidP="21CDBB8A">
      <w:pPr>
        <w:pStyle w:val="Heading3"/>
      </w:pPr>
      <w:r>
        <w:t>Development</w:t>
      </w:r>
      <w:r w:rsidR="24758075">
        <w:t xml:space="preserve"> </w:t>
      </w:r>
      <w:r w:rsidR="00831AC5">
        <w:t>Cont</w:t>
      </w:r>
      <w:r>
        <w:t>ributions</w:t>
      </w:r>
    </w:p>
    <w:p w14:paraId="38393EF9" w14:textId="32B8508A" w:rsidR="7FA16029" w:rsidRPr="00DF6BFF" w:rsidRDefault="65F18FAF" w:rsidP="21CDBB8A">
      <w:pPr>
        <w:spacing w:before="240"/>
        <w:ind w:left="709"/>
        <w:rPr>
          <w:color w:val="auto"/>
          <w:sz w:val="22"/>
          <w:szCs w:val="22"/>
        </w:rPr>
      </w:pPr>
      <w:r w:rsidRPr="21CDBB8A">
        <w:rPr>
          <w:color w:val="auto"/>
          <w:sz w:val="22"/>
          <w:szCs w:val="22"/>
        </w:rPr>
        <w:t>56</w:t>
      </w:r>
      <w:r w:rsidR="7FA16029" w:rsidRPr="21CDBB8A">
        <w:rPr>
          <w:color w:val="auto"/>
          <w:sz w:val="22"/>
          <w:szCs w:val="22"/>
        </w:rPr>
        <w:t xml:space="preserve"> Development Contribution Notices equating to $</w:t>
      </w:r>
      <w:r w:rsidR="294D0603" w:rsidRPr="21CDBB8A">
        <w:rPr>
          <w:color w:val="auto"/>
          <w:sz w:val="22"/>
          <w:szCs w:val="22"/>
        </w:rPr>
        <w:t>3,942,636.00</w:t>
      </w:r>
      <w:r w:rsidR="7FA16029" w:rsidRPr="21CDBB8A">
        <w:rPr>
          <w:color w:val="auto"/>
          <w:sz w:val="22"/>
          <w:szCs w:val="22"/>
        </w:rPr>
        <w:t xml:space="preserve"> (incl. GST) have been issued. Of those notices generated, there were </w:t>
      </w:r>
      <w:r w:rsidR="28D1D9B4" w:rsidRPr="21CDBB8A">
        <w:rPr>
          <w:color w:val="auto"/>
          <w:sz w:val="22"/>
          <w:szCs w:val="22"/>
        </w:rPr>
        <w:t>1</w:t>
      </w:r>
      <w:r w:rsidR="3F7BBA55" w:rsidRPr="21CDBB8A">
        <w:rPr>
          <w:color w:val="auto"/>
          <w:sz w:val="22"/>
          <w:szCs w:val="22"/>
        </w:rPr>
        <w:t>8</w:t>
      </w:r>
      <w:r w:rsidR="7FA16029" w:rsidRPr="21CDBB8A">
        <w:rPr>
          <w:color w:val="auto"/>
          <w:sz w:val="22"/>
          <w:szCs w:val="22"/>
        </w:rPr>
        <w:t xml:space="preserve"> from Building Consents,</w:t>
      </w:r>
      <w:r w:rsidR="6FA02717" w:rsidRPr="21CDBB8A">
        <w:rPr>
          <w:color w:val="auto"/>
          <w:sz w:val="22"/>
          <w:szCs w:val="22"/>
        </w:rPr>
        <w:t xml:space="preserve"> </w:t>
      </w:r>
      <w:r w:rsidR="00354EA9">
        <w:rPr>
          <w:color w:val="auto"/>
          <w:sz w:val="22"/>
          <w:szCs w:val="22"/>
        </w:rPr>
        <w:t>six (</w:t>
      </w:r>
      <w:r w:rsidR="6FA02717" w:rsidRPr="21CDBB8A">
        <w:rPr>
          <w:color w:val="auto"/>
          <w:sz w:val="22"/>
          <w:szCs w:val="22"/>
        </w:rPr>
        <w:t>6</w:t>
      </w:r>
      <w:r w:rsidR="00354EA9">
        <w:rPr>
          <w:color w:val="auto"/>
          <w:sz w:val="22"/>
          <w:szCs w:val="22"/>
        </w:rPr>
        <w:t>)</w:t>
      </w:r>
      <w:r w:rsidR="6FA02717" w:rsidRPr="21CDBB8A">
        <w:rPr>
          <w:color w:val="auto"/>
          <w:sz w:val="22"/>
          <w:szCs w:val="22"/>
        </w:rPr>
        <w:t xml:space="preserve"> from Project Information Memorandums (Granny Flats exempt from building consents with area less </w:t>
      </w:r>
      <w:r w:rsidR="2AE50A18" w:rsidRPr="21CDBB8A">
        <w:rPr>
          <w:color w:val="auto"/>
          <w:sz w:val="22"/>
          <w:szCs w:val="22"/>
        </w:rPr>
        <w:t>than 70sqm),</w:t>
      </w:r>
      <w:r w:rsidR="00354EA9">
        <w:rPr>
          <w:color w:val="auto"/>
          <w:sz w:val="22"/>
          <w:szCs w:val="22"/>
        </w:rPr>
        <w:t xml:space="preserve"> five</w:t>
      </w:r>
      <w:r w:rsidR="7FA16029" w:rsidRPr="21CDBB8A">
        <w:rPr>
          <w:color w:val="auto"/>
          <w:sz w:val="22"/>
          <w:szCs w:val="22"/>
        </w:rPr>
        <w:t xml:space="preserve"> </w:t>
      </w:r>
      <w:r w:rsidR="00B76A84">
        <w:rPr>
          <w:color w:val="auto"/>
          <w:sz w:val="22"/>
          <w:szCs w:val="22"/>
        </w:rPr>
        <w:t>(</w:t>
      </w:r>
      <w:r w:rsidR="66F75909" w:rsidRPr="21CDBB8A">
        <w:rPr>
          <w:color w:val="auto"/>
          <w:sz w:val="22"/>
          <w:szCs w:val="22"/>
        </w:rPr>
        <w:t>5</w:t>
      </w:r>
      <w:r w:rsidR="00B76A84">
        <w:rPr>
          <w:color w:val="auto"/>
          <w:sz w:val="22"/>
          <w:szCs w:val="22"/>
        </w:rPr>
        <w:t>)</w:t>
      </w:r>
      <w:r w:rsidR="66F75909" w:rsidRPr="21CDBB8A">
        <w:rPr>
          <w:color w:val="auto"/>
          <w:sz w:val="22"/>
          <w:szCs w:val="22"/>
        </w:rPr>
        <w:t xml:space="preserve"> </w:t>
      </w:r>
      <w:r w:rsidR="7FA16029" w:rsidRPr="21CDBB8A">
        <w:rPr>
          <w:color w:val="auto"/>
          <w:sz w:val="22"/>
          <w:szCs w:val="22"/>
        </w:rPr>
        <w:t xml:space="preserve">from Land Use Consents and </w:t>
      </w:r>
      <w:r w:rsidR="770A4772" w:rsidRPr="21CDBB8A">
        <w:rPr>
          <w:color w:val="auto"/>
          <w:sz w:val="22"/>
          <w:szCs w:val="22"/>
        </w:rPr>
        <w:t>27</w:t>
      </w:r>
      <w:r w:rsidR="7FA16029" w:rsidRPr="21CDBB8A">
        <w:rPr>
          <w:color w:val="auto"/>
          <w:sz w:val="22"/>
          <w:szCs w:val="22"/>
        </w:rPr>
        <w:t xml:space="preserve"> from Subdivisions. </w:t>
      </w:r>
      <w:r w:rsidR="375F68A7" w:rsidRPr="21CDBB8A">
        <w:rPr>
          <w:color w:val="auto"/>
          <w:sz w:val="22"/>
          <w:szCs w:val="22"/>
        </w:rPr>
        <w:t>Main contributors to the notices issued are C2 Development Agreement Charges</w:t>
      </w:r>
      <w:r w:rsidR="53A70118" w:rsidRPr="21CDBB8A">
        <w:rPr>
          <w:color w:val="auto"/>
          <w:sz w:val="22"/>
          <w:szCs w:val="22"/>
        </w:rPr>
        <w:t>, medium scale developments in C3 and Cambridge North growth cells</w:t>
      </w:r>
      <w:r w:rsidR="00EB5F0E" w:rsidRPr="21CDBB8A">
        <w:rPr>
          <w:color w:val="auto"/>
          <w:sz w:val="22"/>
          <w:szCs w:val="22"/>
        </w:rPr>
        <w:t xml:space="preserve"> </w:t>
      </w:r>
      <w:r w:rsidR="34DCC355" w:rsidRPr="21CDBB8A">
        <w:rPr>
          <w:color w:val="auto"/>
          <w:sz w:val="22"/>
          <w:szCs w:val="22"/>
        </w:rPr>
        <w:t xml:space="preserve">and medium-scale residential development across the district. </w:t>
      </w:r>
    </w:p>
    <w:p w14:paraId="3AAB6E20" w14:textId="73C1D88F" w:rsidR="004206CC" w:rsidRDefault="00FA454D" w:rsidP="004206CC">
      <w:pPr>
        <w:spacing w:before="240"/>
        <w:ind w:left="709"/>
        <w:rPr>
          <w:color w:val="auto"/>
          <w:sz w:val="22"/>
          <w:szCs w:val="22"/>
        </w:rPr>
      </w:pPr>
      <w:r w:rsidRPr="2E5BA161">
        <w:rPr>
          <w:color w:val="auto"/>
          <w:sz w:val="22"/>
          <w:szCs w:val="22"/>
        </w:rPr>
        <w:t>Recovery for this quarter equates to $</w:t>
      </w:r>
      <w:r w:rsidR="4A1B5B6B" w:rsidRPr="2E5BA161">
        <w:rPr>
          <w:color w:val="auto"/>
          <w:sz w:val="22"/>
          <w:szCs w:val="22"/>
        </w:rPr>
        <w:t>6,971,364.00</w:t>
      </w:r>
      <w:r w:rsidRPr="2E5BA161">
        <w:rPr>
          <w:color w:val="auto"/>
          <w:sz w:val="22"/>
          <w:szCs w:val="22"/>
        </w:rPr>
        <w:t xml:space="preserve"> (incl. GST), which is </w:t>
      </w:r>
      <w:r w:rsidR="0015014A" w:rsidRPr="2E5BA161">
        <w:rPr>
          <w:color w:val="auto"/>
          <w:sz w:val="22"/>
          <w:szCs w:val="22"/>
        </w:rPr>
        <w:t>an increase</w:t>
      </w:r>
      <w:r w:rsidRPr="2E5BA161">
        <w:rPr>
          <w:color w:val="auto"/>
          <w:sz w:val="22"/>
          <w:szCs w:val="22"/>
        </w:rPr>
        <w:t xml:space="preserve"> from the same period in 2024</w:t>
      </w:r>
      <w:r w:rsidR="1CB3FA26" w:rsidRPr="2E5BA161">
        <w:rPr>
          <w:color w:val="auto"/>
          <w:sz w:val="22"/>
          <w:szCs w:val="22"/>
        </w:rPr>
        <w:t xml:space="preserve"> financial year</w:t>
      </w:r>
      <w:r w:rsidRPr="2E5BA161">
        <w:rPr>
          <w:color w:val="auto"/>
          <w:sz w:val="22"/>
          <w:szCs w:val="22"/>
        </w:rPr>
        <w:t xml:space="preserve"> ($</w:t>
      </w:r>
      <w:r w:rsidR="0015014A" w:rsidRPr="2E5BA161">
        <w:rPr>
          <w:color w:val="auto"/>
          <w:sz w:val="22"/>
          <w:szCs w:val="22"/>
        </w:rPr>
        <w:t>1,</w:t>
      </w:r>
      <w:r w:rsidR="4869097E" w:rsidRPr="2E5BA161">
        <w:rPr>
          <w:color w:val="auto"/>
          <w:sz w:val="22"/>
          <w:szCs w:val="22"/>
        </w:rPr>
        <w:t>971,113.00</w:t>
      </w:r>
      <w:r w:rsidRPr="2E5BA161">
        <w:rPr>
          <w:color w:val="auto"/>
          <w:sz w:val="22"/>
          <w:szCs w:val="22"/>
        </w:rPr>
        <w:t xml:space="preserve"> incl. GST).</w:t>
      </w:r>
      <w:r w:rsidR="73FFEDD1" w:rsidRPr="2E5BA161">
        <w:rPr>
          <w:color w:val="auto"/>
          <w:sz w:val="22"/>
          <w:szCs w:val="22"/>
        </w:rPr>
        <w:t xml:space="preserve"> Q3 tends to bring substantial revenue </w:t>
      </w:r>
      <w:r w:rsidR="48693D83" w:rsidRPr="2E5BA161">
        <w:rPr>
          <w:color w:val="auto"/>
          <w:sz w:val="22"/>
          <w:szCs w:val="22"/>
        </w:rPr>
        <w:t>generally,</w:t>
      </w:r>
      <w:r w:rsidR="73FFEDD1" w:rsidRPr="2E5BA161">
        <w:rPr>
          <w:color w:val="auto"/>
          <w:sz w:val="22"/>
          <w:szCs w:val="22"/>
        </w:rPr>
        <w:t xml:space="preserve"> as many projects are compl</w:t>
      </w:r>
      <w:r w:rsidR="2F456F83" w:rsidRPr="2E5BA161">
        <w:rPr>
          <w:color w:val="auto"/>
          <w:sz w:val="22"/>
          <w:szCs w:val="22"/>
        </w:rPr>
        <w:t>eted after summer construction season.</w:t>
      </w:r>
      <w:r w:rsidR="00B3046D" w:rsidRPr="2E5BA161">
        <w:rPr>
          <w:color w:val="auto"/>
          <w:sz w:val="22"/>
          <w:szCs w:val="22"/>
        </w:rPr>
        <w:t xml:space="preserve"> </w:t>
      </w:r>
      <w:r w:rsidR="004E24E4" w:rsidRPr="2E5BA161">
        <w:rPr>
          <w:color w:val="auto"/>
          <w:sz w:val="22"/>
          <w:szCs w:val="22"/>
        </w:rPr>
        <w:t xml:space="preserve">Largest revenue </w:t>
      </w:r>
      <w:r w:rsidR="005A6330" w:rsidRPr="2E5BA161">
        <w:rPr>
          <w:color w:val="auto"/>
          <w:sz w:val="22"/>
          <w:szCs w:val="22"/>
        </w:rPr>
        <w:t xml:space="preserve">is derived from Summerset Retirement Village </w:t>
      </w:r>
      <w:r w:rsidR="00EE613A" w:rsidRPr="2E5BA161">
        <w:rPr>
          <w:color w:val="auto"/>
          <w:sz w:val="22"/>
          <w:szCs w:val="22"/>
        </w:rPr>
        <w:t>as per Development Agreement</w:t>
      </w:r>
      <w:r w:rsidR="001B7862" w:rsidRPr="2E5BA161">
        <w:rPr>
          <w:color w:val="auto"/>
          <w:sz w:val="22"/>
          <w:szCs w:val="22"/>
        </w:rPr>
        <w:t xml:space="preserve"> within Cambridge North growth cell</w:t>
      </w:r>
      <w:r w:rsidR="00EE613A" w:rsidRPr="2E5BA161">
        <w:rPr>
          <w:color w:val="auto"/>
          <w:sz w:val="22"/>
          <w:szCs w:val="22"/>
        </w:rPr>
        <w:t xml:space="preserve">, </w:t>
      </w:r>
      <w:r w:rsidR="001B7862" w:rsidRPr="2E5BA161">
        <w:rPr>
          <w:color w:val="auto"/>
          <w:sz w:val="22"/>
          <w:szCs w:val="22"/>
        </w:rPr>
        <w:t xml:space="preserve">3Ms development </w:t>
      </w:r>
      <w:r w:rsidR="007D1684" w:rsidRPr="2E5BA161">
        <w:rPr>
          <w:color w:val="auto"/>
          <w:sz w:val="22"/>
          <w:szCs w:val="22"/>
        </w:rPr>
        <w:t xml:space="preserve">as </w:t>
      </w:r>
      <w:r w:rsidR="001B7862" w:rsidRPr="2E5BA161">
        <w:rPr>
          <w:color w:val="auto"/>
          <w:sz w:val="22"/>
          <w:szCs w:val="22"/>
        </w:rPr>
        <w:t>per Development Agreements within C2 growth cell</w:t>
      </w:r>
      <w:r w:rsidR="00975D9F" w:rsidRPr="2E5BA161">
        <w:rPr>
          <w:color w:val="auto"/>
          <w:sz w:val="22"/>
          <w:szCs w:val="22"/>
        </w:rPr>
        <w:t xml:space="preserve"> and </w:t>
      </w:r>
      <w:r w:rsidR="61B9FE27" w:rsidRPr="2E5BA161">
        <w:rPr>
          <w:color w:val="auto"/>
          <w:sz w:val="22"/>
          <w:szCs w:val="22"/>
        </w:rPr>
        <w:t>residential developments within C4 (Te Awa Rise)</w:t>
      </w:r>
      <w:r w:rsidR="00FD6FF2" w:rsidRPr="2E5BA161">
        <w:rPr>
          <w:color w:val="auto"/>
          <w:sz w:val="22"/>
          <w:szCs w:val="22"/>
        </w:rPr>
        <w:t xml:space="preserve"> </w:t>
      </w:r>
      <w:r w:rsidR="00C75844" w:rsidRPr="2E5BA161">
        <w:rPr>
          <w:color w:val="auto"/>
          <w:sz w:val="22"/>
          <w:szCs w:val="22"/>
        </w:rPr>
        <w:t>as per Development Agreement</w:t>
      </w:r>
      <w:r w:rsidR="00975D9F" w:rsidRPr="2E5BA161">
        <w:rPr>
          <w:color w:val="auto"/>
          <w:sz w:val="22"/>
          <w:szCs w:val="22"/>
        </w:rPr>
        <w:t xml:space="preserve">. </w:t>
      </w:r>
      <w:r w:rsidR="00B25C43" w:rsidRPr="2E5BA161">
        <w:rPr>
          <w:color w:val="auto"/>
          <w:sz w:val="22"/>
          <w:szCs w:val="22"/>
        </w:rPr>
        <w:t>Recovery is generally in alignment with forecast</w:t>
      </w:r>
      <w:r w:rsidR="00B1110D" w:rsidRPr="2E5BA161">
        <w:rPr>
          <w:color w:val="auto"/>
          <w:sz w:val="22"/>
          <w:szCs w:val="22"/>
        </w:rPr>
        <w:t xml:space="preserve"> </w:t>
      </w:r>
      <w:r w:rsidR="002138D5" w:rsidRPr="2E5BA161">
        <w:rPr>
          <w:color w:val="auto"/>
          <w:sz w:val="22"/>
          <w:szCs w:val="22"/>
        </w:rPr>
        <w:t>f</w:t>
      </w:r>
      <w:r w:rsidR="00B1110D" w:rsidRPr="2E5BA161">
        <w:rPr>
          <w:color w:val="auto"/>
          <w:sz w:val="22"/>
          <w:szCs w:val="22"/>
        </w:rPr>
        <w:t>or the year,</w:t>
      </w:r>
      <w:r w:rsidR="00B25C43" w:rsidRPr="2E5BA161">
        <w:rPr>
          <w:color w:val="auto"/>
          <w:sz w:val="22"/>
          <w:szCs w:val="22"/>
        </w:rPr>
        <w:t xml:space="preserve"> given the forecast is linking to mostly development agreements and </w:t>
      </w:r>
      <w:r w:rsidR="00DF4BAA" w:rsidRPr="2E5BA161">
        <w:rPr>
          <w:color w:val="auto"/>
          <w:sz w:val="22"/>
          <w:szCs w:val="22"/>
        </w:rPr>
        <w:t xml:space="preserve">consents that are of age when </w:t>
      </w:r>
      <w:r w:rsidR="001E7241" w:rsidRPr="2E5BA161">
        <w:rPr>
          <w:color w:val="auto"/>
          <w:sz w:val="22"/>
          <w:szCs w:val="22"/>
        </w:rPr>
        <w:t xml:space="preserve">completion is expected. </w:t>
      </w:r>
      <w:r w:rsidR="00D139FE" w:rsidRPr="2E5BA161">
        <w:rPr>
          <w:color w:val="auto"/>
          <w:sz w:val="22"/>
          <w:szCs w:val="22"/>
        </w:rPr>
        <w:t>For more information on where Development Contributions (DC) have been issued and received relative to our identified funding areas, please refer to “Appendix 3 – Development Contributions by Funding Area”.</w:t>
      </w:r>
    </w:p>
    <w:p w14:paraId="17CAE6F7" w14:textId="77777777" w:rsidR="003648C5" w:rsidRDefault="003648C5" w:rsidP="004206CC">
      <w:pPr>
        <w:spacing w:before="240"/>
        <w:ind w:left="709"/>
        <w:rPr>
          <w:color w:val="auto"/>
          <w:sz w:val="22"/>
          <w:szCs w:val="22"/>
        </w:rPr>
      </w:pPr>
    </w:p>
    <w:p w14:paraId="0EF6E06A" w14:textId="77777777" w:rsidR="003648C5" w:rsidRDefault="003648C5" w:rsidP="004206CC">
      <w:pPr>
        <w:spacing w:before="240"/>
        <w:ind w:left="709"/>
        <w:rPr>
          <w:color w:val="auto"/>
          <w:sz w:val="22"/>
          <w:szCs w:val="22"/>
        </w:rPr>
      </w:pPr>
    </w:p>
    <w:p w14:paraId="542DEA22" w14:textId="3F50CCA8" w:rsidR="003648C5" w:rsidRDefault="003648C5" w:rsidP="004206CC">
      <w:pPr>
        <w:spacing w:before="240"/>
        <w:ind w:left="709"/>
        <w:rPr>
          <w:color w:val="auto"/>
          <w:sz w:val="22"/>
          <w:szCs w:val="22"/>
        </w:rPr>
      </w:pPr>
      <w:r w:rsidRPr="001F0712">
        <w:rPr>
          <w:b/>
          <w:bCs/>
          <w:smallCaps/>
          <w:noProof/>
          <w:highlight w:val="yellow"/>
        </w:rPr>
        <w:lastRenderedPageBreak/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26CCBE29" wp14:editId="06976284">
                <wp:simplePos x="0" y="0"/>
                <wp:positionH relativeFrom="margin">
                  <wp:posOffset>553085</wp:posOffset>
                </wp:positionH>
                <wp:positionV relativeFrom="paragraph">
                  <wp:posOffset>77528</wp:posOffset>
                </wp:positionV>
                <wp:extent cx="5543550" cy="1504950"/>
                <wp:effectExtent l="0" t="0" r="19050" b="1905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3550" cy="1504950"/>
                          <a:chOff x="0" y="64901"/>
                          <a:chExt cx="6688359" cy="1613264"/>
                        </a:xfrm>
                      </wpg:grpSpPr>
                      <wps:wsp>
                        <wps:cNvPr id="46" name="Oval 46"/>
                        <wps:cNvSpPr/>
                        <wps:spPr>
                          <a:xfrm>
                            <a:off x="3192016" y="220305"/>
                            <a:ext cx="1491554" cy="1299319"/>
                          </a:xfrm>
                          <a:prstGeom prst="ellipse">
                            <a:avLst/>
                          </a:prstGeom>
                          <a:solidFill>
                            <a:srgbClr val="00AAAD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5B7605" w14:textId="066EE92F" w:rsidR="004206CC" w:rsidRDefault="004206CC" w:rsidP="004206CC">
                              <w:pPr>
                                <w:jc w:val="center"/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Revenue Received $</w:t>
                              </w:r>
                              <w:r w:rsidR="006A6353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6.97</w:t>
                              </w:r>
                              <w:r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 xml:space="preserve"> mill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7" name="Oval 47"/>
                        <wps:cNvSpPr/>
                        <wps:spPr>
                          <a:xfrm>
                            <a:off x="0" y="220302"/>
                            <a:ext cx="1491554" cy="1299321"/>
                          </a:xfrm>
                          <a:prstGeom prst="ellipse">
                            <a:avLst/>
                          </a:prstGeom>
                          <a:solidFill>
                            <a:srgbClr val="00AAAD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63D213" w14:textId="77777777" w:rsidR="004206CC" w:rsidRDefault="004206CC" w:rsidP="004206CC">
                              <w:pPr>
                                <w:jc w:val="center"/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 xml:space="preserve">DC Notices Issued </w:t>
                              </w:r>
                            </w:p>
                            <w:p w14:paraId="697EEF54" w14:textId="619FC669" w:rsidR="004206CC" w:rsidRDefault="001A2F42" w:rsidP="004206CC">
                              <w:pPr>
                                <w:jc w:val="center"/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56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8" name="Oval 48"/>
                        <wps:cNvSpPr/>
                        <wps:spPr>
                          <a:xfrm>
                            <a:off x="4788024" y="64901"/>
                            <a:ext cx="1900335" cy="1613264"/>
                          </a:xfrm>
                          <a:prstGeom prst="ellipse">
                            <a:avLst/>
                          </a:prstGeom>
                          <a:solidFill>
                            <a:srgbClr val="F7941E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A739A1" w14:textId="77777777" w:rsidR="004206CC" w:rsidRPr="0019523A" w:rsidRDefault="004206CC" w:rsidP="004206CC">
                              <w:pPr>
                                <w:jc w:val="center"/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</w:pPr>
                              <w:r w:rsidRPr="0019523A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Total DCs issued, yet to be received</w:t>
                              </w:r>
                            </w:p>
                            <w:p w14:paraId="055A8705" w14:textId="7B22438D" w:rsidR="004206CC" w:rsidRDefault="004206CC" w:rsidP="004206CC">
                              <w:pPr>
                                <w:jc w:val="center"/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</w:pPr>
                              <w:r w:rsidRPr="0019523A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$7</w:t>
                              </w:r>
                              <w:r w:rsidR="00563C9B" w:rsidRPr="0019523A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5</w:t>
                              </w:r>
                              <w:r w:rsidR="0019523A" w:rsidRPr="0019523A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.18</w:t>
                              </w:r>
                              <w:r w:rsidRPr="0019523A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mill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9" name="Oval 49"/>
                        <wps:cNvSpPr/>
                        <wps:spPr>
                          <a:xfrm>
                            <a:off x="1596008" y="220303"/>
                            <a:ext cx="1491554" cy="1299321"/>
                          </a:xfrm>
                          <a:prstGeom prst="ellipse">
                            <a:avLst/>
                          </a:prstGeom>
                          <a:solidFill>
                            <a:srgbClr val="00AAAD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2AB0A7" w14:textId="67F471DC" w:rsidR="004206CC" w:rsidRDefault="004206CC" w:rsidP="004206CC">
                              <w:pPr>
                                <w:jc w:val="center"/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Amount Charged $</w:t>
                              </w:r>
                              <w:r w:rsidR="001A2F42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3.9</w:t>
                              </w:r>
                              <w:r w:rsidR="006A6353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4</w:t>
                              </w:r>
                              <w:r w:rsidR="001A2F42"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cstheme="minorBidi"/>
                                  <w:color w:val="FFFFFF" w:themeColor="light1"/>
                                  <w:kern w:val="24"/>
                                </w:rPr>
                                <w:t>mill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CBE29" id="Group 45" o:spid="_x0000_s1028" style="position:absolute;left:0;text-align:left;margin-left:43.55pt;margin-top:6.1pt;width:436.5pt;height:118.5pt;z-index:251658243;mso-position-horizontal-relative:margin;mso-width-relative:margin;mso-height-relative:margin" coordorigin=",649" coordsize="66883,16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">
                <v:oval id="Oval 46" o:spid="_x0000_s1029" style="position:absolute;left:31920;top:2203;width:14915;height:12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" fillcolor="#00aaad" strokecolor="#1f3763 [1604]" strokeweight="1pt">
                  <v:stroke joinstyle="miter"/>
                  <v:textbox>
                    <w:txbxContent>
                      <w:p w14:paraId="595B7605" w14:textId="066EE92F" w:rsidR="004206CC" w:rsidRDefault="004206CC" w:rsidP="004206CC">
                        <w:pPr>
                          <w:jc w:val="center"/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Revenue Received $</w:t>
                        </w:r>
                        <w:r w:rsidR="006A6353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6.97</w:t>
                        </w:r>
                        <w:r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 xml:space="preserve"> mill</w:t>
                        </w:r>
                      </w:p>
                    </w:txbxContent>
                  </v:textbox>
                </v:oval>
                <v:oval id="Oval 47" o:spid="_x0000_s1030" style="position:absolute;top:2203;width:14915;height:12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" fillcolor="#00aaad" strokecolor="#1f3763 [1604]" strokeweight="1pt">
                  <v:stroke joinstyle="miter"/>
                  <v:textbox>
                    <w:txbxContent>
                      <w:p w14:paraId="2D63D213" w14:textId="77777777" w:rsidR="004206CC" w:rsidRDefault="004206CC" w:rsidP="004206CC">
                        <w:pPr>
                          <w:jc w:val="center"/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 xml:space="preserve">DC Notices Issued </w:t>
                        </w:r>
                      </w:p>
                      <w:p w14:paraId="697EEF54" w14:textId="619FC669" w:rsidR="004206CC" w:rsidRDefault="001A2F42" w:rsidP="004206CC">
                        <w:pPr>
                          <w:jc w:val="center"/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56</w:t>
                        </w:r>
                      </w:p>
                    </w:txbxContent>
                  </v:textbox>
                </v:oval>
                <v:oval id="Oval 48" o:spid="_x0000_s1031" style="position:absolute;left:47880;top:649;width:19003;height:16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" fillcolor="#f7941e" strokecolor="#1f3763 [1604]" strokeweight="1pt">
                  <v:stroke joinstyle="miter"/>
                  <v:textbox>
                    <w:txbxContent>
                      <w:p w14:paraId="17A739A1" w14:textId="77777777" w:rsidR="004206CC" w:rsidRPr="0019523A" w:rsidRDefault="004206CC" w:rsidP="004206CC">
                        <w:pPr>
                          <w:jc w:val="center"/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</w:pPr>
                        <w:r w:rsidRPr="0019523A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Total DCs issued, yet to be received</w:t>
                        </w:r>
                      </w:p>
                      <w:p w14:paraId="055A8705" w14:textId="7B22438D" w:rsidR="004206CC" w:rsidRDefault="004206CC" w:rsidP="004206CC">
                        <w:pPr>
                          <w:jc w:val="center"/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</w:pPr>
                        <w:r w:rsidRPr="0019523A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$7</w:t>
                        </w:r>
                        <w:r w:rsidR="00563C9B" w:rsidRPr="0019523A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5</w:t>
                        </w:r>
                        <w:r w:rsidR="0019523A" w:rsidRPr="0019523A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.18</w:t>
                        </w:r>
                        <w:r w:rsidRPr="0019523A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mill</w:t>
                        </w:r>
                      </w:p>
                    </w:txbxContent>
                  </v:textbox>
                </v:oval>
                <v:oval id="Oval 49" o:spid="_x0000_s1032" style="position:absolute;left:15960;top:2203;width:14915;height:12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" fillcolor="#00aaad" strokecolor="#1f3763 [1604]" strokeweight="1pt">
                  <v:stroke joinstyle="miter"/>
                  <v:textbox>
                    <w:txbxContent>
                      <w:p w14:paraId="312AB0A7" w14:textId="67F471DC" w:rsidR="004206CC" w:rsidRDefault="004206CC" w:rsidP="004206CC">
                        <w:pPr>
                          <w:jc w:val="center"/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Amount Charged $</w:t>
                        </w:r>
                        <w:r w:rsidR="001A2F42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3.9</w:t>
                        </w:r>
                        <w:r w:rsidR="006A6353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4</w:t>
                        </w:r>
                        <w:r w:rsidR="001A2F42"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>
                          <w:rPr>
                            <w:rFonts w:asciiTheme="minorHAnsi" w:cstheme="minorBidi"/>
                            <w:color w:val="FFFFFF" w:themeColor="light1"/>
                            <w:kern w:val="24"/>
                          </w:rPr>
                          <w:t>mill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</w:p>
    <w:p w14:paraId="3161AA4C" w14:textId="11CB4CDF" w:rsidR="003648C5" w:rsidRDefault="003648C5" w:rsidP="004206CC">
      <w:pPr>
        <w:spacing w:before="240"/>
        <w:ind w:left="709"/>
        <w:rPr>
          <w:color w:val="auto"/>
          <w:sz w:val="22"/>
          <w:szCs w:val="22"/>
        </w:rPr>
      </w:pPr>
    </w:p>
    <w:p w14:paraId="3187C3FF" w14:textId="3AEBE2D5" w:rsidR="004206CC" w:rsidRPr="0093619F" w:rsidRDefault="004206CC" w:rsidP="004206CC">
      <w:pPr>
        <w:spacing w:before="240" w:line="259" w:lineRule="auto"/>
        <w:rPr>
          <w:b/>
          <w:bCs/>
          <w:smallCaps/>
        </w:rPr>
      </w:pPr>
    </w:p>
    <w:p w14:paraId="4076E48E" w14:textId="772BF017" w:rsidR="004206CC" w:rsidRPr="0093619F" w:rsidRDefault="004206CC" w:rsidP="004206CC">
      <w:pPr>
        <w:spacing w:before="240" w:line="259" w:lineRule="auto"/>
        <w:rPr>
          <w:b/>
          <w:bCs/>
          <w:smallCaps/>
        </w:rPr>
      </w:pPr>
    </w:p>
    <w:p w14:paraId="2C2B010A" w14:textId="5AB5A798" w:rsidR="004206CC" w:rsidRPr="0093619F" w:rsidRDefault="004206CC" w:rsidP="004206CC">
      <w:pPr>
        <w:spacing w:before="240" w:line="259" w:lineRule="auto"/>
        <w:rPr>
          <w:b/>
          <w:bCs/>
          <w:smallCaps/>
        </w:rPr>
      </w:pPr>
    </w:p>
    <w:p w14:paraId="36CAA9DB" w14:textId="6B5FC5C9" w:rsidR="00207C15" w:rsidRPr="004206CC" w:rsidRDefault="004206CC" w:rsidP="003648C5">
      <w:pPr>
        <w:spacing w:before="240" w:line="259" w:lineRule="auto"/>
        <w:ind w:left="709"/>
        <w:rPr>
          <w:b/>
          <w:i/>
          <w:sz w:val="20"/>
        </w:rPr>
      </w:pPr>
      <w:r w:rsidRPr="2B32874E">
        <w:rPr>
          <w:b/>
          <w:i/>
          <w:sz w:val="20"/>
        </w:rPr>
        <w:t xml:space="preserve">Figure </w:t>
      </w:r>
      <w:r w:rsidR="003648C5">
        <w:rPr>
          <w:b/>
          <w:i/>
          <w:sz w:val="20"/>
        </w:rPr>
        <w:t>2</w:t>
      </w:r>
      <w:r w:rsidRPr="2B32874E">
        <w:rPr>
          <w:b/>
          <w:i/>
          <w:sz w:val="20"/>
        </w:rPr>
        <w:t>: Teal shows this quarter specific, orange is overall</w:t>
      </w:r>
    </w:p>
    <w:p w14:paraId="71F36DD3" w14:textId="2597C611" w:rsidR="3E57EE0F" w:rsidRPr="007C622A" w:rsidRDefault="00633E05" w:rsidP="00937FBC">
      <w:pPr>
        <w:spacing w:before="240"/>
        <w:ind w:left="709"/>
        <w:rPr>
          <w:sz w:val="22"/>
          <w:szCs w:val="22"/>
        </w:rPr>
      </w:pPr>
      <w:r w:rsidRPr="007C622A">
        <w:rPr>
          <w:sz w:val="22"/>
          <w:szCs w:val="22"/>
        </w:rPr>
        <w:t>B</w:t>
      </w:r>
      <w:r w:rsidR="00C9287F" w:rsidRPr="007C622A">
        <w:rPr>
          <w:sz w:val="22"/>
          <w:szCs w:val="22"/>
        </w:rPr>
        <w:t xml:space="preserve">elow shows the </w:t>
      </w:r>
      <w:r w:rsidR="00CC5D2E" w:rsidRPr="007C622A">
        <w:rPr>
          <w:sz w:val="22"/>
          <w:szCs w:val="22"/>
        </w:rPr>
        <w:t xml:space="preserve">relationship between total issued DCs </w:t>
      </w:r>
      <w:r w:rsidR="00B67429" w:rsidRPr="007C622A">
        <w:rPr>
          <w:sz w:val="22"/>
          <w:szCs w:val="22"/>
        </w:rPr>
        <w:t xml:space="preserve">and </w:t>
      </w:r>
      <w:r w:rsidR="004807CB" w:rsidRPr="007C622A">
        <w:rPr>
          <w:sz w:val="22"/>
          <w:szCs w:val="22"/>
        </w:rPr>
        <w:t>recov</w:t>
      </w:r>
      <w:r w:rsidR="00B33AFC" w:rsidRPr="007C622A">
        <w:rPr>
          <w:sz w:val="22"/>
          <w:szCs w:val="22"/>
        </w:rPr>
        <w:t>ered</w:t>
      </w:r>
      <w:r w:rsidR="00030E89" w:rsidRPr="007C622A">
        <w:rPr>
          <w:sz w:val="22"/>
          <w:szCs w:val="22"/>
        </w:rPr>
        <w:t>/</w:t>
      </w:r>
      <w:r w:rsidR="00B33AFC" w:rsidRPr="007C622A">
        <w:rPr>
          <w:sz w:val="22"/>
          <w:szCs w:val="22"/>
        </w:rPr>
        <w:t>remaining DC charges</w:t>
      </w:r>
      <w:r w:rsidR="00CC5D2E" w:rsidRPr="007C622A">
        <w:rPr>
          <w:sz w:val="22"/>
          <w:szCs w:val="22"/>
        </w:rPr>
        <w:t xml:space="preserve"> over the whole history of Development Contribution Policy</w:t>
      </w:r>
      <w:r w:rsidRPr="007C622A">
        <w:rPr>
          <w:sz w:val="22"/>
          <w:szCs w:val="22"/>
        </w:rPr>
        <w:t xml:space="preserve"> </w:t>
      </w:r>
      <w:r w:rsidRPr="007C622A">
        <w:rPr>
          <w:i/>
          <w:iCs/>
          <w:sz w:val="22"/>
          <w:szCs w:val="22"/>
        </w:rPr>
        <w:t xml:space="preserve">(refer to figure </w:t>
      </w:r>
      <w:r w:rsidR="00EF7606">
        <w:rPr>
          <w:i/>
          <w:iCs/>
          <w:sz w:val="22"/>
          <w:szCs w:val="22"/>
        </w:rPr>
        <w:t>3</w:t>
      </w:r>
      <w:r w:rsidRPr="007C622A">
        <w:rPr>
          <w:i/>
          <w:iCs/>
          <w:sz w:val="22"/>
          <w:szCs w:val="22"/>
        </w:rPr>
        <w:t>)</w:t>
      </w:r>
      <w:r w:rsidR="00CC5D2E" w:rsidRPr="007C622A">
        <w:rPr>
          <w:sz w:val="22"/>
          <w:szCs w:val="22"/>
        </w:rPr>
        <w:t xml:space="preserve">. </w:t>
      </w:r>
      <w:r w:rsidR="00071333" w:rsidRPr="007C622A">
        <w:rPr>
          <w:sz w:val="22"/>
          <w:szCs w:val="22"/>
        </w:rPr>
        <w:t xml:space="preserve">We are currently tracking </w:t>
      </w:r>
      <w:r w:rsidR="006C266F" w:rsidRPr="007C622A">
        <w:rPr>
          <w:sz w:val="22"/>
          <w:szCs w:val="22"/>
        </w:rPr>
        <w:t>52</w:t>
      </w:r>
      <w:r w:rsidR="002E23CE" w:rsidRPr="007C622A">
        <w:rPr>
          <w:sz w:val="22"/>
          <w:szCs w:val="22"/>
        </w:rPr>
        <w:t xml:space="preserve">% </w:t>
      </w:r>
      <w:r w:rsidR="007A2050" w:rsidRPr="007C622A">
        <w:rPr>
          <w:sz w:val="22"/>
          <w:szCs w:val="22"/>
        </w:rPr>
        <w:t xml:space="preserve">of total issued DCs </w:t>
      </w:r>
      <w:r w:rsidR="00085936" w:rsidRPr="007C622A">
        <w:rPr>
          <w:sz w:val="22"/>
          <w:szCs w:val="22"/>
        </w:rPr>
        <w:t xml:space="preserve">as recovered </w:t>
      </w:r>
      <w:r w:rsidR="00E84FBC" w:rsidRPr="007C622A">
        <w:rPr>
          <w:sz w:val="22"/>
          <w:szCs w:val="22"/>
        </w:rPr>
        <w:t xml:space="preserve">and </w:t>
      </w:r>
      <w:r w:rsidR="007C622A" w:rsidRPr="007C622A">
        <w:rPr>
          <w:sz w:val="22"/>
          <w:szCs w:val="22"/>
        </w:rPr>
        <w:t>48</w:t>
      </w:r>
      <w:r w:rsidR="00E84FBC" w:rsidRPr="007C622A">
        <w:rPr>
          <w:sz w:val="22"/>
          <w:szCs w:val="22"/>
        </w:rPr>
        <w:t xml:space="preserve">% of DCs </w:t>
      </w:r>
      <w:r w:rsidR="00D13B86" w:rsidRPr="007C622A">
        <w:rPr>
          <w:sz w:val="22"/>
          <w:szCs w:val="22"/>
        </w:rPr>
        <w:t xml:space="preserve">remaining </w:t>
      </w:r>
      <w:r w:rsidR="00030E89" w:rsidRPr="007C622A">
        <w:rPr>
          <w:sz w:val="22"/>
          <w:szCs w:val="22"/>
        </w:rPr>
        <w:t xml:space="preserve">active charges. </w:t>
      </w:r>
      <w:r w:rsidR="00177173" w:rsidRPr="007C622A">
        <w:rPr>
          <w:bCs/>
          <w:iCs/>
          <w:sz w:val="22"/>
          <w:szCs w:val="22"/>
        </w:rPr>
        <w:t xml:space="preserve">For further </w:t>
      </w:r>
      <w:r w:rsidR="007D4D3B" w:rsidRPr="007C622A">
        <w:rPr>
          <w:bCs/>
          <w:iCs/>
          <w:sz w:val="22"/>
          <w:szCs w:val="22"/>
        </w:rPr>
        <w:t>information about</w:t>
      </w:r>
      <w:r w:rsidR="00FD0219" w:rsidRPr="007C622A">
        <w:rPr>
          <w:bCs/>
          <w:iCs/>
          <w:sz w:val="22"/>
          <w:szCs w:val="22"/>
        </w:rPr>
        <w:t xml:space="preserve"> catchment specific</w:t>
      </w:r>
      <w:r w:rsidR="007D4D3B" w:rsidRPr="007C622A">
        <w:rPr>
          <w:bCs/>
          <w:iCs/>
          <w:sz w:val="22"/>
          <w:szCs w:val="22"/>
        </w:rPr>
        <w:t xml:space="preserve"> DC revenue </w:t>
      </w:r>
      <w:r w:rsidR="00FD0219" w:rsidRPr="007C622A">
        <w:rPr>
          <w:bCs/>
          <w:iCs/>
          <w:sz w:val="22"/>
          <w:szCs w:val="22"/>
        </w:rPr>
        <w:t>and outstanding DC charges please refer to “Appendix 3 – Development Contributions by Funding Area”.</w:t>
      </w:r>
    </w:p>
    <w:p w14:paraId="0AB8E376" w14:textId="4C9B2BE5" w:rsidR="4FD7345F" w:rsidRPr="00DF6BFF" w:rsidRDefault="005A12A0" w:rsidP="00633E05">
      <w:pPr>
        <w:spacing w:before="120" w:line="259" w:lineRule="auto"/>
        <w:ind w:left="709"/>
        <w:rPr>
          <w:sz w:val="20"/>
          <w:highlight w:val="yellow"/>
        </w:rPr>
      </w:pPr>
      <w:r>
        <w:rPr>
          <w:noProof/>
        </w:rPr>
        <w:drawing>
          <wp:inline distT="0" distB="0" distL="0" distR="0" wp14:anchorId="60A3F25A" wp14:editId="24D39ED2">
            <wp:extent cx="5479085" cy="2618842"/>
            <wp:effectExtent l="0" t="0" r="7620" b="10160"/>
            <wp:docPr id="11266553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65FC932-F45D-2968-FC85-4866FAA1E4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9922C7A" w14:textId="5DBD0F4C" w:rsidR="00207C15" w:rsidRDefault="00207C15" w:rsidP="00207C15">
      <w:pPr>
        <w:spacing w:before="240" w:line="259" w:lineRule="auto"/>
        <w:ind w:left="709"/>
        <w:rPr>
          <w:b/>
          <w:bCs/>
          <w:i/>
          <w:iCs/>
          <w:sz w:val="20"/>
        </w:rPr>
      </w:pPr>
      <w:r w:rsidRPr="007C622A">
        <w:rPr>
          <w:b/>
          <w:bCs/>
          <w:i/>
          <w:iCs/>
          <w:sz w:val="20"/>
        </w:rPr>
        <w:t xml:space="preserve">Figure </w:t>
      </w:r>
      <w:r w:rsidR="003648C5">
        <w:rPr>
          <w:b/>
          <w:bCs/>
          <w:i/>
          <w:iCs/>
          <w:sz w:val="20"/>
        </w:rPr>
        <w:t>3</w:t>
      </w:r>
      <w:r w:rsidR="00EA3732" w:rsidRPr="007C622A">
        <w:rPr>
          <w:b/>
          <w:bCs/>
          <w:i/>
          <w:iCs/>
          <w:sz w:val="20"/>
        </w:rPr>
        <w:t>:</w:t>
      </w:r>
      <w:r w:rsidRPr="007C622A">
        <w:rPr>
          <w:b/>
          <w:bCs/>
          <w:i/>
          <w:iCs/>
          <w:sz w:val="20"/>
        </w:rPr>
        <w:t xml:space="preserve"> DCs Issued vs. Remaining Active DC charges and Recovered DC over the history of Development Contribution Policy </w:t>
      </w:r>
    </w:p>
    <w:p w14:paraId="4E16DC19" w14:textId="2DFE1708" w:rsidR="009375BF" w:rsidRPr="00DF6BFF" w:rsidRDefault="1236F5E9" w:rsidP="06B72F3E">
      <w:pPr>
        <w:pStyle w:val="Heading2"/>
        <w:keepNext/>
      </w:pPr>
      <w:r>
        <w:t>Building Compliance</w:t>
      </w:r>
    </w:p>
    <w:p w14:paraId="049FF931" w14:textId="666A65C2" w:rsidR="073EA17C" w:rsidRPr="00DF6BFF" w:rsidRDefault="073EA17C" w:rsidP="06B72F3E">
      <w:pPr>
        <w:pStyle w:val="Heading3"/>
      </w:pPr>
      <w:r>
        <w:t>New Building Consents Issued</w:t>
      </w:r>
    </w:p>
    <w:p w14:paraId="582A302A" w14:textId="5AA09046" w:rsidR="073EA17C" w:rsidRPr="00DF6BFF" w:rsidRDefault="464F2794" w:rsidP="003B6409">
      <w:pPr>
        <w:spacing w:before="240" w:after="240"/>
        <w:ind w:left="709"/>
        <w:rPr>
          <w:sz w:val="22"/>
          <w:szCs w:val="22"/>
          <w:highlight w:val="yellow"/>
        </w:rPr>
      </w:pPr>
      <w:r w:rsidRPr="41408F38">
        <w:rPr>
          <w:sz w:val="22"/>
          <w:szCs w:val="22"/>
        </w:rPr>
        <w:t xml:space="preserve">A total of </w:t>
      </w:r>
      <w:r w:rsidR="3B805570" w:rsidRPr="41408F38">
        <w:rPr>
          <w:sz w:val="22"/>
          <w:szCs w:val="22"/>
        </w:rPr>
        <w:t>2</w:t>
      </w:r>
      <w:r w:rsidR="23EA6AAC" w:rsidRPr="41408F38">
        <w:rPr>
          <w:sz w:val="22"/>
          <w:szCs w:val="22"/>
        </w:rPr>
        <w:t>30</w:t>
      </w:r>
      <w:r w:rsidRPr="41408F38">
        <w:rPr>
          <w:sz w:val="22"/>
          <w:szCs w:val="22"/>
        </w:rPr>
        <w:t xml:space="preserve"> building consents were </w:t>
      </w:r>
      <w:r w:rsidR="00B76A84">
        <w:rPr>
          <w:sz w:val="22"/>
          <w:szCs w:val="22"/>
        </w:rPr>
        <w:t>i</w:t>
      </w:r>
      <w:r w:rsidR="27977AEA" w:rsidRPr="41408F38">
        <w:rPr>
          <w:sz w:val="22"/>
          <w:szCs w:val="22"/>
        </w:rPr>
        <w:t>ssued</w:t>
      </w:r>
      <w:r w:rsidR="4D05103A" w:rsidRPr="41408F38">
        <w:rPr>
          <w:sz w:val="22"/>
          <w:szCs w:val="22"/>
        </w:rPr>
        <w:t xml:space="preserve"> </w:t>
      </w:r>
      <w:r w:rsidRPr="41408F38">
        <w:rPr>
          <w:sz w:val="22"/>
          <w:szCs w:val="22"/>
        </w:rPr>
        <w:t xml:space="preserve">between the 1st of </w:t>
      </w:r>
      <w:r w:rsidR="0D1C28B1" w:rsidRPr="41408F38">
        <w:rPr>
          <w:sz w:val="22"/>
          <w:szCs w:val="22"/>
        </w:rPr>
        <w:t>January</w:t>
      </w:r>
      <w:r w:rsidRPr="41408F38">
        <w:rPr>
          <w:sz w:val="22"/>
          <w:szCs w:val="22"/>
        </w:rPr>
        <w:t xml:space="preserve"> 202</w:t>
      </w:r>
      <w:r w:rsidR="746B6C70" w:rsidRPr="41408F38">
        <w:rPr>
          <w:sz w:val="22"/>
          <w:szCs w:val="22"/>
        </w:rPr>
        <w:t>6</w:t>
      </w:r>
      <w:r w:rsidRPr="41408F38">
        <w:rPr>
          <w:sz w:val="22"/>
          <w:szCs w:val="22"/>
        </w:rPr>
        <w:t xml:space="preserve"> and the </w:t>
      </w:r>
      <w:r w:rsidR="754E4600" w:rsidRPr="41408F38">
        <w:rPr>
          <w:sz w:val="22"/>
          <w:szCs w:val="22"/>
        </w:rPr>
        <w:t>3</w:t>
      </w:r>
      <w:r w:rsidR="515E1C09" w:rsidRPr="41408F38">
        <w:rPr>
          <w:sz w:val="22"/>
          <w:szCs w:val="22"/>
        </w:rPr>
        <w:t>1st</w:t>
      </w:r>
      <w:r w:rsidRPr="41408F38">
        <w:rPr>
          <w:sz w:val="22"/>
          <w:szCs w:val="22"/>
        </w:rPr>
        <w:t xml:space="preserve"> of</w:t>
      </w:r>
      <w:r w:rsidR="2E73D089" w:rsidRPr="41408F38">
        <w:rPr>
          <w:sz w:val="22"/>
          <w:szCs w:val="22"/>
        </w:rPr>
        <w:t xml:space="preserve"> </w:t>
      </w:r>
      <w:r w:rsidR="1C857BF4" w:rsidRPr="41408F38">
        <w:rPr>
          <w:sz w:val="22"/>
          <w:szCs w:val="22"/>
        </w:rPr>
        <w:t>March</w:t>
      </w:r>
      <w:r w:rsidR="39D9E9D2" w:rsidRPr="41408F38">
        <w:rPr>
          <w:sz w:val="22"/>
          <w:szCs w:val="22"/>
        </w:rPr>
        <w:t xml:space="preserve"> </w:t>
      </w:r>
      <w:r w:rsidRPr="41408F38">
        <w:rPr>
          <w:sz w:val="22"/>
          <w:szCs w:val="22"/>
        </w:rPr>
        <w:t>202</w:t>
      </w:r>
      <w:r w:rsidR="3A4DA735" w:rsidRPr="41408F38">
        <w:rPr>
          <w:sz w:val="22"/>
          <w:szCs w:val="22"/>
        </w:rPr>
        <w:t>6</w:t>
      </w:r>
      <w:r w:rsidRPr="41408F38">
        <w:rPr>
          <w:sz w:val="22"/>
          <w:szCs w:val="22"/>
        </w:rPr>
        <w:t xml:space="preserve">. This is </w:t>
      </w:r>
      <w:r w:rsidR="69EC219E" w:rsidRPr="41408F38">
        <w:rPr>
          <w:sz w:val="22"/>
          <w:szCs w:val="22"/>
        </w:rPr>
        <w:t>a</w:t>
      </w:r>
      <w:r w:rsidR="003B6409" w:rsidRPr="41408F38">
        <w:rPr>
          <w:sz w:val="22"/>
          <w:szCs w:val="22"/>
        </w:rPr>
        <w:t>n</w:t>
      </w:r>
      <w:r w:rsidRPr="41408F38">
        <w:rPr>
          <w:sz w:val="22"/>
          <w:szCs w:val="22"/>
        </w:rPr>
        <w:t xml:space="preserve"> </w:t>
      </w:r>
      <w:r w:rsidR="690A36D8" w:rsidRPr="41408F38">
        <w:rPr>
          <w:sz w:val="22"/>
          <w:szCs w:val="22"/>
        </w:rPr>
        <w:t>6</w:t>
      </w:r>
      <w:r w:rsidRPr="41408F38">
        <w:rPr>
          <w:sz w:val="22"/>
          <w:szCs w:val="22"/>
        </w:rPr>
        <w:t xml:space="preserve">% </w:t>
      </w:r>
      <w:r w:rsidR="03F73E7B" w:rsidRPr="41408F38">
        <w:rPr>
          <w:sz w:val="22"/>
          <w:szCs w:val="22"/>
        </w:rPr>
        <w:t>decrease</w:t>
      </w:r>
      <w:r w:rsidRPr="41408F38">
        <w:rPr>
          <w:sz w:val="22"/>
          <w:szCs w:val="22"/>
        </w:rPr>
        <w:t xml:space="preserve"> from the </w:t>
      </w:r>
      <w:r w:rsidR="5E7B545A" w:rsidRPr="41408F38">
        <w:rPr>
          <w:sz w:val="22"/>
          <w:szCs w:val="22"/>
        </w:rPr>
        <w:t>2</w:t>
      </w:r>
      <w:r w:rsidR="5A301D8A" w:rsidRPr="41408F38">
        <w:rPr>
          <w:sz w:val="22"/>
          <w:szCs w:val="22"/>
        </w:rPr>
        <w:t>45</w:t>
      </w:r>
      <w:r w:rsidRPr="41408F38">
        <w:rPr>
          <w:sz w:val="22"/>
          <w:szCs w:val="22"/>
        </w:rPr>
        <w:t xml:space="preserve"> </w:t>
      </w:r>
      <w:r w:rsidR="732EF704" w:rsidRPr="41408F38">
        <w:rPr>
          <w:sz w:val="22"/>
          <w:szCs w:val="22"/>
        </w:rPr>
        <w:t>issued</w:t>
      </w:r>
      <w:r w:rsidRPr="41408F38">
        <w:rPr>
          <w:sz w:val="22"/>
          <w:szCs w:val="22"/>
        </w:rPr>
        <w:t xml:space="preserve"> during the same period in 202</w:t>
      </w:r>
      <w:r w:rsidR="6214A8C9" w:rsidRPr="41408F38">
        <w:rPr>
          <w:sz w:val="22"/>
          <w:szCs w:val="22"/>
        </w:rPr>
        <w:t>5</w:t>
      </w:r>
      <w:r w:rsidRPr="41408F38">
        <w:rPr>
          <w:sz w:val="22"/>
          <w:szCs w:val="22"/>
        </w:rPr>
        <w:t>.</w:t>
      </w:r>
    </w:p>
    <w:p w14:paraId="1C2E543A" w14:textId="0807E0C9" w:rsidR="594B8E1B" w:rsidRDefault="002D690C" w:rsidP="00581992">
      <w:pPr>
        <w:ind w:left="709"/>
        <w:jc w:val="left"/>
      </w:pPr>
      <w:r>
        <w:rPr>
          <w:noProof/>
        </w:rPr>
        <w:lastRenderedPageBreak/>
        <w:drawing>
          <wp:inline distT="0" distB="0" distL="0" distR="0" wp14:anchorId="00730C26" wp14:editId="5F2A51D2">
            <wp:extent cx="5628640" cy="2897579"/>
            <wp:effectExtent l="0" t="0" r="10160" b="17145"/>
            <wp:docPr id="895667720" name="Chart 1" title="Building Consents Issued">
              <a:extLst xmlns:a="http://schemas.openxmlformats.org/drawingml/2006/main">
                <a:ext uri="{FF2B5EF4-FFF2-40B4-BE49-F238E27FC236}">
                  <a16:creationId xmlns:a16="http://schemas.microsoft.com/office/drawing/2014/main" id="{F490AD74-943A-4FC7-20D4-28869B910A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44B48C" w14:textId="6D8EBA24" w:rsidR="008E4172" w:rsidRPr="00DF6BFF" w:rsidRDefault="008E4172" w:rsidP="06B72F3E">
      <w:pPr>
        <w:spacing w:before="120" w:line="259" w:lineRule="auto"/>
        <w:ind w:left="709"/>
        <w:rPr>
          <w:b/>
          <w:i/>
          <w:sz w:val="20"/>
        </w:rPr>
      </w:pPr>
      <w:r w:rsidRPr="41408F38">
        <w:rPr>
          <w:b/>
          <w:i/>
          <w:sz w:val="20"/>
        </w:rPr>
        <w:t xml:space="preserve">Figure </w:t>
      </w:r>
      <w:r w:rsidR="003648C5">
        <w:rPr>
          <w:b/>
          <w:i/>
          <w:sz w:val="20"/>
        </w:rPr>
        <w:t>4</w:t>
      </w:r>
      <w:r w:rsidRPr="41408F38">
        <w:rPr>
          <w:b/>
          <w:i/>
          <w:sz w:val="20"/>
        </w:rPr>
        <w:t>: Building Consents Issued</w:t>
      </w:r>
    </w:p>
    <w:p w14:paraId="56D2FAD1" w14:textId="74A8B2F3" w:rsidR="073EA17C" w:rsidRPr="00DF6BFF" w:rsidRDefault="073EA17C" w:rsidP="06B72F3E">
      <w:pPr>
        <w:pStyle w:val="Heading3"/>
      </w:pPr>
      <w:r>
        <w:t>Code Compliance Certificates Issued</w:t>
      </w:r>
    </w:p>
    <w:p w14:paraId="56081A3F" w14:textId="197B0286" w:rsidR="073EA17C" w:rsidRPr="00DF6BFF" w:rsidRDefault="464F2794" w:rsidP="006E5EEE">
      <w:pPr>
        <w:spacing w:before="240" w:after="120"/>
        <w:ind w:left="709"/>
        <w:rPr>
          <w:sz w:val="22"/>
          <w:szCs w:val="22"/>
          <w:highlight w:val="yellow"/>
        </w:rPr>
      </w:pPr>
      <w:r w:rsidRPr="41408F38">
        <w:rPr>
          <w:sz w:val="22"/>
          <w:szCs w:val="22"/>
        </w:rPr>
        <w:t xml:space="preserve">A total of </w:t>
      </w:r>
      <w:r w:rsidR="335900ED" w:rsidRPr="41408F38">
        <w:rPr>
          <w:sz w:val="22"/>
          <w:szCs w:val="22"/>
        </w:rPr>
        <w:t>198</w:t>
      </w:r>
      <w:r w:rsidRPr="41408F38">
        <w:rPr>
          <w:sz w:val="22"/>
          <w:szCs w:val="22"/>
        </w:rPr>
        <w:t xml:space="preserve"> code compliance certificates were issued </w:t>
      </w:r>
      <w:r w:rsidR="5EF5F3DB" w:rsidRPr="41408F38">
        <w:rPr>
          <w:sz w:val="22"/>
          <w:szCs w:val="22"/>
        </w:rPr>
        <w:t xml:space="preserve">between the 1st of </w:t>
      </w:r>
      <w:r w:rsidR="5B034E3C" w:rsidRPr="41408F38">
        <w:rPr>
          <w:sz w:val="22"/>
          <w:szCs w:val="22"/>
        </w:rPr>
        <w:t>January 2026</w:t>
      </w:r>
      <w:r w:rsidR="5EF5F3DB" w:rsidRPr="41408F38">
        <w:rPr>
          <w:sz w:val="22"/>
          <w:szCs w:val="22"/>
        </w:rPr>
        <w:t xml:space="preserve"> and the 31st of </w:t>
      </w:r>
      <w:r w:rsidR="5B034E3C" w:rsidRPr="41408F38">
        <w:rPr>
          <w:sz w:val="22"/>
          <w:szCs w:val="22"/>
        </w:rPr>
        <w:t>March 2026.</w:t>
      </w:r>
      <w:r w:rsidRPr="41408F38">
        <w:rPr>
          <w:sz w:val="22"/>
          <w:szCs w:val="22"/>
        </w:rPr>
        <w:t xml:space="preserve"> This </w:t>
      </w:r>
      <w:r w:rsidR="38CFD6B6" w:rsidRPr="41408F38">
        <w:rPr>
          <w:sz w:val="22"/>
          <w:szCs w:val="22"/>
        </w:rPr>
        <w:t>is a</w:t>
      </w:r>
      <w:r w:rsidR="60523013" w:rsidRPr="41408F38">
        <w:rPr>
          <w:sz w:val="22"/>
          <w:szCs w:val="22"/>
        </w:rPr>
        <w:t>n</w:t>
      </w:r>
      <w:r w:rsidR="38CFD6B6" w:rsidRPr="41408F38">
        <w:rPr>
          <w:sz w:val="22"/>
          <w:szCs w:val="22"/>
        </w:rPr>
        <w:t xml:space="preserve"> </w:t>
      </w:r>
      <w:r w:rsidR="560DA3B4" w:rsidRPr="41408F38">
        <w:rPr>
          <w:sz w:val="22"/>
          <w:szCs w:val="22"/>
        </w:rPr>
        <w:t>1</w:t>
      </w:r>
      <w:r w:rsidR="0AED9E6E" w:rsidRPr="41408F38">
        <w:rPr>
          <w:sz w:val="22"/>
          <w:szCs w:val="22"/>
        </w:rPr>
        <w:t>1</w:t>
      </w:r>
      <w:r w:rsidR="38CFD6B6" w:rsidRPr="41408F38">
        <w:rPr>
          <w:sz w:val="22"/>
          <w:szCs w:val="22"/>
        </w:rPr>
        <w:t xml:space="preserve">% </w:t>
      </w:r>
      <w:r w:rsidR="7FFD3859" w:rsidRPr="41408F38">
        <w:rPr>
          <w:sz w:val="22"/>
          <w:szCs w:val="22"/>
        </w:rPr>
        <w:t>in</w:t>
      </w:r>
      <w:r w:rsidR="38CFD6B6" w:rsidRPr="41408F38">
        <w:rPr>
          <w:sz w:val="22"/>
          <w:szCs w:val="22"/>
        </w:rPr>
        <w:t>crease</w:t>
      </w:r>
      <w:r w:rsidRPr="41408F38">
        <w:rPr>
          <w:sz w:val="22"/>
          <w:szCs w:val="22"/>
        </w:rPr>
        <w:t xml:space="preserve"> from the </w:t>
      </w:r>
      <w:r w:rsidR="199DE491" w:rsidRPr="41408F38">
        <w:rPr>
          <w:sz w:val="22"/>
          <w:szCs w:val="22"/>
        </w:rPr>
        <w:t>179</w:t>
      </w:r>
      <w:r w:rsidR="38CFD6B6" w:rsidRPr="41408F38">
        <w:rPr>
          <w:sz w:val="22"/>
          <w:szCs w:val="22"/>
        </w:rPr>
        <w:t xml:space="preserve"> </w:t>
      </w:r>
      <w:r w:rsidR="191ABBB2" w:rsidRPr="41408F38">
        <w:rPr>
          <w:sz w:val="22"/>
          <w:szCs w:val="22"/>
        </w:rPr>
        <w:t>issu</w:t>
      </w:r>
      <w:r w:rsidR="36A19A88" w:rsidRPr="41408F38">
        <w:rPr>
          <w:sz w:val="22"/>
          <w:szCs w:val="22"/>
        </w:rPr>
        <w:t>ed</w:t>
      </w:r>
      <w:r w:rsidR="38CFD6B6" w:rsidRPr="41408F38">
        <w:rPr>
          <w:sz w:val="22"/>
          <w:szCs w:val="22"/>
        </w:rPr>
        <w:t xml:space="preserve"> during the </w:t>
      </w:r>
      <w:r w:rsidRPr="41408F38">
        <w:rPr>
          <w:sz w:val="22"/>
          <w:szCs w:val="22"/>
        </w:rPr>
        <w:t>same period in 202</w:t>
      </w:r>
      <w:r w:rsidR="3BA597C7" w:rsidRPr="41408F38">
        <w:rPr>
          <w:sz w:val="22"/>
          <w:szCs w:val="22"/>
        </w:rPr>
        <w:t>5</w:t>
      </w:r>
      <w:r w:rsidR="38CFD6B6" w:rsidRPr="41408F38">
        <w:rPr>
          <w:sz w:val="22"/>
          <w:szCs w:val="22"/>
        </w:rPr>
        <w:t>.</w:t>
      </w:r>
    </w:p>
    <w:p w14:paraId="72714863" w14:textId="12ED32BA" w:rsidR="00111928" w:rsidRDefault="00F26C53" w:rsidP="00581992">
      <w:pPr>
        <w:ind w:left="709"/>
        <w:jc w:val="left"/>
      </w:pPr>
      <w:r>
        <w:rPr>
          <w:noProof/>
        </w:rPr>
        <w:drawing>
          <wp:inline distT="0" distB="0" distL="0" distR="0" wp14:anchorId="35CB4A19" wp14:editId="7F9B652D">
            <wp:extent cx="5628640" cy="2826327"/>
            <wp:effectExtent l="0" t="0" r="10160" b="12700"/>
            <wp:docPr id="63586546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678B2A8-0950-836E-2103-47D8097C5B29}"/>
                </a:ext>
                <a:ext uri="{147F2762-F138-4A5C-976F-8EAC2B608ADB}">
                  <a16:predDERef xmlns:a16="http://schemas.microsoft.com/office/drawing/2014/main" pred="{F490AD74-943A-4FC7-20D4-28869B910A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676A395" w14:textId="54350D5A" w:rsidR="009A1674" w:rsidRPr="00DF6BFF" w:rsidRDefault="0F1FE7AB" w:rsidP="06B72F3E">
      <w:pPr>
        <w:spacing w:before="120" w:line="259" w:lineRule="auto"/>
        <w:ind w:left="709"/>
        <w:rPr>
          <w:b/>
          <w:i/>
          <w:sz w:val="20"/>
        </w:rPr>
      </w:pPr>
      <w:r w:rsidRPr="41408F38">
        <w:rPr>
          <w:b/>
          <w:i/>
          <w:sz w:val="20"/>
        </w:rPr>
        <w:t xml:space="preserve">Figure </w:t>
      </w:r>
      <w:r w:rsidR="003648C5">
        <w:rPr>
          <w:b/>
          <w:i/>
          <w:sz w:val="20"/>
        </w:rPr>
        <w:t>5</w:t>
      </w:r>
      <w:r w:rsidRPr="41408F38">
        <w:rPr>
          <w:b/>
          <w:i/>
          <w:sz w:val="20"/>
        </w:rPr>
        <w:t xml:space="preserve">: </w:t>
      </w:r>
      <w:r w:rsidR="7B897BBB" w:rsidRPr="41408F38">
        <w:rPr>
          <w:b/>
          <w:i/>
          <w:sz w:val="20"/>
        </w:rPr>
        <w:t>Code Compliance Certificates</w:t>
      </w:r>
      <w:r w:rsidRPr="41408F38">
        <w:rPr>
          <w:b/>
          <w:i/>
          <w:sz w:val="20"/>
        </w:rPr>
        <w:t xml:space="preserve"> Issued</w:t>
      </w:r>
    </w:p>
    <w:p w14:paraId="5727586C" w14:textId="5FFF6734" w:rsidR="073EA17C" w:rsidRPr="00DF6BFF" w:rsidRDefault="073EA17C" w:rsidP="06B72F3E">
      <w:pPr>
        <w:pStyle w:val="Heading3"/>
        <w:spacing w:line="259" w:lineRule="auto"/>
      </w:pPr>
      <w:r>
        <w:t>New Dwellings</w:t>
      </w:r>
    </w:p>
    <w:p w14:paraId="5E2CEC45" w14:textId="03FC90CF" w:rsidR="464F2794" w:rsidRPr="00DF6BFF" w:rsidRDefault="464F2794" w:rsidP="44D428C2">
      <w:pPr>
        <w:spacing w:before="240" w:after="240"/>
        <w:ind w:left="709"/>
        <w:rPr>
          <w:sz w:val="22"/>
          <w:szCs w:val="22"/>
          <w:highlight w:val="yellow"/>
        </w:rPr>
      </w:pPr>
      <w:r w:rsidRPr="41408F38">
        <w:rPr>
          <w:sz w:val="22"/>
          <w:szCs w:val="22"/>
        </w:rPr>
        <w:t xml:space="preserve">A total of </w:t>
      </w:r>
      <w:r w:rsidR="58F06E00" w:rsidRPr="41408F38">
        <w:rPr>
          <w:sz w:val="22"/>
          <w:szCs w:val="22"/>
        </w:rPr>
        <w:t>43</w:t>
      </w:r>
      <w:r w:rsidRPr="41408F38">
        <w:rPr>
          <w:sz w:val="22"/>
          <w:szCs w:val="22"/>
        </w:rPr>
        <w:t xml:space="preserve"> building consents were issued for New Dwellings </w:t>
      </w:r>
      <w:r w:rsidR="5A9F417E" w:rsidRPr="41408F38">
        <w:rPr>
          <w:sz w:val="22"/>
          <w:szCs w:val="22"/>
        </w:rPr>
        <w:t xml:space="preserve">between the 1st of </w:t>
      </w:r>
      <w:r w:rsidR="51279981" w:rsidRPr="41408F38">
        <w:rPr>
          <w:sz w:val="22"/>
          <w:szCs w:val="22"/>
        </w:rPr>
        <w:t>January 2026</w:t>
      </w:r>
      <w:r w:rsidR="5A9F417E" w:rsidRPr="41408F38">
        <w:rPr>
          <w:sz w:val="22"/>
          <w:szCs w:val="22"/>
        </w:rPr>
        <w:t xml:space="preserve"> and the 3</w:t>
      </w:r>
      <w:r w:rsidR="060E9F00" w:rsidRPr="41408F38">
        <w:rPr>
          <w:sz w:val="22"/>
          <w:szCs w:val="22"/>
        </w:rPr>
        <w:t>1st</w:t>
      </w:r>
      <w:r w:rsidR="5A9F417E" w:rsidRPr="41408F38">
        <w:rPr>
          <w:sz w:val="22"/>
          <w:szCs w:val="22"/>
        </w:rPr>
        <w:t xml:space="preserve"> of </w:t>
      </w:r>
      <w:r w:rsidR="51279981" w:rsidRPr="41408F38">
        <w:rPr>
          <w:sz w:val="22"/>
          <w:szCs w:val="22"/>
        </w:rPr>
        <w:t>March 2026.</w:t>
      </w:r>
      <w:r w:rsidRPr="41408F38">
        <w:rPr>
          <w:sz w:val="22"/>
          <w:szCs w:val="22"/>
        </w:rPr>
        <w:t xml:space="preserve"> This is </w:t>
      </w:r>
      <w:r w:rsidR="649784B4" w:rsidRPr="41408F38">
        <w:rPr>
          <w:sz w:val="22"/>
          <w:szCs w:val="22"/>
        </w:rPr>
        <w:t xml:space="preserve">a </w:t>
      </w:r>
      <w:r w:rsidR="6E35DB97" w:rsidRPr="41408F38">
        <w:rPr>
          <w:sz w:val="22"/>
          <w:szCs w:val="22"/>
        </w:rPr>
        <w:t>de</w:t>
      </w:r>
      <w:r w:rsidR="649784B4" w:rsidRPr="41408F38">
        <w:rPr>
          <w:sz w:val="22"/>
          <w:szCs w:val="22"/>
        </w:rPr>
        <w:t>crease</w:t>
      </w:r>
      <w:r w:rsidR="04EE33EB" w:rsidRPr="41408F38">
        <w:rPr>
          <w:sz w:val="22"/>
          <w:szCs w:val="22"/>
        </w:rPr>
        <w:t xml:space="preserve"> </w:t>
      </w:r>
      <w:r w:rsidR="3C0DEA63" w:rsidRPr="41408F38">
        <w:rPr>
          <w:sz w:val="22"/>
          <w:szCs w:val="22"/>
        </w:rPr>
        <w:t xml:space="preserve">from the </w:t>
      </w:r>
      <w:r w:rsidR="42052620" w:rsidRPr="41408F38">
        <w:rPr>
          <w:sz w:val="22"/>
          <w:szCs w:val="22"/>
        </w:rPr>
        <w:t>61</w:t>
      </w:r>
      <w:r w:rsidR="3C0DEA63" w:rsidRPr="41408F38">
        <w:rPr>
          <w:sz w:val="22"/>
          <w:szCs w:val="22"/>
        </w:rPr>
        <w:t xml:space="preserve"> issued during the same period in 202</w:t>
      </w:r>
      <w:r w:rsidR="468EFF12" w:rsidRPr="41408F38">
        <w:rPr>
          <w:sz w:val="22"/>
          <w:szCs w:val="22"/>
        </w:rPr>
        <w:t>5</w:t>
      </w:r>
      <w:r w:rsidR="3C0DEA63" w:rsidRPr="41408F38">
        <w:rPr>
          <w:sz w:val="22"/>
          <w:szCs w:val="22"/>
        </w:rPr>
        <w:t>.</w:t>
      </w:r>
      <w:r w:rsidRPr="41408F38">
        <w:rPr>
          <w:sz w:val="22"/>
          <w:szCs w:val="22"/>
        </w:rPr>
        <w:t xml:space="preserve"> Figure </w:t>
      </w:r>
      <w:r w:rsidR="00EF7606">
        <w:rPr>
          <w:sz w:val="22"/>
          <w:szCs w:val="22"/>
        </w:rPr>
        <w:t>6</w:t>
      </w:r>
      <w:r w:rsidR="7774DD86" w:rsidRPr="41408F38">
        <w:rPr>
          <w:sz w:val="22"/>
          <w:szCs w:val="22"/>
        </w:rPr>
        <w:t xml:space="preserve"> below</w:t>
      </w:r>
      <w:r w:rsidRPr="41408F38">
        <w:rPr>
          <w:sz w:val="22"/>
          <w:szCs w:val="22"/>
        </w:rPr>
        <w:t xml:space="preserve"> shows the dwellings by location Cambridge and Leamington, Te Awamutu &amp; Kihikihi, and the rest of Waip</w:t>
      </w:r>
      <w:r w:rsidR="00BF0DDD">
        <w:rPr>
          <w:sz w:val="22"/>
          <w:szCs w:val="22"/>
        </w:rPr>
        <w:t>ā</w:t>
      </w:r>
      <w:r w:rsidRPr="41408F38">
        <w:rPr>
          <w:sz w:val="22"/>
          <w:szCs w:val="22"/>
        </w:rPr>
        <w:t>.</w:t>
      </w:r>
    </w:p>
    <w:p w14:paraId="740AB094" w14:textId="1C49F114" w:rsidR="50DAF71A" w:rsidRDefault="00A742FC" w:rsidP="00581992">
      <w:pPr>
        <w:ind w:left="709"/>
        <w:jc w:val="left"/>
      </w:pPr>
      <w:r>
        <w:rPr>
          <w:noProof/>
        </w:rPr>
        <w:lastRenderedPageBreak/>
        <w:drawing>
          <wp:inline distT="0" distB="0" distL="0" distR="0" wp14:anchorId="70EC69E8" wp14:editId="7AB72599">
            <wp:extent cx="5664200" cy="2905125"/>
            <wp:effectExtent l="0" t="0" r="12700" b="9525"/>
            <wp:docPr id="13456093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2D2539E-6A24-9551-FA17-A5333D657C7A}"/>
                </a:ext>
                <a:ext uri="{147F2762-F138-4A5C-976F-8EAC2B608ADB}">
                  <a16:predDERef xmlns:a16="http://schemas.microsoft.com/office/drawing/2014/main" pred="{B678B2A8-0950-836E-2103-47D8097C5B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648953C" w14:textId="5757F0B5" w:rsidR="009A1674" w:rsidRPr="00DF6BFF" w:rsidRDefault="009A1674" w:rsidP="06B72F3E">
      <w:pPr>
        <w:spacing w:before="120" w:line="259" w:lineRule="auto"/>
        <w:ind w:left="709"/>
        <w:rPr>
          <w:b/>
          <w:i/>
          <w:sz w:val="20"/>
        </w:rPr>
      </w:pPr>
      <w:r w:rsidRPr="41408F38">
        <w:rPr>
          <w:b/>
          <w:i/>
          <w:sz w:val="20"/>
        </w:rPr>
        <w:t xml:space="preserve">Figure </w:t>
      </w:r>
      <w:r w:rsidR="003648C5">
        <w:rPr>
          <w:b/>
          <w:i/>
          <w:sz w:val="20"/>
        </w:rPr>
        <w:t>6</w:t>
      </w:r>
      <w:r w:rsidRPr="41408F38">
        <w:rPr>
          <w:b/>
          <w:i/>
          <w:sz w:val="20"/>
        </w:rPr>
        <w:t>: Building Consents Issued</w:t>
      </w:r>
    </w:p>
    <w:p w14:paraId="58D8FC3E" w14:textId="5C4B6073" w:rsidR="602E541F" w:rsidRPr="00DF6BFF" w:rsidRDefault="233F729D" w:rsidP="06B72F3E">
      <w:pPr>
        <w:pStyle w:val="Heading3"/>
      </w:pPr>
      <w:r>
        <w:t>Total value of building work</w:t>
      </w:r>
    </w:p>
    <w:p w14:paraId="779758D2" w14:textId="018F032D" w:rsidR="602E541F" w:rsidRPr="00DF6BFF" w:rsidRDefault="26D27C71" w:rsidP="35F0CDCE">
      <w:pPr>
        <w:spacing w:before="240"/>
        <w:ind w:left="709"/>
        <w:rPr>
          <w:sz w:val="22"/>
          <w:szCs w:val="22"/>
        </w:rPr>
      </w:pPr>
      <w:r w:rsidRPr="41408F38">
        <w:rPr>
          <w:sz w:val="22"/>
          <w:szCs w:val="22"/>
        </w:rPr>
        <w:t>An estimated total of $</w:t>
      </w:r>
      <w:r w:rsidR="5DC15657" w:rsidRPr="41408F38">
        <w:rPr>
          <w:sz w:val="22"/>
          <w:szCs w:val="22"/>
        </w:rPr>
        <w:t>77</w:t>
      </w:r>
      <w:r w:rsidR="43906367" w:rsidRPr="41408F38">
        <w:rPr>
          <w:sz w:val="22"/>
          <w:szCs w:val="22"/>
        </w:rPr>
        <w:t>,</w:t>
      </w:r>
      <w:r w:rsidR="7A235117" w:rsidRPr="41408F38">
        <w:rPr>
          <w:sz w:val="22"/>
          <w:szCs w:val="22"/>
        </w:rPr>
        <w:t>55</w:t>
      </w:r>
      <w:r w:rsidR="2542DC98" w:rsidRPr="41408F38">
        <w:rPr>
          <w:sz w:val="22"/>
          <w:szCs w:val="22"/>
        </w:rPr>
        <w:t>0</w:t>
      </w:r>
      <w:r w:rsidR="43906367" w:rsidRPr="41408F38">
        <w:rPr>
          <w:sz w:val="22"/>
          <w:szCs w:val="22"/>
        </w:rPr>
        <w:t>,000</w:t>
      </w:r>
      <w:r w:rsidRPr="41408F38">
        <w:rPr>
          <w:sz w:val="22"/>
          <w:szCs w:val="22"/>
        </w:rPr>
        <w:t xml:space="preserve">.00 worth of building work was consented </w:t>
      </w:r>
      <w:r w:rsidR="1A851536" w:rsidRPr="41408F38">
        <w:rPr>
          <w:sz w:val="22"/>
          <w:szCs w:val="22"/>
        </w:rPr>
        <w:t xml:space="preserve">between the 1st of </w:t>
      </w:r>
      <w:r w:rsidR="6B63200F" w:rsidRPr="41408F38">
        <w:rPr>
          <w:sz w:val="22"/>
          <w:szCs w:val="22"/>
        </w:rPr>
        <w:t xml:space="preserve">January </w:t>
      </w:r>
      <w:r w:rsidR="1A851536" w:rsidRPr="41408F38">
        <w:rPr>
          <w:sz w:val="22"/>
          <w:szCs w:val="22"/>
        </w:rPr>
        <w:t>202</w:t>
      </w:r>
      <w:r w:rsidR="012F22B9" w:rsidRPr="41408F38">
        <w:rPr>
          <w:sz w:val="22"/>
          <w:szCs w:val="22"/>
        </w:rPr>
        <w:t>6</w:t>
      </w:r>
      <w:r w:rsidR="1A851536" w:rsidRPr="41408F38">
        <w:rPr>
          <w:sz w:val="22"/>
          <w:szCs w:val="22"/>
        </w:rPr>
        <w:t xml:space="preserve"> and the 3</w:t>
      </w:r>
      <w:r w:rsidR="34DA878A" w:rsidRPr="41408F38">
        <w:rPr>
          <w:sz w:val="22"/>
          <w:szCs w:val="22"/>
        </w:rPr>
        <w:t>1st</w:t>
      </w:r>
      <w:r w:rsidR="1A851536" w:rsidRPr="41408F38">
        <w:rPr>
          <w:sz w:val="22"/>
          <w:szCs w:val="22"/>
        </w:rPr>
        <w:t xml:space="preserve"> of </w:t>
      </w:r>
      <w:r w:rsidR="72A5C852" w:rsidRPr="41408F38">
        <w:rPr>
          <w:sz w:val="22"/>
          <w:szCs w:val="22"/>
        </w:rPr>
        <w:t>March</w:t>
      </w:r>
      <w:r w:rsidR="60AD2780" w:rsidRPr="41408F38">
        <w:rPr>
          <w:sz w:val="22"/>
          <w:szCs w:val="22"/>
        </w:rPr>
        <w:t xml:space="preserve"> </w:t>
      </w:r>
      <w:r w:rsidR="1A851536" w:rsidRPr="41408F38">
        <w:rPr>
          <w:sz w:val="22"/>
          <w:szCs w:val="22"/>
        </w:rPr>
        <w:t>202</w:t>
      </w:r>
      <w:r w:rsidR="1202CA65" w:rsidRPr="41408F38">
        <w:rPr>
          <w:sz w:val="22"/>
          <w:szCs w:val="22"/>
        </w:rPr>
        <w:t>6</w:t>
      </w:r>
      <w:r w:rsidRPr="41408F38">
        <w:rPr>
          <w:sz w:val="22"/>
          <w:szCs w:val="22"/>
        </w:rPr>
        <w:t xml:space="preserve">. This is a </w:t>
      </w:r>
      <w:r w:rsidR="78A2C1E3" w:rsidRPr="41408F38">
        <w:rPr>
          <w:sz w:val="22"/>
          <w:szCs w:val="22"/>
        </w:rPr>
        <w:t>1</w:t>
      </w:r>
      <w:r w:rsidR="30D3684F" w:rsidRPr="41408F38">
        <w:rPr>
          <w:sz w:val="22"/>
          <w:szCs w:val="22"/>
        </w:rPr>
        <w:t>6</w:t>
      </w:r>
      <w:r w:rsidRPr="41408F38">
        <w:rPr>
          <w:sz w:val="22"/>
          <w:szCs w:val="22"/>
        </w:rPr>
        <w:t xml:space="preserve">% </w:t>
      </w:r>
      <w:r w:rsidR="7DA6BD93" w:rsidRPr="41408F38">
        <w:rPr>
          <w:sz w:val="22"/>
          <w:szCs w:val="22"/>
        </w:rPr>
        <w:t>de</w:t>
      </w:r>
      <w:r w:rsidRPr="41408F38">
        <w:rPr>
          <w:sz w:val="22"/>
          <w:szCs w:val="22"/>
        </w:rPr>
        <w:t>crease from the $</w:t>
      </w:r>
      <w:r w:rsidR="2C0DE4A0" w:rsidRPr="41408F38">
        <w:rPr>
          <w:sz w:val="22"/>
          <w:szCs w:val="22"/>
        </w:rPr>
        <w:t>9</w:t>
      </w:r>
      <w:r w:rsidR="347AEFB0" w:rsidRPr="41408F38">
        <w:rPr>
          <w:sz w:val="22"/>
          <w:szCs w:val="22"/>
        </w:rPr>
        <w:t>1</w:t>
      </w:r>
      <w:r w:rsidR="5E704380" w:rsidRPr="41408F38">
        <w:rPr>
          <w:sz w:val="22"/>
          <w:szCs w:val="22"/>
        </w:rPr>
        <w:t>,</w:t>
      </w:r>
      <w:r w:rsidR="71537BD0" w:rsidRPr="41408F38">
        <w:rPr>
          <w:sz w:val="22"/>
          <w:szCs w:val="22"/>
        </w:rPr>
        <w:t>85</w:t>
      </w:r>
      <w:r w:rsidR="280A46F3" w:rsidRPr="41408F38">
        <w:rPr>
          <w:sz w:val="22"/>
          <w:szCs w:val="22"/>
        </w:rPr>
        <w:t>0</w:t>
      </w:r>
      <w:r w:rsidR="5E704380" w:rsidRPr="41408F38">
        <w:rPr>
          <w:sz w:val="22"/>
          <w:szCs w:val="22"/>
        </w:rPr>
        <w:t>,</w:t>
      </w:r>
      <w:r w:rsidR="0A5E879E" w:rsidRPr="41408F38">
        <w:rPr>
          <w:sz w:val="22"/>
          <w:szCs w:val="22"/>
        </w:rPr>
        <w:t>000</w:t>
      </w:r>
      <w:r w:rsidRPr="41408F38">
        <w:rPr>
          <w:sz w:val="22"/>
          <w:szCs w:val="22"/>
        </w:rPr>
        <w:t>.00 consented during the same period in 202</w:t>
      </w:r>
      <w:r w:rsidR="48008A53" w:rsidRPr="41408F38">
        <w:rPr>
          <w:sz w:val="22"/>
          <w:szCs w:val="22"/>
        </w:rPr>
        <w:t>5</w:t>
      </w:r>
      <w:r w:rsidR="10D484F7" w:rsidRPr="41408F38">
        <w:rPr>
          <w:sz w:val="22"/>
          <w:szCs w:val="22"/>
        </w:rPr>
        <w:t>.</w:t>
      </w:r>
    </w:p>
    <w:p w14:paraId="43BEA4A6" w14:textId="7347396A" w:rsidR="602E541F" w:rsidRPr="00DF6BFF" w:rsidRDefault="602E541F" w:rsidP="00896E1F">
      <w:pPr>
        <w:ind w:left="709"/>
        <w:rPr>
          <w:sz w:val="22"/>
          <w:szCs w:val="22"/>
          <w:highlight w:val="yellow"/>
        </w:rPr>
      </w:pPr>
    </w:p>
    <w:p w14:paraId="495D940A" w14:textId="4BD48692" w:rsidR="602E541F" w:rsidRDefault="00A742FC" w:rsidP="00581992">
      <w:pPr>
        <w:ind w:left="709"/>
        <w:jc w:val="left"/>
      </w:pPr>
      <w:r>
        <w:rPr>
          <w:noProof/>
        </w:rPr>
        <w:drawing>
          <wp:inline distT="0" distB="0" distL="0" distR="0" wp14:anchorId="0ED78885" wp14:editId="7591CD36">
            <wp:extent cx="5664200" cy="2749550"/>
            <wp:effectExtent l="0" t="0" r="12700" b="12700"/>
            <wp:docPr id="42495883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B937125-E473-52DF-B5E4-146E88EEC237}"/>
                </a:ext>
                <a:ext uri="{147F2762-F138-4A5C-976F-8EAC2B608ADB}">
                  <a16:predDERef xmlns:a16="http://schemas.microsoft.com/office/drawing/2014/main" pred="{F2D2539E-6A24-9551-FA17-A5333D657C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FCE4530" w14:textId="7AEB3A95" w:rsidR="009C01B9" w:rsidRPr="00DF6BFF" w:rsidRDefault="7774DD86" w:rsidP="44D428C2">
      <w:pPr>
        <w:spacing w:before="120" w:line="259" w:lineRule="auto"/>
        <w:ind w:left="709"/>
        <w:rPr>
          <w:b/>
          <w:i/>
          <w:sz w:val="20"/>
        </w:rPr>
      </w:pPr>
      <w:r w:rsidRPr="41408F38">
        <w:rPr>
          <w:b/>
          <w:i/>
          <w:sz w:val="20"/>
        </w:rPr>
        <w:t xml:space="preserve">Figure </w:t>
      </w:r>
      <w:r w:rsidR="003648C5">
        <w:rPr>
          <w:b/>
          <w:i/>
          <w:sz w:val="20"/>
        </w:rPr>
        <w:t>7</w:t>
      </w:r>
      <w:r w:rsidRPr="41408F38">
        <w:rPr>
          <w:b/>
          <w:i/>
          <w:sz w:val="20"/>
        </w:rPr>
        <w:t xml:space="preserve">: </w:t>
      </w:r>
      <w:r w:rsidR="241336D7" w:rsidRPr="41408F38">
        <w:rPr>
          <w:b/>
          <w:i/>
          <w:sz w:val="20"/>
        </w:rPr>
        <w:t xml:space="preserve">Total dollar value of </w:t>
      </w:r>
      <w:r w:rsidR="497B3A26" w:rsidRPr="41408F38">
        <w:rPr>
          <w:b/>
          <w:i/>
          <w:sz w:val="20"/>
        </w:rPr>
        <w:t xml:space="preserve">building </w:t>
      </w:r>
      <w:r w:rsidR="421D394C" w:rsidRPr="41408F38">
        <w:rPr>
          <w:b/>
          <w:i/>
          <w:sz w:val="20"/>
        </w:rPr>
        <w:t>w</w:t>
      </w:r>
      <w:r w:rsidR="10D484F7" w:rsidRPr="41408F38">
        <w:rPr>
          <w:b/>
          <w:i/>
          <w:sz w:val="20"/>
        </w:rPr>
        <w:t xml:space="preserve">ork </w:t>
      </w:r>
    </w:p>
    <w:p w14:paraId="6A3E6839" w14:textId="0DD6A9AA" w:rsidR="00E655C6" w:rsidRPr="00DF6BFF" w:rsidRDefault="00EAA6CE" w:rsidP="06B72F3E">
      <w:pPr>
        <w:pStyle w:val="Heading3"/>
      </w:pPr>
      <w:r>
        <w:t>Building Consents</w:t>
      </w:r>
      <w:r w:rsidR="00CB669F">
        <w:t xml:space="preserve"> of Interest</w:t>
      </w:r>
      <w:r>
        <w:t xml:space="preserve"> </w:t>
      </w:r>
    </w:p>
    <w:p w14:paraId="223FC5BC" w14:textId="2D99433A" w:rsidR="7BCD3AA0" w:rsidRPr="00DF6BFF" w:rsidRDefault="71A56C13" w:rsidP="35F0CDCE">
      <w:pPr>
        <w:spacing w:before="240"/>
        <w:ind w:left="709"/>
        <w:rPr>
          <w:rFonts w:eastAsia="Calibri"/>
          <w:sz w:val="22"/>
          <w:szCs w:val="22"/>
        </w:rPr>
      </w:pPr>
      <w:r w:rsidRPr="4BF2D83A">
        <w:rPr>
          <w:rFonts w:eastAsia="Calibri"/>
          <w:sz w:val="22"/>
          <w:szCs w:val="22"/>
        </w:rPr>
        <w:t xml:space="preserve">No </w:t>
      </w:r>
      <w:r w:rsidR="15B226DE" w:rsidRPr="4BF2D83A">
        <w:rPr>
          <w:rFonts w:eastAsia="Calibri"/>
          <w:sz w:val="22"/>
          <w:szCs w:val="22"/>
        </w:rPr>
        <w:t>building consents</w:t>
      </w:r>
      <w:r w:rsidR="2123CA9A" w:rsidRPr="4BF2D83A">
        <w:rPr>
          <w:rFonts w:eastAsia="Calibri"/>
          <w:sz w:val="22"/>
          <w:szCs w:val="22"/>
        </w:rPr>
        <w:t xml:space="preserve"> of significant interest were</w:t>
      </w:r>
      <w:r w:rsidR="15B226DE" w:rsidRPr="4BF2D83A">
        <w:rPr>
          <w:rFonts w:eastAsia="Calibri"/>
          <w:sz w:val="22"/>
          <w:szCs w:val="22"/>
        </w:rPr>
        <w:t xml:space="preserve"> issued </w:t>
      </w:r>
      <w:r w:rsidR="555044A2" w:rsidRPr="4BF2D83A">
        <w:rPr>
          <w:sz w:val="22"/>
          <w:szCs w:val="22"/>
        </w:rPr>
        <w:t>between the 1st of</w:t>
      </w:r>
      <w:r w:rsidR="5B57A2AB" w:rsidRPr="4BF2D83A">
        <w:rPr>
          <w:sz w:val="22"/>
          <w:szCs w:val="22"/>
        </w:rPr>
        <w:t xml:space="preserve"> </w:t>
      </w:r>
      <w:r w:rsidR="7FF8C236" w:rsidRPr="4BF2D83A">
        <w:rPr>
          <w:sz w:val="22"/>
          <w:szCs w:val="22"/>
        </w:rPr>
        <w:t xml:space="preserve">January </w:t>
      </w:r>
      <w:r w:rsidR="555044A2" w:rsidRPr="4BF2D83A">
        <w:rPr>
          <w:sz w:val="22"/>
          <w:szCs w:val="22"/>
        </w:rPr>
        <w:t>202</w:t>
      </w:r>
      <w:r w:rsidR="2DDEF177" w:rsidRPr="4BF2D83A">
        <w:rPr>
          <w:sz w:val="22"/>
          <w:szCs w:val="22"/>
        </w:rPr>
        <w:t>6</w:t>
      </w:r>
      <w:r w:rsidR="555044A2" w:rsidRPr="4BF2D83A">
        <w:rPr>
          <w:sz w:val="22"/>
          <w:szCs w:val="22"/>
        </w:rPr>
        <w:t xml:space="preserve"> and the 3</w:t>
      </w:r>
      <w:r w:rsidR="68B3619A" w:rsidRPr="4BF2D83A">
        <w:rPr>
          <w:sz w:val="22"/>
          <w:szCs w:val="22"/>
        </w:rPr>
        <w:t>1st</w:t>
      </w:r>
      <w:r w:rsidR="555044A2" w:rsidRPr="4BF2D83A">
        <w:rPr>
          <w:sz w:val="22"/>
          <w:szCs w:val="22"/>
        </w:rPr>
        <w:t xml:space="preserve"> of </w:t>
      </w:r>
      <w:r w:rsidR="32C9D45B" w:rsidRPr="4BF2D83A">
        <w:rPr>
          <w:sz w:val="22"/>
          <w:szCs w:val="22"/>
        </w:rPr>
        <w:t xml:space="preserve">March </w:t>
      </w:r>
      <w:r w:rsidR="555044A2" w:rsidRPr="4BF2D83A">
        <w:rPr>
          <w:sz w:val="22"/>
          <w:szCs w:val="22"/>
        </w:rPr>
        <w:t>202</w:t>
      </w:r>
      <w:r w:rsidR="5F412EBF" w:rsidRPr="4BF2D83A">
        <w:rPr>
          <w:sz w:val="22"/>
          <w:szCs w:val="22"/>
        </w:rPr>
        <w:t>6</w:t>
      </w:r>
      <w:r w:rsidR="638C0652" w:rsidRPr="4BF2D83A">
        <w:rPr>
          <w:sz w:val="22"/>
          <w:szCs w:val="22"/>
        </w:rPr>
        <w:t>. Significant building consents include projects</w:t>
      </w:r>
      <w:r w:rsidR="638C0652" w:rsidRPr="4BF2D83A">
        <w:rPr>
          <w:rFonts w:eastAsia="Calibri"/>
          <w:sz w:val="22"/>
          <w:szCs w:val="22"/>
        </w:rPr>
        <w:t xml:space="preserve"> where</w:t>
      </w:r>
      <w:r w:rsidR="15B226DE" w:rsidRPr="4BF2D83A">
        <w:rPr>
          <w:rFonts w:eastAsia="Calibri"/>
          <w:sz w:val="22"/>
          <w:szCs w:val="22"/>
        </w:rPr>
        <w:t xml:space="preserve"> the estimated project value exceeds five million dollars, or the building may be considered a particular significance to the community. </w:t>
      </w:r>
    </w:p>
    <w:p w14:paraId="4670759E" w14:textId="06CB472A" w:rsidR="00CB6661" w:rsidRPr="00DF6BFF" w:rsidRDefault="696B29E0" w:rsidP="2E5BA161">
      <w:pPr>
        <w:pStyle w:val="Heading2"/>
        <w:keepNext/>
      </w:pPr>
      <w:r>
        <w:lastRenderedPageBreak/>
        <w:t>M</w:t>
      </w:r>
      <w:r w:rsidR="226BEF2C">
        <w:t>ONITORING AND ENFORCEMENT</w:t>
      </w:r>
    </w:p>
    <w:p w14:paraId="774D8A9C" w14:textId="50FA5E6B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In total Council’s Enforcement team responded to 91 complaints and queries regarding Planning issues. This comprised </w:t>
      </w:r>
      <w:r w:rsidR="000A41A6">
        <w:rPr>
          <w:rFonts w:eastAsia="Aptos" w:cs="Aptos"/>
          <w:sz w:val="22"/>
          <w:szCs w:val="22"/>
        </w:rPr>
        <w:t xml:space="preserve">of </w:t>
      </w:r>
      <w:r w:rsidRPr="00FA7722">
        <w:rPr>
          <w:rFonts w:eastAsia="Aptos" w:cs="Aptos"/>
          <w:sz w:val="22"/>
          <w:szCs w:val="22"/>
        </w:rPr>
        <w:t xml:space="preserve">75 complaints regarding breaches of the District Plan and 16 complaints about the potential breach of Resource Consents conditions. </w:t>
      </w:r>
    </w:p>
    <w:p w14:paraId="6000CC81" w14:textId="7CD04247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District Plan complaints received concerned amenity values, earthworks, home occupations. </w:t>
      </w:r>
    </w:p>
    <w:p w14:paraId="7219E425" w14:textId="13A8C28F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Most District Plan / Resource Consent queries were responded to within four days as required by one of the Team’s KPIs. </w:t>
      </w:r>
    </w:p>
    <w:p w14:paraId="41B6CFCB" w14:textId="1C1C345E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A further 18 queries regarding swimming pool barriers were also received and responded to. During the quarter a total of 117 swimming pool barrier inspections were conducted. </w:t>
      </w:r>
    </w:p>
    <w:p w14:paraId="0B1F1CF6" w14:textId="7E2BD777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212 customer queries were received regarding Council’s Bylaws and potential breaches. This included 78 complaints / queries specifically regarding parking offences. </w:t>
      </w:r>
    </w:p>
    <w:p w14:paraId="5C7D9C21" w14:textId="395381B6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A further 27 calls were received appealing against the issued parking infringements.   </w:t>
      </w:r>
    </w:p>
    <w:p w14:paraId="1F364102" w14:textId="17CEEABC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A total of 30 complaints about littering / rubbish dumping were received.  In twelve (12) instances an infringement was issued where an offender could be identified from the team’s investigations. </w:t>
      </w:r>
    </w:p>
    <w:p w14:paraId="4DAE20F3" w14:textId="5E2652EA" w:rsidR="712C4DC1" w:rsidRPr="00FA7722" w:rsidRDefault="712C4DC1" w:rsidP="00581992">
      <w:pPr>
        <w:spacing w:before="240"/>
        <w:ind w:left="709"/>
        <w:rPr>
          <w:sz w:val="22"/>
          <w:szCs w:val="18"/>
        </w:rPr>
      </w:pPr>
      <w:r w:rsidRPr="00FA7722">
        <w:rPr>
          <w:rFonts w:eastAsia="Aptos" w:cs="Aptos"/>
          <w:sz w:val="22"/>
          <w:szCs w:val="22"/>
        </w:rPr>
        <w:t xml:space="preserve">Two hundred and fifteen (215) parking infringement notices were issued in the quarter. The majority were for ‘overstaying’ in time limited parking in both the district’s CBDs. </w:t>
      </w:r>
    </w:p>
    <w:p w14:paraId="7BA014C5" w14:textId="2CF0C672" w:rsidR="712C4DC1" w:rsidRPr="00FA7722" w:rsidRDefault="712C4DC1" w:rsidP="00581992">
      <w:pPr>
        <w:spacing w:before="240"/>
        <w:ind w:left="709"/>
        <w:rPr>
          <w:rFonts w:eastAsia="Aptos" w:cs="Aptos"/>
          <w:sz w:val="22"/>
          <w:szCs w:val="22"/>
        </w:rPr>
      </w:pPr>
      <w:r w:rsidRPr="00FA7722">
        <w:rPr>
          <w:rFonts w:eastAsia="Aptos" w:cs="Aptos"/>
          <w:sz w:val="22"/>
          <w:szCs w:val="22"/>
        </w:rPr>
        <w:t>Fourteen</w:t>
      </w:r>
      <w:r w:rsidR="006443F8">
        <w:rPr>
          <w:rFonts w:eastAsia="Aptos" w:cs="Aptos"/>
          <w:sz w:val="22"/>
          <w:szCs w:val="22"/>
        </w:rPr>
        <w:t xml:space="preserve"> (14)</w:t>
      </w:r>
      <w:r w:rsidRPr="00FA7722">
        <w:rPr>
          <w:rFonts w:eastAsia="Aptos" w:cs="Aptos"/>
          <w:sz w:val="22"/>
          <w:szCs w:val="22"/>
        </w:rPr>
        <w:t xml:space="preserve"> further complaints were received regarding the use of Council’s car parking areas and Reserves and Parks; these were mainly around freedom campers and / or homeless people living in their cars.</w:t>
      </w:r>
    </w:p>
    <w:p w14:paraId="6902D89F" w14:textId="7A70AEDA" w:rsidR="00BA512E" w:rsidRDefault="00BA512E" w:rsidP="00581992">
      <w:pPr>
        <w:spacing w:before="240"/>
        <w:ind w:left="709"/>
      </w:pPr>
      <w:r>
        <w:rPr>
          <w:noProof/>
        </w:rPr>
        <w:drawing>
          <wp:inline distT="0" distB="0" distL="0" distR="0" wp14:anchorId="4FF0DD20" wp14:editId="3D949D71">
            <wp:extent cx="5676265" cy="2897579"/>
            <wp:effectExtent l="0" t="0" r="635" b="17145"/>
            <wp:docPr id="2623299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B85C2B3-3FCE-0F08-8C85-100488EA98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AC90262" w14:textId="25F85313" w:rsidR="00DD3095" w:rsidRPr="00C13025" w:rsidRDefault="00DD3095" w:rsidP="00D169B0">
      <w:pPr>
        <w:spacing w:before="120"/>
        <w:ind w:left="709"/>
        <w:rPr>
          <w:b/>
          <w:bCs/>
          <w:i/>
          <w:iCs/>
          <w:sz w:val="20"/>
          <w:szCs w:val="16"/>
        </w:rPr>
      </w:pPr>
      <w:r w:rsidRPr="00C13025">
        <w:rPr>
          <w:b/>
          <w:bCs/>
          <w:i/>
          <w:iCs/>
          <w:sz w:val="20"/>
          <w:szCs w:val="16"/>
        </w:rPr>
        <w:t xml:space="preserve">Figure </w:t>
      </w:r>
      <w:r w:rsidR="003648C5">
        <w:rPr>
          <w:b/>
          <w:bCs/>
          <w:i/>
          <w:iCs/>
          <w:sz w:val="20"/>
          <w:szCs w:val="16"/>
        </w:rPr>
        <w:t>8</w:t>
      </w:r>
      <w:r w:rsidRPr="00C13025">
        <w:rPr>
          <w:b/>
          <w:bCs/>
          <w:i/>
          <w:iCs/>
          <w:sz w:val="20"/>
          <w:szCs w:val="16"/>
        </w:rPr>
        <w:t>: District Plan and Resource Consent breaches reported to Enforcement</w:t>
      </w:r>
    </w:p>
    <w:p w14:paraId="4E9F1A99" w14:textId="23A1AE97" w:rsidR="00E5252F" w:rsidRPr="00DF6BFF" w:rsidRDefault="00E64635" w:rsidP="42C53CDD">
      <w:pPr>
        <w:spacing w:before="240" w:line="257" w:lineRule="auto"/>
        <w:ind w:left="709"/>
        <w:rPr>
          <w:rFonts w:eastAsia="Aptos" w:cs="Aptos"/>
          <w:color w:val="000000" w:themeColor="text1"/>
          <w:sz w:val="22"/>
          <w:szCs w:val="22"/>
          <w:highlight w:val="yellow"/>
        </w:rPr>
      </w:pPr>
      <w:r>
        <w:rPr>
          <w:noProof/>
        </w:rPr>
        <w:lastRenderedPageBreak/>
        <w:drawing>
          <wp:inline distT="0" distB="0" distL="0" distR="0" wp14:anchorId="0CB3AB9A" wp14:editId="0C92E836">
            <wp:extent cx="5652655" cy="2730500"/>
            <wp:effectExtent l="0" t="0" r="5715" b="12700"/>
            <wp:docPr id="166441174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764E967-3EEE-BF9D-5A4A-F26759F525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FD400A1" w14:textId="2E7E22AA" w:rsidR="008D796F" w:rsidRPr="00E64635" w:rsidRDefault="008D796F" w:rsidP="122603E1">
      <w:pPr>
        <w:spacing w:before="120" w:line="259" w:lineRule="auto"/>
        <w:ind w:left="709"/>
        <w:rPr>
          <w:b/>
          <w:bCs/>
          <w:i/>
          <w:iCs/>
          <w:sz w:val="20"/>
        </w:rPr>
      </w:pPr>
      <w:bookmarkStart w:id="1" w:name="_Hlk180572929"/>
      <w:r w:rsidRPr="00E64635">
        <w:rPr>
          <w:b/>
          <w:bCs/>
          <w:i/>
          <w:iCs/>
          <w:sz w:val="20"/>
        </w:rPr>
        <w:t>Figure</w:t>
      </w:r>
      <w:r w:rsidR="0053384D" w:rsidRPr="00E64635">
        <w:rPr>
          <w:b/>
          <w:bCs/>
          <w:i/>
          <w:iCs/>
          <w:sz w:val="20"/>
        </w:rPr>
        <w:t xml:space="preserve"> </w:t>
      </w:r>
      <w:r w:rsidR="003648C5">
        <w:rPr>
          <w:b/>
          <w:bCs/>
          <w:i/>
          <w:iCs/>
          <w:sz w:val="20"/>
        </w:rPr>
        <w:t>9</w:t>
      </w:r>
      <w:r w:rsidRPr="00E64635">
        <w:rPr>
          <w:b/>
          <w:bCs/>
          <w:i/>
          <w:iCs/>
          <w:sz w:val="20"/>
        </w:rPr>
        <w:t>: Parking</w:t>
      </w:r>
      <w:r w:rsidR="00565B70" w:rsidRPr="00E64635">
        <w:rPr>
          <w:b/>
          <w:bCs/>
          <w:i/>
          <w:iCs/>
          <w:sz w:val="20"/>
        </w:rPr>
        <w:t xml:space="preserve"> </w:t>
      </w:r>
      <w:r w:rsidRPr="00E64635">
        <w:rPr>
          <w:b/>
          <w:bCs/>
          <w:i/>
          <w:iCs/>
          <w:sz w:val="20"/>
        </w:rPr>
        <w:t xml:space="preserve">Infringements </w:t>
      </w:r>
      <w:r w:rsidR="0061753D" w:rsidRPr="00E64635">
        <w:rPr>
          <w:b/>
          <w:bCs/>
          <w:i/>
          <w:iCs/>
          <w:sz w:val="20"/>
        </w:rPr>
        <w:t>issued,</w:t>
      </w:r>
      <w:r w:rsidRPr="00E64635">
        <w:rPr>
          <w:b/>
          <w:bCs/>
          <w:i/>
          <w:iCs/>
          <w:sz w:val="20"/>
        </w:rPr>
        <w:t xml:space="preserve"> and Parking </w:t>
      </w:r>
      <w:r w:rsidR="00F157F5" w:rsidRPr="00E64635">
        <w:rPr>
          <w:b/>
          <w:bCs/>
          <w:i/>
          <w:iCs/>
          <w:sz w:val="20"/>
        </w:rPr>
        <w:t>c</w:t>
      </w:r>
      <w:r w:rsidRPr="00E64635">
        <w:rPr>
          <w:b/>
          <w:bCs/>
          <w:i/>
          <w:iCs/>
          <w:sz w:val="20"/>
        </w:rPr>
        <w:t>omplaints received</w:t>
      </w:r>
    </w:p>
    <w:bookmarkEnd w:id="1"/>
    <w:p w14:paraId="0357A820" w14:textId="30E6B1C6" w:rsidR="00A02B97" w:rsidRPr="00DF6BFF" w:rsidRDefault="00C55DAA" w:rsidP="2E5BA161">
      <w:pPr>
        <w:pStyle w:val="Heading2"/>
        <w:keepNext/>
        <w:rPr>
          <w:caps w:val="0"/>
          <w:smallCaps/>
        </w:rPr>
      </w:pPr>
      <w:r>
        <w:t>Animal Control</w:t>
      </w:r>
    </w:p>
    <w:p w14:paraId="2B21C95F" w14:textId="0FCFD47B" w:rsidR="396845ED" w:rsidRPr="00DF6BFF" w:rsidRDefault="7C8EAF72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196EBECE">
        <w:rPr>
          <w:rFonts w:eastAsia="Aptos" w:cs="Aptos"/>
          <w:sz w:val="22"/>
          <w:szCs w:val="22"/>
        </w:rPr>
        <w:t xml:space="preserve">We had two </w:t>
      </w:r>
      <w:r w:rsidR="329E7D75" w:rsidRPr="196EBECE">
        <w:rPr>
          <w:rFonts w:eastAsia="Aptos" w:cs="Aptos"/>
          <w:sz w:val="22"/>
          <w:szCs w:val="22"/>
        </w:rPr>
        <w:t>of our team return</w:t>
      </w:r>
      <w:r w:rsidRPr="196EBECE">
        <w:rPr>
          <w:rFonts w:eastAsia="Aptos" w:cs="Aptos"/>
          <w:sz w:val="22"/>
          <w:szCs w:val="22"/>
        </w:rPr>
        <w:t xml:space="preserve"> to work</w:t>
      </w:r>
      <w:r w:rsidR="4CBCB5AF" w:rsidRPr="196EBECE">
        <w:rPr>
          <w:rFonts w:eastAsia="Aptos" w:cs="Aptos"/>
          <w:sz w:val="22"/>
          <w:szCs w:val="22"/>
        </w:rPr>
        <w:t xml:space="preserve"> </w:t>
      </w:r>
      <w:r w:rsidR="55BC5D54" w:rsidRPr="196EBECE">
        <w:rPr>
          <w:rFonts w:eastAsia="Aptos" w:cs="Aptos"/>
          <w:sz w:val="22"/>
          <w:szCs w:val="22"/>
        </w:rPr>
        <w:t>this quarter</w:t>
      </w:r>
      <w:r w:rsidR="43A2B93B" w:rsidRPr="196EBECE">
        <w:rPr>
          <w:rFonts w:eastAsia="Aptos" w:cs="Aptos"/>
          <w:sz w:val="22"/>
          <w:szCs w:val="22"/>
        </w:rPr>
        <w:t>,</w:t>
      </w:r>
      <w:r w:rsidR="55BC5D54" w:rsidRPr="196EBECE">
        <w:rPr>
          <w:rFonts w:eastAsia="Aptos" w:cs="Aptos"/>
          <w:sz w:val="22"/>
          <w:szCs w:val="22"/>
        </w:rPr>
        <w:t xml:space="preserve"> </w:t>
      </w:r>
      <w:r w:rsidR="4CBCB5AF" w:rsidRPr="196EBECE">
        <w:rPr>
          <w:rFonts w:eastAsia="Aptos" w:cs="Aptos"/>
          <w:sz w:val="22"/>
          <w:szCs w:val="22"/>
        </w:rPr>
        <w:t>following injuries and/or surgery</w:t>
      </w:r>
      <w:r w:rsidRPr="196EBECE">
        <w:rPr>
          <w:rFonts w:eastAsia="Aptos" w:cs="Aptos"/>
          <w:sz w:val="22"/>
          <w:szCs w:val="22"/>
        </w:rPr>
        <w:t xml:space="preserve">, on light duties initially but then back to </w:t>
      </w:r>
      <w:r w:rsidR="737D9E01" w:rsidRPr="196EBECE">
        <w:rPr>
          <w:rFonts w:eastAsia="Aptos" w:cs="Aptos"/>
          <w:sz w:val="22"/>
          <w:szCs w:val="22"/>
        </w:rPr>
        <w:t>full duties after a period of time</w:t>
      </w:r>
      <w:r w:rsidRPr="196EBECE">
        <w:rPr>
          <w:rFonts w:eastAsia="Aptos" w:cs="Aptos"/>
          <w:sz w:val="22"/>
          <w:szCs w:val="22"/>
        </w:rPr>
        <w:t xml:space="preserve">. </w:t>
      </w:r>
      <w:r w:rsidR="2CD9D87D" w:rsidRPr="196EBECE">
        <w:rPr>
          <w:rFonts w:eastAsia="Aptos" w:cs="Aptos"/>
          <w:sz w:val="22"/>
          <w:szCs w:val="22"/>
        </w:rPr>
        <w:t xml:space="preserve">Another </w:t>
      </w:r>
      <w:r w:rsidR="0BEEBAAC" w:rsidRPr="196EBECE">
        <w:rPr>
          <w:rFonts w:eastAsia="Aptos" w:cs="Aptos"/>
          <w:sz w:val="22"/>
          <w:szCs w:val="22"/>
        </w:rPr>
        <w:t xml:space="preserve">two </w:t>
      </w:r>
      <w:r w:rsidR="2CD9D87D" w:rsidRPr="196EBECE">
        <w:rPr>
          <w:rFonts w:eastAsia="Aptos" w:cs="Aptos"/>
          <w:sz w:val="22"/>
          <w:szCs w:val="22"/>
        </w:rPr>
        <w:t>staff member</w:t>
      </w:r>
      <w:r w:rsidR="73CC9643" w:rsidRPr="196EBECE">
        <w:rPr>
          <w:rFonts w:eastAsia="Aptos" w:cs="Aptos"/>
          <w:sz w:val="22"/>
          <w:szCs w:val="22"/>
        </w:rPr>
        <w:t>s</w:t>
      </w:r>
      <w:r w:rsidR="2CD9D87D" w:rsidRPr="196EBECE">
        <w:rPr>
          <w:rFonts w:eastAsia="Aptos" w:cs="Aptos"/>
          <w:sz w:val="22"/>
          <w:szCs w:val="22"/>
        </w:rPr>
        <w:t xml:space="preserve"> ha</w:t>
      </w:r>
      <w:r w:rsidR="6BC35BE3" w:rsidRPr="196EBECE">
        <w:rPr>
          <w:rFonts w:eastAsia="Aptos" w:cs="Aptos"/>
          <w:sz w:val="22"/>
          <w:szCs w:val="22"/>
        </w:rPr>
        <w:t>ve</w:t>
      </w:r>
      <w:r w:rsidR="2CD9D87D" w:rsidRPr="196EBECE">
        <w:rPr>
          <w:rFonts w:eastAsia="Aptos" w:cs="Aptos"/>
          <w:sz w:val="22"/>
          <w:szCs w:val="22"/>
        </w:rPr>
        <w:t xml:space="preserve"> been </w:t>
      </w:r>
      <w:r w:rsidR="0FAB0D14" w:rsidRPr="196EBECE">
        <w:rPr>
          <w:rFonts w:eastAsia="Aptos" w:cs="Aptos"/>
          <w:sz w:val="22"/>
          <w:szCs w:val="22"/>
        </w:rPr>
        <w:t>on e</w:t>
      </w:r>
      <w:r w:rsidR="2CD9D87D" w:rsidRPr="196EBECE">
        <w:rPr>
          <w:rFonts w:eastAsia="Aptos" w:cs="Aptos"/>
          <w:sz w:val="22"/>
          <w:szCs w:val="22"/>
        </w:rPr>
        <w:t>xtended leave</w:t>
      </w:r>
      <w:r w:rsidR="095EE4F2" w:rsidRPr="196EBECE">
        <w:rPr>
          <w:rFonts w:eastAsia="Aptos" w:cs="Aptos"/>
          <w:sz w:val="22"/>
          <w:szCs w:val="22"/>
        </w:rPr>
        <w:t xml:space="preserve"> since then</w:t>
      </w:r>
      <w:r w:rsidR="2CD9D87D" w:rsidRPr="196EBECE">
        <w:rPr>
          <w:rFonts w:eastAsia="Aptos" w:cs="Aptos"/>
          <w:sz w:val="22"/>
          <w:szCs w:val="22"/>
        </w:rPr>
        <w:t xml:space="preserve"> though</w:t>
      </w:r>
      <w:r w:rsidR="6A0697B7" w:rsidRPr="196EBECE">
        <w:rPr>
          <w:rFonts w:eastAsia="Aptos" w:cs="Aptos"/>
          <w:sz w:val="22"/>
          <w:szCs w:val="22"/>
        </w:rPr>
        <w:t xml:space="preserve">, </w:t>
      </w:r>
      <w:r w:rsidR="2CD9D87D" w:rsidRPr="196EBECE">
        <w:rPr>
          <w:rFonts w:eastAsia="Aptos" w:cs="Aptos"/>
          <w:sz w:val="22"/>
          <w:szCs w:val="22"/>
        </w:rPr>
        <w:t xml:space="preserve">with </w:t>
      </w:r>
      <w:r w:rsidR="21F7A853" w:rsidRPr="196EBECE">
        <w:rPr>
          <w:rFonts w:eastAsia="Aptos" w:cs="Aptos"/>
          <w:sz w:val="22"/>
          <w:szCs w:val="22"/>
        </w:rPr>
        <w:t>one returning on</w:t>
      </w:r>
      <w:r w:rsidR="2EE6CA5A" w:rsidRPr="196EBECE">
        <w:rPr>
          <w:rFonts w:eastAsia="Aptos" w:cs="Aptos"/>
          <w:sz w:val="22"/>
          <w:szCs w:val="22"/>
        </w:rPr>
        <w:t xml:space="preserve"> reduced hours for a further period. Despite these absences, w</w:t>
      </w:r>
      <w:r w:rsidR="4E411625" w:rsidRPr="196EBECE">
        <w:rPr>
          <w:rFonts w:eastAsia="Aptos" w:cs="Aptos"/>
          <w:sz w:val="22"/>
          <w:szCs w:val="22"/>
        </w:rPr>
        <w:t>e</w:t>
      </w:r>
      <w:r w:rsidR="20019571" w:rsidRPr="196EBECE">
        <w:rPr>
          <w:rFonts w:eastAsia="Aptos" w:cs="Aptos"/>
          <w:sz w:val="22"/>
          <w:szCs w:val="22"/>
        </w:rPr>
        <w:t xml:space="preserve"> </w:t>
      </w:r>
      <w:r w:rsidR="313F89BD" w:rsidRPr="196EBECE">
        <w:rPr>
          <w:rFonts w:eastAsia="Aptos" w:cs="Aptos"/>
          <w:sz w:val="22"/>
          <w:szCs w:val="22"/>
        </w:rPr>
        <w:t>were</w:t>
      </w:r>
      <w:r w:rsidR="20019571" w:rsidRPr="196EBECE">
        <w:rPr>
          <w:rFonts w:eastAsia="Aptos" w:cs="Aptos"/>
          <w:sz w:val="22"/>
          <w:szCs w:val="22"/>
        </w:rPr>
        <w:t xml:space="preserve"> able to start focussing on inspections and unregistered dogs </w:t>
      </w:r>
      <w:r w:rsidR="4A832198" w:rsidRPr="196EBECE">
        <w:rPr>
          <w:rFonts w:eastAsia="Aptos" w:cs="Aptos"/>
          <w:sz w:val="22"/>
          <w:szCs w:val="22"/>
        </w:rPr>
        <w:t xml:space="preserve">again, </w:t>
      </w:r>
      <w:r w:rsidR="20019571" w:rsidRPr="196EBECE">
        <w:rPr>
          <w:rFonts w:eastAsia="Aptos" w:cs="Aptos"/>
          <w:sz w:val="22"/>
          <w:szCs w:val="22"/>
        </w:rPr>
        <w:t xml:space="preserve">in addition to request response and pound duties.  </w:t>
      </w:r>
      <w:r w:rsidR="1D8C0125" w:rsidRPr="196EBECE">
        <w:rPr>
          <w:rFonts w:eastAsia="Aptos" w:cs="Aptos"/>
          <w:sz w:val="22"/>
          <w:szCs w:val="22"/>
        </w:rPr>
        <w:t xml:space="preserve"> </w:t>
      </w:r>
    </w:p>
    <w:p w14:paraId="2ED30864" w14:textId="0584A5CF" w:rsidR="396845ED" w:rsidRPr="00DF6BFF" w:rsidRDefault="31166A5C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196EBECE">
        <w:rPr>
          <w:rFonts w:eastAsia="Aptos" w:cs="Aptos"/>
          <w:sz w:val="22"/>
          <w:szCs w:val="22"/>
        </w:rPr>
        <w:t xml:space="preserve">This quarter </w:t>
      </w:r>
      <w:r w:rsidR="29F53182" w:rsidRPr="196EBECE">
        <w:rPr>
          <w:rFonts w:eastAsia="Aptos" w:cs="Aptos"/>
          <w:sz w:val="22"/>
          <w:szCs w:val="22"/>
        </w:rPr>
        <w:t xml:space="preserve">there </w:t>
      </w:r>
      <w:r w:rsidR="4312B272" w:rsidRPr="196EBECE">
        <w:rPr>
          <w:rFonts w:eastAsia="Aptos" w:cs="Aptos"/>
          <w:sz w:val="22"/>
          <w:szCs w:val="22"/>
        </w:rPr>
        <w:t xml:space="preserve">were a total of </w:t>
      </w:r>
      <w:r w:rsidR="4FC217CC" w:rsidRPr="196EBECE">
        <w:rPr>
          <w:rFonts w:eastAsia="Aptos" w:cs="Aptos"/>
          <w:sz w:val="22"/>
          <w:szCs w:val="22"/>
        </w:rPr>
        <w:t>90</w:t>
      </w:r>
      <w:r w:rsidR="3FB9CA8E" w:rsidRPr="196EBECE">
        <w:rPr>
          <w:rFonts w:eastAsia="Aptos" w:cs="Aptos"/>
          <w:sz w:val="22"/>
          <w:szCs w:val="22"/>
        </w:rPr>
        <w:t>5</w:t>
      </w:r>
      <w:r w:rsidR="09CDAE7F" w:rsidRPr="196EBECE">
        <w:rPr>
          <w:rFonts w:eastAsia="Aptos" w:cs="Aptos"/>
          <w:sz w:val="22"/>
          <w:szCs w:val="22"/>
        </w:rPr>
        <w:t xml:space="preserve"> </w:t>
      </w:r>
      <w:r w:rsidR="68B906FF" w:rsidRPr="196EBECE">
        <w:rPr>
          <w:rFonts w:eastAsia="Aptos" w:cs="Aptos"/>
          <w:sz w:val="22"/>
          <w:szCs w:val="22"/>
        </w:rPr>
        <w:t>requests,</w:t>
      </w:r>
      <w:r w:rsidR="6E115308" w:rsidRPr="196EBECE">
        <w:rPr>
          <w:rFonts w:eastAsia="Aptos" w:cs="Aptos"/>
          <w:sz w:val="22"/>
          <w:szCs w:val="22"/>
        </w:rPr>
        <w:t xml:space="preserve"> </w:t>
      </w:r>
      <w:r w:rsidR="16C1702F" w:rsidRPr="196EBECE">
        <w:rPr>
          <w:rFonts w:eastAsia="Aptos" w:cs="Aptos"/>
          <w:sz w:val="22"/>
          <w:szCs w:val="22"/>
        </w:rPr>
        <w:t xml:space="preserve">with </w:t>
      </w:r>
      <w:r w:rsidR="643A8AFC" w:rsidRPr="196EBECE">
        <w:rPr>
          <w:rFonts w:eastAsia="Aptos" w:cs="Aptos"/>
          <w:sz w:val="22"/>
          <w:szCs w:val="22"/>
        </w:rPr>
        <w:t>431</w:t>
      </w:r>
      <w:r w:rsidR="138C7C88" w:rsidRPr="196EBECE">
        <w:rPr>
          <w:rFonts w:eastAsia="Aptos" w:cs="Aptos"/>
          <w:sz w:val="22"/>
          <w:szCs w:val="22"/>
        </w:rPr>
        <w:t xml:space="preserve"> </w:t>
      </w:r>
      <w:r w:rsidR="16C1702F" w:rsidRPr="196EBECE">
        <w:rPr>
          <w:rFonts w:eastAsia="Aptos" w:cs="Aptos"/>
          <w:sz w:val="22"/>
          <w:szCs w:val="22"/>
        </w:rPr>
        <w:t xml:space="preserve">being administration calls or requests for information, and </w:t>
      </w:r>
      <w:r w:rsidR="489791DC" w:rsidRPr="196EBECE">
        <w:rPr>
          <w:rFonts w:eastAsia="Aptos" w:cs="Aptos"/>
          <w:sz w:val="22"/>
          <w:szCs w:val="22"/>
        </w:rPr>
        <w:t>47</w:t>
      </w:r>
      <w:r w:rsidR="75CC29EF" w:rsidRPr="196EBECE">
        <w:rPr>
          <w:rFonts w:eastAsia="Aptos" w:cs="Aptos"/>
          <w:sz w:val="22"/>
          <w:szCs w:val="22"/>
        </w:rPr>
        <w:t>4</w:t>
      </w:r>
      <w:r w:rsidR="7D16DE15" w:rsidRPr="196EBECE">
        <w:rPr>
          <w:rFonts w:eastAsia="Aptos" w:cs="Aptos"/>
          <w:sz w:val="22"/>
          <w:szCs w:val="22"/>
        </w:rPr>
        <w:t xml:space="preserve"> </w:t>
      </w:r>
      <w:r w:rsidR="16C1702F" w:rsidRPr="196EBECE">
        <w:rPr>
          <w:rFonts w:eastAsia="Aptos" w:cs="Aptos"/>
          <w:sz w:val="22"/>
          <w:szCs w:val="22"/>
        </w:rPr>
        <w:t xml:space="preserve">relating to animal control issues (including reports of lost dogs/stock).   </w:t>
      </w:r>
    </w:p>
    <w:p w14:paraId="1BC5D288" w14:textId="52B9146D" w:rsidR="327F8D1C" w:rsidRPr="00DF6BFF" w:rsidRDefault="58563A94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2E5BA161">
        <w:rPr>
          <w:rFonts w:eastAsia="Aptos" w:cs="Aptos"/>
          <w:sz w:val="22"/>
          <w:szCs w:val="22"/>
        </w:rPr>
        <w:t xml:space="preserve">Of these, </w:t>
      </w:r>
      <w:r w:rsidR="7906A527" w:rsidRPr="2E5BA161">
        <w:rPr>
          <w:rFonts w:eastAsia="Aptos" w:cs="Aptos"/>
          <w:sz w:val="22"/>
          <w:szCs w:val="22"/>
        </w:rPr>
        <w:t xml:space="preserve">116 </w:t>
      </w:r>
      <w:r w:rsidR="13B810F3" w:rsidRPr="2E5BA161">
        <w:rPr>
          <w:rFonts w:eastAsia="Aptos" w:cs="Aptos"/>
          <w:sz w:val="22"/>
          <w:szCs w:val="22"/>
        </w:rPr>
        <w:t xml:space="preserve">were about barking dogs, which </w:t>
      </w:r>
      <w:r w:rsidR="603330F9" w:rsidRPr="2E5BA161">
        <w:rPr>
          <w:rFonts w:eastAsia="Aptos" w:cs="Aptos"/>
          <w:sz w:val="22"/>
          <w:szCs w:val="22"/>
        </w:rPr>
        <w:t xml:space="preserve">is </w:t>
      </w:r>
      <w:r w:rsidR="06207CB5" w:rsidRPr="2E5BA161">
        <w:rPr>
          <w:rFonts w:eastAsia="Aptos" w:cs="Aptos"/>
          <w:sz w:val="22"/>
          <w:szCs w:val="22"/>
        </w:rPr>
        <w:t>fairly typical</w:t>
      </w:r>
      <w:r w:rsidR="603330F9" w:rsidRPr="2E5BA161">
        <w:rPr>
          <w:rFonts w:eastAsia="Aptos" w:cs="Aptos"/>
          <w:sz w:val="22"/>
          <w:szCs w:val="22"/>
        </w:rPr>
        <w:t xml:space="preserve">. </w:t>
      </w:r>
      <w:r w:rsidR="13B810F3" w:rsidRPr="2E5BA161">
        <w:rPr>
          <w:rFonts w:eastAsia="Aptos" w:cs="Aptos"/>
          <w:sz w:val="22"/>
          <w:szCs w:val="22"/>
        </w:rPr>
        <w:t xml:space="preserve"> </w:t>
      </w:r>
      <w:r w:rsidR="0F6AA83D" w:rsidRPr="2E5BA161">
        <w:rPr>
          <w:rFonts w:eastAsia="Aptos" w:cs="Aptos"/>
          <w:sz w:val="22"/>
          <w:szCs w:val="22"/>
        </w:rPr>
        <w:t xml:space="preserve">Barking </w:t>
      </w:r>
      <w:r w:rsidR="13B810F3" w:rsidRPr="2E5BA161">
        <w:rPr>
          <w:rFonts w:eastAsia="Aptos" w:cs="Aptos"/>
          <w:sz w:val="22"/>
          <w:szCs w:val="22"/>
        </w:rPr>
        <w:t xml:space="preserve">issues account for a substantial amount of an animal control officer’s time.  </w:t>
      </w:r>
    </w:p>
    <w:p w14:paraId="1C963EAE" w14:textId="6F26853A" w:rsidR="3256BF6A" w:rsidRPr="00DF6BFF" w:rsidRDefault="3256BF6A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196EBECE">
        <w:rPr>
          <w:rFonts w:eastAsia="Aptos" w:cs="Aptos"/>
          <w:sz w:val="22"/>
          <w:szCs w:val="22"/>
        </w:rPr>
        <w:t xml:space="preserve">Attack numbers were </w:t>
      </w:r>
      <w:r w:rsidR="4BF8B72D" w:rsidRPr="196EBECE">
        <w:rPr>
          <w:rFonts w:eastAsia="Aptos" w:cs="Aptos"/>
          <w:sz w:val="22"/>
          <w:szCs w:val="22"/>
        </w:rPr>
        <w:t xml:space="preserve">up over-all, </w:t>
      </w:r>
      <w:r w:rsidR="0973F082" w:rsidRPr="196EBECE">
        <w:rPr>
          <w:rFonts w:eastAsia="Aptos" w:cs="Aptos"/>
          <w:sz w:val="22"/>
          <w:szCs w:val="22"/>
        </w:rPr>
        <w:t xml:space="preserve">with </w:t>
      </w:r>
      <w:r w:rsidR="4B2AE378" w:rsidRPr="196EBECE">
        <w:rPr>
          <w:rFonts w:eastAsia="Aptos" w:cs="Aptos"/>
          <w:sz w:val="22"/>
          <w:szCs w:val="22"/>
        </w:rPr>
        <w:t>2</w:t>
      </w:r>
      <w:r w:rsidR="6573ECA3" w:rsidRPr="196EBECE">
        <w:rPr>
          <w:rFonts w:eastAsia="Aptos" w:cs="Aptos"/>
          <w:sz w:val="22"/>
          <w:szCs w:val="22"/>
        </w:rPr>
        <w:t>3</w:t>
      </w:r>
      <w:r w:rsidR="0973F082" w:rsidRPr="196EBECE">
        <w:rPr>
          <w:rFonts w:eastAsia="Aptos" w:cs="Aptos"/>
          <w:sz w:val="22"/>
          <w:szCs w:val="22"/>
        </w:rPr>
        <w:t xml:space="preserve"> of the </w:t>
      </w:r>
      <w:r w:rsidR="4B2AE378" w:rsidRPr="196EBECE">
        <w:rPr>
          <w:rFonts w:eastAsia="Aptos" w:cs="Aptos"/>
          <w:sz w:val="22"/>
          <w:szCs w:val="22"/>
        </w:rPr>
        <w:t>3</w:t>
      </w:r>
      <w:r w:rsidR="4E5D6727" w:rsidRPr="196EBECE">
        <w:rPr>
          <w:rFonts w:eastAsia="Aptos" w:cs="Aptos"/>
          <w:sz w:val="22"/>
          <w:szCs w:val="22"/>
        </w:rPr>
        <w:t>6</w:t>
      </w:r>
      <w:r w:rsidR="0973F082" w:rsidRPr="196EBECE">
        <w:rPr>
          <w:rFonts w:eastAsia="Aptos" w:cs="Aptos"/>
          <w:sz w:val="22"/>
          <w:szCs w:val="22"/>
        </w:rPr>
        <w:t xml:space="preserve"> reported being attacks on other animals</w:t>
      </w:r>
      <w:r w:rsidR="3F1335B5" w:rsidRPr="196EBECE">
        <w:rPr>
          <w:rFonts w:eastAsia="Aptos" w:cs="Aptos"/>
          <w:sz w:val="22"/>
          <w:szCs w:val="22"/>
        </w:rPr>
        <w:t>, 1</w:t>
      </w:r>
      <w:r w:rsidR="3424C0E0" w:rsidRPr="196EBECE">
        <w:rPr>
          <w:rFonts w:eastAsia="Aptos" w:cs="Aptos"/>
          <w:sz w:val="22"/>
          <w:szCs w:val="22"/>
        </w:rPr>
        <w:t>2</w:t>
      </w:r>
      <w:r w:rsidR="3F1335B5" w:rsidRPr="196EBECE">
        <w:rPr>
          <w:rFonts w:eastAsia="Aptos" w:cs="Aptos"/>
          <w:sz w:val="22"/>
          <w:szCs w:val="22"/>
        </w:rPr>
        <w:t xml:space="preserve"> on </w:t>
      </w:r>
      <w:r w:rsidR="23D5D04E" w:rsidRPr="196EBECE">
        <w:rPr>
          <w:rFonts w:eastAsia="Aptos" w:cs="Aptos"/>
          <w:sz w:val="22"/>
          <w:szCs w:val="22"/>
        </w:rPr>
        <w:t>adult persons and one on a child</w:t>
      </w:r>
      <w:r w:rsidR="0973F082" w:rsidRPr="196EBECE">
        <w:rPr>
          <w:rFonts w:eastAsia="Aptos" w:cs="Aptos"/>
          <w:sz w:val="22"/>
          <w:szCs w:val="22"/>
        </w:rPr>
        <w:t>.  M</w:t>
      </w:r>
      <w:r w:rsidRPr="196EBECE">
        <w:rPr>
          <w:rFonts w:eastAsia="Aptos" w:cs="Aptos"/>
          <w:sz w:val="22"/>
          <w:szCs w:val="22"/>
        </w:rPr>
        <w:t xml:space="preserve">ost </w:t>
      </w:r>
      <w:r w:rsidR="05AE81B8" w:rsidRPr="196EBECE">
        <w:rPr>
          <w:rFonts w:eastAsia="Aptos" w:cs="Aptos"/>
          <w:sz w:val="22"/>
          <w:szCs w:val="22"/>
        </w:rPr>
        <w:t xml:space="preserve">of the reported attacks </w:t>
      </w:r>
      <w:r w:rsidR="238CAAF9" w:rsidRPr="196EBECE">
        <w:rPr>
          <w:rFonts w:eastAsia="Aptos" w:cs="Aptos"/>
          <w:sz w:val="22"/>
          <w:szCs w:val="22"/>
        </w:rPr>
        <w:t>were</w:t>
      </w:r>
      <w:r w:rsidRPr="196EBECE">
        <w:rPr>
          <w:rFonts w:eastAsia="Aptos" w:cs="Aptos"/>
          <w:sz w:val="22"/>
          <w:szCs w:val="22"/>
        </w:rPr>
        <w:t xml:space="preserve"> relatively minor in terms of injuries. </w:t>
      </w:r>
      <w:r w:rsidR="1C3B21EA" w:rsidRPr="196EBECE">
        <w:rPr>
          <w:rFonts w:eastAsia="Aptos" w:cs="Aptos"/>
          <w:sz w:val="22"/>
          <w:szCs w:val="22"/>
        </w:rPr>
        <w:t>One however was a serious attack on a young child and Council is pursuing a prosec</w:t>
      </w:r>
      <w:r w:rsidR="30E897F0" w:rsidRPr="196EBECE">
        <w:rPr>
          <w:rFonts w:eastAsia="Aptos" w:cs="Aptos"/>
          <w:sz w:val="22"/>
          <w:szCs w:val="22"/>
        </w:rPr>
        <w:t>u</w:t>
      </w:r>
      <w:r w:rsidR="1C3B21EA" w:rsidRPr="196EBECE">
        <w:rPr>
          <w:rFonts w:eastAsia="Aptos" w:cs="Aptos"/>
          <w:sz w:val="22"/>
          <w:szCs w:val="22"/>
        </w:rPr>
        <w:t>tion for this incident.  The dog has been subsequently euthanased with the owner’s permission, but Court proceedings will continue nonethe</w:t>
      </w:r>
      <w:r w:rsidR="701B24CB" w:rsidRPr="196EBECE">
        <w:rPr>
          <w:rFonts w:eastAsia="Aptos" w:cs="Aptos"/>
          <w:sz w:val="22"/>
          <w:szCs w:val="22"/>
        </w:rPr>
        <w:t>less.</w:t>
      </w:r>
    </w:p>
    <w:p w14:paraId="5D50C86C" w14:textId="2BF9BEFC" w:rsidR="13BB3924" w:rsidRPr="00DF6BFF" w:rsidRDefault="00E5777A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196EBECE">
        <w:rPr>
          <w:rFonts w:eastAsia="Aptos" w:cs="Aptos"/>
          <w:sz w:val="22"/>
          <w:szCs w:val="22"/>
        </w:rPr>
        <w:t>In addition to complaints investigation, staff conducted 131 fence inspections (for the purpose of providing rebates off dog registration fees</w:t>
      </w:r>
      <w:r w:rsidR="00A43702" w:rsidRPr="196EBECE">
        <w:rPr>
          <w:rFonts w:eastAsia="Aptos" w:cs="Aptos"/>
          <w:sz w:val="22"/>
          <w:szCs w:val="22"/>
        </w:rPr>
        <w:t>) and</w:t>
      </w:r>
      <w:r w:rsidR="35C63005" w:rsidRPr="196EBECE">
        <w:rPr>
          <w:rFonts w:eastAsia="Aptos" w:cs="Aptos"/>
          <w:sz w:val="22"/>
          <w:szCs w:val="22"/>
        </w:rPr>
        <w:t xml:space="preserve"> followed up 58 unregistered dogs</w:t>
      </w:r>
      <w:r w:rsidRPr="196EBECE">
        <w:rPr>
          <w:rFonts w:eastAsia="Aptos" w:cs="Aptos"/>
          <w:sz w:val="22"/>
          <w:szCs w:val="22"/>
        </w:rPr>
        <w:t>.</w:t>
      </w:r>
      <w:r w:rsidR="2B91317C" w:rsidRPr="196EBECE">
        <w:rPr>
          <w:rFonts w:eastAsia="Aptos" w:cs="Aptos"/>
          <w:sz w:val="22"/>
          <w:szCs w:val="22"/>
        </w:rPr>
        <w:t xml:space="preserve">  </w:t>
      </w:r>
    </w:p>
    <w:p w14:paraId="4448FD5D" w14:textId="0BFA91ED" w:rsidR="7A9F4CF8" w:rsidRPr="00DF6BFF" w:rsidRDefault="279696D9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2E5BA161">
        <w:rPr>
          <w:rFonts w:eastAsia="Aptos" w:cs="Aptos"/>
          <w:sz w:val="22"/>
          <w:szCs w:val="22"/>
        </w:rPr>
        <w:t>5</w:t>
      </w:r>
      <w:r w:rsidR="11D79582" w:rsidRPr="2E5BA161">
        <w:rPr>
          <w:rFonts w:eastAsia="Aptos" w:cs="Aptos"/>
          <w:sz w:val="22"/>
          <w:szCs w:val="22"/>
        </w:rPr>
        <w:t>8</w:t>
      </w:r>
      <w:r w:rsidR="12FDD3B4" w:rsidRPr="2E5BA161">
        <w:rPr>
          <w:rFonts w:eastAsia="Aptos" w:cs="Aptos"/>
          <w:sz w:val="22"/>
          <w:szCs w:val="22"/>
        </w:rPr>
        <w:t xml:space="preserve"> </w:t>
      </w:r>
      <w:r w:rsidR="13B810F3" w:rsidRPr="2E5BA161">
        <w:rPr>
          <w:rFonts w:eastAsia="Aptos" w:cs="Aptos"/>
          <w:sz w:val="22"/>
          <w:szCs w:val="22"/>
        </w:rPr>
        <w:t>dogs</w:t>
      </w:r>
      <w:r w:rsidR="5D43525A" w:rsidRPr="2E5BA161">
        <w:rPr>
          <w:rFonts w:eastAsia="Aptos" w:cs="Aptos"/>
          <w:sz w:val="22"/>
          <w:szCs w:val="22"/>
        </w:rPr>
        <w:t>/pups</w:t>
      </w:r>
      <w:r w:rsidR="13B810F3" w:rsidRPr="2E5BA161">
        <w:rPr>
          <w:rFonts w:eastAsia="Aptos" w:cs="Aptos"/>
          <w:sz w:val="22"/>
          <w:szCs w:val="22"/>
        </w:rPr>
        <w:t xml:space="preserve"> were impounded over this time frame</w:t>
      </w:r>
      <w:r w:rsidR="34BE7FEF" w:rsidRPr="2E5BA161">
        <w:rPr>
          <w:rFonts w:eastAsia="Aptos" w:cs="Aptos"/>
          <w:sz w:val="22"/>
          <w:szCs w:val="22"/>
        </w:rPr>
        <w:t>.  O</w:t>
      </w:r>
      <w:r w:rsidR="13B810F3" w:rsidRPr="2E5BA161">
        <w:rPr>
          <w:rFonts w:eastAsia="Aptos" w:cs="Aptos"/>
          <w:sz w:val="22"/>
          <w:szCs w:val="22"/>
        </w:rPr>
        <w:t>f these</w:t>
      </w:r>
      <w:r w:rsidR="43A5A454" w:rsidRPr="2E5BA161">
        <w:rPr>
          <w:rFonts w:eastAsia="Aptos" w:cs="Aptos"/>
          <w:sz w:val="22"/>
          <w:szCs w:val="22"/>
        </w:rPr>
        <w:t xml:space="preserve"> </w:t>
      </w:r>
      <w:r w:rsidR="73FF5CEA" w:rsidRPr="2E5BA161">
        <w:rPr>
          <w:rFonts w:eastAsia="Aptos" w:cs="Aptos"/>
          <w:sz w:val="22"/>
          <w:szCs w:val="22"/>
        </w:rPr>
        <w:t>2</w:t>
      </w:r>
      <w:r w:rsidR="7EB22946" w:rsidRPr="2E5BA161">
        <w:rPr>
          <w:rFonts w:eastAsia="Aptos" w:cs="Aptos"/>
          <w:sz w:val="22"/>
          <w:szCs w:val="22"/>
        </w:rPr>
        <w:t>4</w:t>
      </w:r>
      <w:r w:rsidR="13B810F3" w:rsidRPr="2E5BA161">
        <w:rPr>
          <w:rFonts w:eastAsia="Aptos" w:cs="Aptos"/>
          <w:sz w:val="22"/>
          <w:szCs w:val="22"/>
        </w:rPr>
        <w:t xml:space="preserve"> were claimed by their owner, </w:t>
      </w:r>
      <w:r w:rsidR="7DE926D3" w:rsidRPr="2E5BA161">
        <w:rPr>
          <w:rFonts w:eastAsia="Aptos" w:cs="Aptos"/>
          <w:sz w:val="22"/>
          <w:szCs w:val="22"/>
        </w:rPr>
        <w:t>2</w:t>
      </w:r>
      <w:r w:rsidR="0BE55C83" w:rsidRPr="2E5BA161">
        <w:rPr>
          <w:rFonts w:eastAsia="Aptos" w:cs="Aptos"/>
          <w:sz w:val="22"/>
          <w:szCs w:val="22"/>
        </w:rPr>
        <w:t>5</w:t>
      </w:r>
      <w:r w:rsidR="12F4106D" w:rsidRPr="2E5BA161">
        <w:rPr>
          <w:rFonts w:eastAsia="Aptos" w:cs="Aptos"/>
          <w:sz w:val="22"/>
          <w:szCs w:val="22"/>
        </w:rPr>
        <w:t xml:space="preserve"> rehomed</w:t>
      </w:r>
      <w:r w:rsidR="01D0F17B" w:rsidRPr="2E5BA161">
        <w:rPr>
          <w:rFonts w:eastAsia="Aptos" w:cs="Aptos"/>
          <w:sz w:val="22"/>
          <w:szCs w:val="22"/>
        </w:rPr>
        <w:t xml:space="preserve"> (many via Diego Dog Rescue or Pound Hounds Rescue)</w:t>
      </w:r>
      <w:r w:rsidR="12F4106D" w:rsidRPr="2E5BA161">
        <w:rPr>
          <w:rFonts w:eastAsia="Aptos" w:cs="Aptos"/>
          <w:sz w:val="22"/>
          <w:szCs w:val="22"/>
        </w:rPr>
        <w:t xml:space="preserve">, and </w:t>
      </w:r>
      <w:r w:rsidR="1894E28B" w:rsidRPr="2E5BA161">
        <w:rPr>
          <w:rFonts w:eastAsia="Aptos" w:cs="Aptos"/>
          <w:sz w:val="22"/>
          <w:szCs w:val="22"/>
        </w:rPr>
        <w:t>five</w:t>
      </w:r>
      <w:r w:rsidR="7ECAF43B" w:rsidRPr="2E5BA161">
        <w:rPr>
          <w:rFonts w:eastAsia="Aptos" w:cs="Aptos"/>
          <w:sz w:val="22"/>
          <w:szCs w:val="22"/>
        </w:rPr>
        <w:t xml:space="preserve"> </w:t>
      </w:r>
      <w:r w:rsidR="13B810F3" w:rsidRPr="2E5BA161">
        <w:rPr>
          <w:rFonts w:eastAsia="Aptos" w:cs="Aptos"/>
          <w:sz w:val="22"/>
          <w:szCs w:val="22"/>
        </w:rPr>
        <w:t xml:space="preserve">euthanased, with </w:t>
      </w:r>
      <w:r w:rsidR="7AEFD516" w:rsidRPr="2E5BA161">
        <w:rPr>
          <w:rFonts w:eastAsia="Aptos" w:cs="Aptos"/>
          <w:sz w:val="22"/>
          <w:szCs w:val="22"/>
        </w:rPr>
        <w:t xml:space="preserve">four </w:t>
      </w:r>
      <w:r w:rsidR="13B810F3" w:rsidRPr="2E5BA161">
        <w:rPr>
          <w:rFonts w:eastAsia="Aptos" w:cs="Aptos"/>
          <w:sz w:val="22"/>
          <w:szCs w:val="22"/>
        </w:rPr>
        <w:t xml:space="preserve">remaining in Council </w:t>
      </w:r>
      <w:r w:rsidR="19EC8EC2" w:rsidRPr="2E5BA161">
        <w:rPr>
          <w:rFonts w:eastAsia="Aptos" w:cs="Aptos"/>
          <w:sz w:val="22"/>
          <w:szCs w:val="22"/>
        </w:rPr>
        <w:t xml:space="preserve">or foster </w:t>
      </w:r>
      <w:r w:rsidR="13B810F3" w:rsidRPr="2E5BA161">
        <w:rPr>
          <w:rFonts w:eastAsia="Aptos" w:cs="Aptos"/>
          <w:sz w:val="22"/>
          <w:szCs w:val="22"/>
        </w:rPr>
        <w:t>care</w:t>
      </w:r>
      <w:r w:rsidR="652B4844" w:rsidRPr="2E5BA161">
        <w:rPr>
          <w:rFonts w:eastAsia="Aptos" w:cs="Aptos"/>
          <w:sz w:val="22"/>
          <w:szCs w:val="22"/>
        </w:rPr>
        <w:t xml:space="preserve"> at the end of the quarter</w:t>
      </w:r>
      <w:r w:rsidR="383AEDA4" w:rsidRPr="2E5BA161">
        <w:rPr>
          <w:rFonts w:eastAsia="Aptos" w:cs="Aptos"/>
          <w:sz w:val="22"/>
          <w:szCs w:val="22"/>
        </w:rPr>
        <w:t>.</w:t>
      </w:r>
    </w:p>
    <w:p w14:paraId="788BB388" w14:textId="53BAA0D8" w:rsidR="782731F0" w:rsidRDefault="782731F0" w:rsidP="673330C8">
      <w:pPr>
        <w:spacing w:before="240"/>
        <w:ind w:left="709"/>
        <w:rPr>
          <w:rFonts w:eastAsia="Aptos" w:cs="Aptos"/>
          <w:sz w:val="22"/>
          <w:szCs w:val="22"/>
        </w:rPr>
      </w:pPr>
      <w:r w:rsidRPr="673330C8">
        <w:rPr>
          <w:rFonts w:eastAsia="Aptos" w:cs="Aptos"/>
          <w:sz w:val="22"/>
          <w:szCs w:val="22"/>
        </w:rPr>
        <w:t>I note that the statistics reported in the previous quarter (October to December) were incorrect due to a discrepancy in the way they were updated on our requests database.  These statistics have now been corrected in the table at the rear of this report.</w:t>
      </w:r>
    </w:p>
    <w:p w14:paraId="30B78BEB" w14:textId="27B564C7" w:rsidR="7A9F4CF8" w:rsidRPr="00DF6BFF" w:rsidRDefault="7B86827B" w:rsidP="2E5BA161">
      <w:pPr>
        <w:pStyle w:val="Heading3"/>
        <w:rPr>
          <w:rFonts w:eastAsia="Aptos" w:cs="Aptos"/>
        </w:rPr>
      </w:pPr>
      <w:r>
        <w:lastRenderedPageBreak/>
        <w:t>D</w:t>
      </w:r>
      <w:r w:rsidR="77185601">
        <w:t xml:space="preserve">og Registrations </w:t>
      </w:r>
    </w:p>
    <w:p w14:paraId="6BC09850" w14:textId="1C1F22B4" w:rsidR="31F5F11C" w:rsidRPr="00DF6BFF" w:rsidRDefault="5F1D729F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196EBECE">
        <w:rPr>
          <w:rFonts w:eastAsia="Aptos" w:cs="Aptos"/>
          <w:sz w:val="22"/>
          <w:szCs w:val="22"/>
        </w:rPr>
        <w:t>Dog re-registration</w:t>
      </w:r>
      <w:r w:rsidR="4E33D7B9" w:rsidRPr="196EBECE">
        <w:rPr>
          <w:rFonts w:eastAsia="Aptos" w:cs="Aptos"/>
          <w:sz w:val="22"/>
          <w:szCs w:val="22"/>
        </w:rPr>
        <w:t xml:space="preserve">s </w:t>
      </w:r>
      <w:r w:rsidR="41F7996B" w:rsidRPr="196EBECE">
        <w:rPr>
          <w:rFonts w:eastAsia="Aptos" w:cs="Aptos"/>
          <w:sz w:val="22"/>
          <w:szCs w:val="22"/>
        </w:rPr>
        <w:t>were</w:t>
      </w:r>
      <w:r w:rsidR="4E33D7B9" w:rsidRPr="196EBECE">
        <w:rPr>
          <w:rFonts w:eastAsia="Aptos" w:cs="Aptos"/>
          <w:sz w:val="22"/>
          <w:szCs w:val="22"/>
        </w:rPr>
        <w:t xml:space="preserve"> still tracking along with </w:t>
      </w:r>
      <w:r w:rsidR="2DBD8E36" w:rsidRPr="196EBECE">
        <w:rPr>
          <w:rFonts w:eastAsia="Aptos" w:cs="Aptos"/>
          <w:sz w:val="22"/>
          <w:szCs w:val="22"/>
        </w:rPr>
        <w:t>9</w:t>
      </w:r>
      <w:r w:rsidR="069A8D49" w:rsidRPr="196EBECE">
        <w:rPr>
          <w:rFonts w:eastAsia="Aptos" w:cs="Aptos"/>
          <w:sz w:val="22"/>
          <w:szCs w:val="22"/>
        </w:rPr>
        <w:t>5</w:t>
      </w:r>
      <w:r w:rsidR="624D983B" w:rsidRPr="196EBECE">
        <w:rPr>
          <w:rFonts w:eastAsia="Aptos" w:cs="Aptos"/>
          <w:sz w:val="22"/>
          <w:szCs w:val="22"/>
        </w:rPr>
        <w:t xml:space="preserve">% of known dogs re-registered by the end of the quarter.  </w:t>
      </w:r>
      <w:r w:rsidR="0689E8BD" w:rsidRPr="196EBECE">
        <w:rPr>
          <w:rFonts w:eastAsia="Aptos" w:cs="Aptos"/>
          <w:sz w:val="22"/>
          <w:szCs w:val="22"/>
        </w:rPr>
        <w:t>S</w:t>
      </w:r>
      <w:r w:rsidR="5ED325B4" w:rsidRPr="196EBECE">
        <w:rPr>
          <w:rFonts w:eastAsia="Aptos" w:cs="Aptos"/>
          <w:sz w:val="22"/>
          <w:szCs w:val="22"/>
        </w:rPr>
        <w:t xml:space="preserve">taff </w:t>
      </w:r>
      <w:r w:rsidR="6719507C" w:rsidRPr="196EBECE">
        <w:rPr>
          <w:rFonts w:eastAsia="Aptos" w:cs="Aptos"/>
          <w:sz w:val="22"/>
          <w:szCs w:val="22"/>
        </w:rPr>
        <w:t xml:space="preserve">generally halt </w:t>
      </w:r>
      <w:r w:rsidR="46204CBF" w:rsidRPr="196EBECE">
        <w:rPr>
          <w:rFonts w:eastAsia="Aptos" w:cs="Aptos"/>
          <w:sz w:val="22"/>
          <w:szCs w:val="22"/>
        </w:rPr>
        <w:t>follow-ups</w:t>
      </w:r>
      <w:r w:rsidR="6719507C" w:rsidRPr="196EBECE">
        <w:rPr>
          <w:rFonts w:eastAsia="Aptos" w:cs="Aptos"/>
          <w:sz w:val="22"/>
          <w:szCs w:val="22"/>
        </w:rPr>
        <w:t xml:space="preserve"> from 1 April as we get ready </w:t>
      </w:r>
      <w:r w:rsidR="18FEA48F" w:rsidRPr="196EBECE">
        <w:rPr>
          <w:rFonts w:eastAsia="Aptos" w:cs="Aptos"/>
          <w:sz w:val="22"/>
          <w:szCs w:val="22"/>
        </w:rPr>
        <w:t xml:space="preserve">to accept registrations </w:t>
      </w:r>
      <w:r w:rsidR="6719507C" w:rsidRPr="196EBECE">
        <w:rPr>
          <w:rFonts w:eastAsia="Aptos" w:cs="Aptos"/>
          <w:sz w:val="22"/>
          <w:szCs w:val="22"/>
        </w:rPr>
        <w:t xml:space="preserve">for the </w:t>
      </w:r>
      <w:r w:rsidR="18FEA48F" w:rsidRPr="196EBECE">
        <w:rPr>
          <w:rFonts w:eastAsia="Aptos" w:cs="Aptos"/>
          <w:sz w:val="22"/>
          <w:szCs w:val="22"/>
        </w:rPr>
        <w:t>2026-27</w:t>
      </w:r>
      <w:r w:rsidR="6719507C" w:rsidRPr="196EBECE">
        <w:rPr>
          <w:rFonts w:eastAsia="Aptos" w:cs="Aptos"/>
          <w:sz w:val="22"/>
          <w:szCs w:val="22"/>
        </w:rPr>
        <w:t xml:space="preserve"> registration year from 1 May</w:t>
      </w:r>
      <w:r w:rsidR="697EB716" w:rsidRPr="196EBECE">
        <w:rPr>
          <w:rFonts w:eastAsia="Aptos" w:cs="Aptos"/>
          <w:sz w:val="22"/>
          <w:szCs w:val="22"/>
        </w:rPr>
        <w:t xml:space="preserve">.  </w:t>
      </w:r>
    </w:p>
    <w:p w14:paraId="4B340D5F" w14:textId="793A1119" w:rsidR="31F5F11C" w:rsidRPr="00DF6BFF" w:rsidRDefault="697EB716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196EBECE">
        <w:rPr>
          <w:rFonts w:eastAsia="Aptos" w:cs="Aptos"/>
          <w:sz w:val="22"/>
          <w:szCs w:val="22"/>
        </w:rPr>
        <w:t>The increase in fees has</w:t>
      </w:r>
      <w:r w:rsidR="6BA5A29C" w:rsidRPr="196EBECE">
        <w:rPr>
          <w:rFonts w:eastAsia="Aptos" w:cs="Aptos"/>
          <w:sz w:val="22"/>
          <w:szCs w:val="22"/>
        </w:rPr>
        <w:t xml:space="preserve"> been difficult for some of our dog owners, particularly those who pay </w:t>
      </w:r>
      <w:r w:rsidR="1EC69FA0" w:rsidRPr="196EBECE">
        <w:rPr>
          <w:rFonts w:eastAsia="Aptos" w:cs="Aptos"/>
          <w:sz w:val="22"/>
          <w:szCs w:val="22"/>
        </w:rPr>
        <w:t>after the due date a</w:t>
      </w:r>
      <w:r w:rsidR="6BA5A29C" w:rsidRPr="196EBECE">
        <w:rPr>
          <w:rFonts w:eastAsia="Aptos" w:cs="Aptos"/>
          <w:sz w:val="22"/>
          <w:szCs w:val="22"/>
        </w:rPr>
        <w:t xml:space="preserve">nd </w:t>
      </w:r>
      <w:r w:rsidR="3A7178EA" w:rsidRPr="196EBECE">
        <w:rPr>
          <w:rFonts w:eastAsia="Aptos" w:cs="Aptos"/>
          <w:sz w:val="22"/>
          <w:szCs w:val="22"/>
        </w:rPr>
        <w:t xml:space="preserve">subsequently </w:t>
      </w:r>
      <w:r w:rsidR="6BA5A29C" w:rsidRPr="196EBECE">
        <w:rPr>
          <w:rFonts w:eastAsia="Aptos" w:cs="Aptos"/>
          <w:sz w:val="22"/>
          <w:szCs w:val="22"/>
        </w:rPr>
        <w:t xml:space="preserve">have additional penalty fees to pay.  </w:t>
      </w:r>
      <w:r w:rsidR="00E5777A" w:rsidRPr="196EBECE">
        <w:rPr>
          <w:rFonts w:eastAsia="Aptos" w:cs="Aptos"/>
          <w:sz w:val="22"/>
          <w:szCs w:val="22"/>
        </w:rPr>
        <w:t xml:space="preserve">The registration fee increases </w:t>
      </w:r>
      <w:r w:rsidR="5196147E" w:rsidRPr="196EBECE">
        <w:rPr>
          <w:rFonts w:eastAsia="Aptos" w:cs="Aptos"/>
          <w:sz w:val="22"/>
          <w:szCs w:val="22"/>
        </w:rPr>
        <w:t xml:space="preserve">over the last 2-3 years </w:t>
      </w:r>
      <w:r w:rsidR="00E5777A" w:rsidRPr="196EBECE">
        <w:rPr>
          <w:rFonts w:eastAsia="Aptos" w:cs="Aptos"/>
          <w:sz w:val="22"/>
          <w:szCs w:val="22"/>
        </w:rPr>
        <w:t>have likely contributed to the lower re-registration numbers and the lower number of dogs over-all on our register</w:t>
      </w:r>
      <w:r w:rsidR="7D6EA562" w:rsidRPr="196EBECE">
        <w:rPr>
          <w:rFonts w:eastAsia="Aptos" w:cs="Aptos"/>
          <w:sz w:val="22"/>
          <w:szCs w:val="22"/>
        </w:rPr>
        <w:t>.</w:t>
      </w:r>
    </w:p>
    <w:p w14:paraId="58B83F5D" w14:textId="041FBA14" w:rsidR="0CA96232" w:rsidRPr="00DF6BFF" w:rsidRDefault="2D5B1489" w:rsidP="2E5BA161">
      <w:pPr>
        <w:spacing w:before="240"/>
        <w:ind w:left="709"/>
        <w:rPr>
          <w:rFonts w:eastAsia="Aptos" w:cs="Aptos"/>
          <w:sz w:val="22"/>
          <w:szCs w:val="22"/>
        </w:rPr>
      </w:pPr>
      <w:r w:rsidRPr="6FDBDF25">
        <w:rPr>
          <w:rFonts w:eastAsia="Aptos" w:cs="Aptos"/>
          <w:sz w:val="22"/>
          <w:szCs w:val="22"/>
        </w:rPr>
        <w:t xml:space="preserve">Dog owners are encouraged to register their dogs by 30 June each year, with penalty fees added to base fees from </w:t>
      </w:r>
      <w:r w:rsidR="1C5C9416" w:rsidRPr="6FDBDF25">
        <w:rPr>
          <w:rFonts w:eastAsia="Aptos" w:cs="Aptos"/>
          <w:sz w:val="22"/>
          <w:szCs w:val="22"/>
        </w:rPr>
        <w:t>1</w:t>
      </w:r>
      <w:r w:rsidRPr="6FDBDF25">
        <w:rPr>
          <w:rFonts w:eastAsia="Aptos" w:cs="Aptos"/>
          <w:sz w:val="22"/>
          <w:szCs w:val="22"/>
        </w:rPr>
        <w:t xml:space="preserve"> August.</w:t>
      </w:r>
    </w:p>
    <w:p w14:paraId="1743FEEF" w14:textId="104EAA4F" w:rsidR="00314D6A" w:rsidRPr="00DF6BFF" w:rsidRDefault="004B797E" w:rsidP="000F06DD">
      <w:pPr>
        <w:spacing w:before="240"/>
        <w:ind w:left="709"/>
        <w:rPr>
          <w:rFonts w:eastAsia="Aptos" w:cs="Aptos"/>
          <w:sz w:val="22"/>
          <w:szCs w:val="22"/>
          <w:highlight w:val="yellow"/>
        </w:rPr>
      </w:pPr>
      <w:r>
        <w:rPr>
          <w:noProof/>
        </w:rPr>
        <w:drawing>
          <wp:inline distT="0" distB="0" distL="0" distR="0" wp14:anchorId="34E86055" wp14:editId="16AD5977">
            <wp:extent cx="5664530" cy="2743200"/>
            <wp:effectExtent l="0" t="0" r="12700" b="0"/>
            <wp:docPr id="124406527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A7B2621-0BB4-3D24-05DA-7CA6A0EB16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B2131E6" w14:textId="22ECC1A4" w:rsidR="00CD42A4" w:rsidRPr="004B797E" w:rsidRDefault="00CD42A4" w:rsidP="00CD42A4">
      <w:pPr>
        <w:spacing w:before="120" w:line="259" w:lineRule="auto"/>
        <w:ind w:left="709"/>
        <w:rPr>
          <w:b/>
          <w:bCs/>
          <w:i/>
          <w:iCs/>
          <w:sz w:val="20"/>
          <w:szCs w:val="16"/>
        </w:rPr>
      </w:pPr>
      <w:r w:rsidRPr="004B797E">
        <w:rPr>
          <w:b/>
          <w:bCs/>
          <w:i/>
          <w:iCs/>
          <w:sz w:val="20"/>
          <w:szCs w:val="16"/>
        </w:rPr>
        <w:t>Figure 1</w:t>
      </w:r>
      <w:r w:rsidR="003648C5">
        <w:rPr>
          <w:b/>
          <w:bCs/>
          <w:i/>
          <w:iCs/>
          <w:sz w:val="20"/>
          <w:szCs w:val="16"/>
        </w:rPr>
        <w:t>0</w:t>
      </w:r>
      <w:r w:rsidRPr="004B797E">
        <w:rPr>
          <w:b/>
          <w:bCs/>
          <w:i/>
          <w:iCs/>
          <w:sz w:val="20"/>
          <w:szCs w:val="16"/>
        </w:rPr>
        <w:t>: Registration Statistics</w:t>
      </w:r>
    </w:p>
    <w:p w14:paraId="702262DE" w14:textId="28609D3D" w:rsidR="00AF44CA" w:rsidRPr="00DF6BFF" w:rsidRDefault="7E0836EF" w:rsidP="06B72F3E">
      <w:pPr>
        <w:pStyle w:val="Heading2"/>
        <w:shd w:val="clear" w:color="auto" w:fill="FFFFFF" w:themeFill="background1"/>
        <w:rPr>
          <w:caps w:val="0"/>
          <w:smallCaps/>
        </w:rPr>
      </w:pPr>
      <w:r>
        <w:t>Environmental Health</w:t>
      </w:r>
      <w:r w:rsidR="68F2E6F7">
        <w:t xml:space="preserve"> </w:t>
      </w:r>
    </w:p>
    <w:p w14:paraId="28D62E21" w14:textId="6CB73B78" w:rsidR="3F0FCDF2" w:rsidRPr="00DF6BFF" w:rsidRDefault="78EDB847" w:rsidP="004B797E">
      <w:pPr>
        <w:shd w:val="clear" w:color="auto" w:fill="FFFFFF" w:themeFill="background1"/>
        <w:spacing w:before="240"/>
        <w:ind w:left="709"/>
        <w:rPr>
          <w:rFonts w:eastAsia="Aptos" w:cs="Aptos"/>
          <w:color w:val="auto"/>
          <w:sz w:val="22"/>
          <w:szCs w:val="22"/>
        </w:rPr>
      </w:pPr>
      <w:r w:rsidRPr="673330C8">
        <w:rPr>
          <w:rFonts w:eastAsia="Aptos" w:cs="Aptos"/>
          <w:color w:val="auto"/>
          <w:sz w:val="22"/>
          <w:szCs w:val="22"/>
        </w:rPr>
        <w:t xml:space="preserve">There were </w:t>
      </w:r>
      <w:r w:rsidR="0DE926F2" w:rsidRPr="673330C8">
        <w:rPr>
          <w:rFonts w:eastAsia="Aptos" w:cs="Aptos"/>
          <w:color w:val="auto"/>
          <w:sz w:val="22"/>
          <w:szCs w:val="22"/>
        </w:rPr>
        <w:t xml:space="preserve">a </w:t>
      </w:r>
      <w:r w:rsidRPr="673330C8">
        <w:rPr>
          <w:rFonts w:eastAsia="Aptos" w:cs="Aptos"/>
          <w:color w:val="auto"/>
          <w:sz w:val="22"/>
          <w:szCs w:val="22"/>
        </w:rPr>
        <w:t>total o</w:t>
      </w:r>
      <w:r w:rsidR="76555B00" w:rsidRPr="673330C8">
        <w:rPr>
          <w:rFonts w:eastAsia="Aptos" w:cs="Aptos"/>
          <w:color w:val="auto"/>
          <w:sz w:val="22"/>
          <w:szCs w:val="22"/>
        </w:rPr>
        <w:t xml:space="preserve">f </w:t>
      </w:r>
      <w:r w:rsidR="2F77EBEB" w:rsidRPr="673330C8">
        <w:rPr>
          <w:rFonts w:eastAsia="Aptos" w:cs="Aptos"/>
          <w:color w:val="auto"/>
          <w:sz w:val="22"/>
          <w:szCs w:val="22"/>
        </w:rPr>
        <w:t>4</w:t>
      </w:r>
      <w:r w:rsidR="0A7B8189" w:rsidRPr="673330C8">
        <w:rPr>
          <w:rFonts w:eastAsia="Aptos" w:cs="Aptos"/>
          <w:color w:val="auto"/>
          <w:sz w:val="22"/>
          <w:szCs w:val="22"/>
        </w:rPr>
        <w:t>39</w:t>
      </w:r>
      <w:r w:rsidR="76555B00" w:rsidRPr="673330C8">
        <w:rPr>
          <w:rFonts w:eastAsia="Aptos" w:cs="Aptos"/>
          <w:color w:val="auto"/>
          <w:sz w:val="22"/>
          <w:szCs w:val="22"/>
        </w:rPr>
        <w:t xml:space="preserve"> </w:t>
      </w:r>
      <w:r w:rsidRPr="673330C8">
        <w:rPr>
          <w:rFonts w:eastAsia="Aptos" w:cs="Aptos"/>
          <w:color w:val="auto"/>
          <w:sz w:val="22"/>
          <w:szCs w:val="22"/>
        </w:rPr>
        <w:t xml:space="preserve">enquiries relating to food, noise, contaminated land, licensing and public health for this quarter. </w:t>
      </w:r>
    </w:p>
    <w:p w14:paraId="78594B33" w14:textId="1A012C91" w:rsidR="6F60E4BE" w:rsidRPr="00DF6BFF" w:rsidRDefault="56FB6655" w:rsidP="004B797E">
      <w:pPr>
        <w:shd w:val="clear" w:color="auto" w:fill="FFFFFF" w:themeFill="background1"/>
        <w:spacing w:before="240"/>
        <w:ind w:left="709"/>
        <w:rPr>
          <w:rFonts w:eastAsia="Aptos" w:cs="Aptos"/>
          <w:color w:val="auto"/>
          <w:sz w:val="22"/>
          <w:szCs w:val="22"/>
        </w:rPr>
      </w:pPr>
      <w:r w:rsidRPr="673330C8">
        <w:rPr>
          <w:rFonts w:eastAsia="Aptos" w:cs="Aptos"/>
          <w:color w:val="auto"/>
          <w:sz w:val="22"/>
          <w:szCs w:val="22"/>
        </w:rPr>
        <w:t>The te</w:t>
      </w:r>
      <w:r w:rsidR="42F7E0EF" w:rsidRPr="673330C8">
        <w:rPr>
          <w:rFonts w:eastAsia="Aptos" w:cs="Aptos"/>
          <w:color w:val="auto"/>
          <w:sz w:val="22"/>
          <w:szCs w:val="22"/>
        </w:rPr>
        <w:t xml:space="preserve">am </w:t>
      </w:r>
      <w:r w:rsidR="08BC74A7" w:rsidRPr="673330C8">
        <w:rPr>
          <w:rFonts w:eastAsia="Aptos" w:cs="Aptos"/>
          <w:color w:val="auto"/>
          <w:sz w:val="22"/>
          <w:szCs w:val="22"/>
        </w:rPr>
        <w:t xml:space="preserve">inspected </w:t>
      </w:r>
      <w:r w:rsidR="02C047B5" w:rsidRPr="673330C8">
        <w:rPr>
          <w:rFonts w:eastAsia="Aptos" w:cs="Aptos"/>
          <w:color w:val="auto"/>
          <w:sz w:val="22"/>
          <w:szCs w:val="22"/>
        </w:rPr>
        <w:t>59</w:t>
      </w:r>
      <w:r w:rsidR="4390AD53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42F7E0EF" w:rsidRPr="673330C8">
        <w:rPr>
          <w:rFonts w:eastAsia="Aptos" w:cs="Aptos"/>
          <w:color w:val="auto"/>
          <w:sz w:val="22"/>
          <w:szCs w:val="22"/>
        </w:rPr>
        <w:t xml:space="preserve">food premises, </w:t>
      </w:r>
      <w:r w:rsidR="5755F2AB" w:rsidRPr="673330C8">
        <w:rPr>
          <w:rFonts w:eastAsia="Aptos" w:cs="Aptos"/>
          <w:color w:val="auto"/>
          <w:sz w:val="22"/>
          <w:szCs w:val="22"/>
        </w:rPr>
        <w:t>2</w:t>
      </w:r>
      <w:r w:rsidR="42F7E0EF" w:rsidRPr="673330C8">
        <w:rPr>
          <w:rFonts w:eastAsia="Aptos" w:cs="Aptos"/>
          <w:color w:val="auto"/>
          <w:sz w:val="22"/>
          <w:szCs w:val="22"/>
        </w:rPr>
        <w:t xml:space="preserve"> health licenc</w:t>
      </w:r>
      <w:r w:rsidR="585901B1" w:rsidRPr="673330C8">
        <w:rPr>
          <w:rFonts w:eastAsia="Aptos" w:cs="Aptos"/>
          <w:color w:val="auto"/>
          <w:sz w:val="22"/>
          <w:szCs w:val="22"/>
        </w:rPr>
        <w:t>e</w:t>
      </w:r>
      <w:r w:rsidR="044AF83C" w:rsidRPr="673330C8">
        <w:rPr>
          <w:rFonts w:eastAsia="Aptos" w:cs="Aptos"/>
          <w:color w:val="auto"/>
          <w:sz w:val="22"/>
          <w:szCs w:val="22"/>
        </w:rPr>
        <w:t xml:space="preserve"> premises</w:t>
      </w:r>
      <w:r w:rsidR="2D30D598" w:rsidRPr="673330C8">
        <w:rPr>
          <w:rFonts w:eastAsia="Aptos" w:cs="Aptos"/>
          <w:color w:val="auto"/>
          <w:sz w:val="22"/>
          <w:szCs w:val="22"/>
        </w:rPr>
        <w:t xml:space="preserve">, </w:t>
      </w:r>
      <w:r w:rsidR="4DAA25B0" w:rsidRPr="673330C8">
        <w:rPr>
          <w:rFonts w:eastAsia="Aptos" w:cs="Aptos"/>
          <w:color w:val="auto"/>
          <w:sz w:val="22"/>
          <w:szCs w:val="22"/>
        </w:rPr>
        <w:t>17</w:t>
      </w:r>
      <w:r w:rsidR="0F3EE938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585901B1" w:rsidRPr="673330C8">
        <w:rPr>
          <w:rFonts w:eastAsia="Aptos" w:cs="Aptos"/>
          <w:color w:val="auto"/>
          <w:sz w:val="22"/>
          <w:szCs w:val="22"/>
        </w:rPr>
        <w:t xml:space="preserve">alcohol </w:t>
      </w:r>
      <w:r w:rsidR="34BC1B3D" w:rsidRPr="673330C8">
        <w:rPr>
          <w:rFonts w:eastAsia="Aptos" w:cs="Aptos"/>
          <w:color w:val="auto"/>
          <w:sz w:val="22"/>
          <w:szCs w:val="22"/>
        </w:rPr>
        <w:t xml:space="preserve">licensed premises </w:t>
      </w:r>
      <w:r w:rsidR="28907A39" w:rsidRPr="673330C8">
        <w:rPr>
          <w:rFonts w:eastAsia="Aptos" w:cs="Aptos"/>
          <w:color w:val="auto"/>
          <w:sz w:val="22"/>
          <w:szCs w:val="22"/>
        </w:rPr>
        <w:t xml:space="preserve">and </w:t>
      </w:r>
      <w:r w:rsidR="5E676445" w:rsidRPr="673330C8">
        <w:rPr>
          <w:rFonts w:eastAsia="Aptos" w:cs="Aptos"/>
          <w:color w:val="auto"/>
          <w:sz w:val="22"/>
          <w:szCs w:val="22"/>
        </w:rPr>
        <w:t>received</w:t>
      </w:r>
      <w:r w:rsidR="4517BDEE" w:rsidRPr="673330C8">
        <w:rPr>
          <w:rFonts w:eastAsia="Aptos" w:cs="Aptos"/>
          <w:color w:val="auto"/>
          <w:sz w:val="22"/>
          <w:szCs w:val="22"/>
        </w:rPr>
        <w:t xml:space="preserve"> a</w:t>
      </w:r>
      <w:r w:rsidR="5E676445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28907A39" w:rsidRPr="673330C8">
        <w:rPr>
          <w:rFonts w:eastAsia="Aptos" w:cs="Aptos"/>
          <w:color w:val="auto"/>
          <w:sz w:val="22"/>
          <w:szCs w:val="22"/>
        </w:rPr>
        <w:t>t</w:t>
      </w:r>
      <w:r w:rsidR="259CBDCA" w:rsidRPr="673330C8">
        <w:rPr>
          <w:rFonts w:eastAsia="Aptos" w:cs="Aptos"/>
          <w:color w:val="auto"/>
          <w:sz w:val="22"/>
          <w:szCs w:val="22"/>
        </w:rPr>
        <w:t xml:space="preserve">otal of </w:t>
      </w:r>
      <w:r w:rsidR="5D7D0F8C" w:rsidRPr="673330C8">
        <w:rPr>
          <w:rFonts w:eastAsia="Aptos" w:cs="Aptos"/>
          <w:color w:val="auto"/>
          <w:sz w:val="22"/>
          <w:szCs w:val="22"/>
        </w:rPr>
        <w:t>230</w:t>
      </w:r>
      <w:r w:rsidR="2C3670F3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259CBDCA" w:rsidRPr="673330C8">
        <w:rPr>
          <w:rFonts w:eastAsia="Aptos" w:cs="Aptos"/>
          <w:color w:val="auto"/>
          <w:sz w:val="22"/>
          <w:szCs w:val="22"/>
        </w:rPr>
        <w:t>noise complaints</w:t>
      </w:r>
      <w:r w:rsidR="02088689" w:rsidRPr="673330C8">
        <w:rPr>
          <w:rFonts w:eastAsia="Aptos" w:cs="Aptos"/>
          <w:color w:val="auto"/>
          <w:sz w:val="22"/>
          <w:szCs w:val="22"/>
        </w:rPr>
        <w:t>.</w:t>
      </w:r>
      <w:r w:rsidR="26A3CD37" w:rsidRPr="673330C8">
        <w:rPr>
          <w:rFonts w:eastAsia="Aptos" w:cs="Aptos"/>
          <w:color w:val="auto"/>
          <w:sz w:val="22"/>
          <w:szCs w:val="22"/>
        </w:rPr>
        <w:t xml:space="preserve"> </w:t>
      </w:r>
    </w:p>
    <w:p w14:paraId="6D096D8C" w14:textId="2325244A" w:rsidR="6F60E4BE" w:rsidRPr="00DF6BFF" w:rsidRDefault="259CBDCA" w:rsidP="004B797E">
      <w:pPr>
        <w:shd w:val="clear" w:color="auto" w:fill="FFFFFF" w:themeFill="background1"/>
        <w:spacing w:before="240"/>
        <w:ind w:left="709"/>
        <w:rPr>
          <w:rFonts w:eastAsia="Aptos" w:cs="Aptos"/>
          <w:color w:val="auto"/>
          <w:sz w:val="22"/>
          <w:szCs w:val="22"/>
        </w:rPr>
      </w:pPr>
      <w:r w:rsidRPr="673330C8">
        <w:rPr>
          <w:rFonts w:eastAsia="Aptos" w:cs="Aptos"/>
          <w:color w:val="auto"/>
          <w:sz w:val="22"/>
          <w:szCs w:val="22"/>
        </w:rPr>
        <w:t>No equipment was seized during this period.</w:t>
      </w:r>
    </w:p>
    <w:p w14:paraId="03382766" w14:textId="5CA9FB09" w:rsidR="7C939B69" w:rsidRPr="00DF6BFF" w:rsidRDefault="6C539AD2" w:rsidP="004B797E">
      <w:pPr>
        <w:shd w:val="clear" w:color="auto" w:fill="FFFFFF" w:themeFill="background1"/>
        <w:spacing w:before="240"/>
        <w:ind w:left="709"/>
        <w:rPr>
          <w:rFonts w:eastAsia="Aptos" w:cs="Aptos"/>
          <w:color w:val="auto"/>
          <w:sz w:val="22"/>
          <w:szCs w:val="22"/>
        </w:rPr>
      </w:pPr>
      <w:r w:rsidRPr="673330C8">
        <w:rPr>
          <w:rFonts w:eastAsia="Aptos" w:cs="Aptos"/>
          <w:color w:val="auto"/>
          <w:sz w:val="22"/>
          <w:szCs w:val="22"/>
        </w:rPr>
        <w:t xml:space="preserve">Registered </w:t>
      </w:r>
      <w:r w:rsidR="44311FA8" w:rsidRPr="673330C8">
        <w:rPr>
          <w:rFonts w:eastAsia="Aptos" w:cs="Aptos"/>
          <w:color w:val="auto"/>
          <w:sz w:val="22"/>
          <w:szCs w:val="22"/>
        </w:rPr>
        <w:t>Food premise</w:t>
      </w:r>
      <w:r w:rsidR="25F00F8C" w:rsidRPr="673330C8">
        <w:rPr>
          <w:rFonts w:eastAsia="Aptos" w:cs="Aptos"/>
          <w:color w:val="auto"/>
          <w:sz w:val="22"/>
          <w:szCs w:val="22"/>
        </w:rPr>
        <w:t xml:space="preserve"> numbers </w:t>
      </w:r>
      <w:r w:rsidR="6E533BC4" w:rsidRPr="673330C8">
        <w:rPr>
          <w:rFonts w:eastAsia="Aptos" w:cs="Aptos"/>
          <w:color w:val="auto"/>
          <w:sz w:val="22"/>
          <w:szCs w:val="22"/>
        </w:rPr>
        <w:t>de</w:t>
      </w:r>
      <w:r w:rsidR="356EA576" w:rsidRPr="673330C8">
        <w:rPr>
          <w:rFonts w:eastAsia="Aptos" w:cs="Aptos"/>
          <w:color w:val="auto"/>
          <w:sz w:val="22"/>
          <w:szCs w:val="22"/>
        </w:rPr>
        <w:t>creased</w:t>
      </w:r>
      <w:r w:rsidR="73152183" w:rsidRPr="673330C8">
        <w:rPr>
          <w:rFonts w:eastAsia="Aptos" w:cs="Aptos"/>
          <w:color w:val="auto"/>
          <w:sz w:val="22"/>
          <w:szCs w:val="22"/>
        </w:rPr>
        <w:t xml:space="preserve"> by </w:t>
      </w:r>
      <w:r w:rsidR="0EDF859B" w:rsidRPr="673330C8">
        <w:rPr>
          <w:rFonts w:eastAsia="Aptos" w:cs="Aptos"/>
          <w:color w:val="auto"/>
          <w:sz w:val="22"/>
          <w:szCs w:val="22"/>
        </w:rPr>
        <w:t>13</w:t>
      </w:r>
      <w:r w:rsidR="74088D51" w:rsidRPr="673330C8">
        <w:rPr>
          <w:rFonts w:eastAsia="Aptos" w:cs="Aptos"/>
          <w:color w:val="auto"/>
          <w:sz w:val="22"/>
          <w:szCs w:val="22"/>
        </w:rPr>
        <w:t>,</w:t>
      </w:r>
      <w:r w:rsidR="0B7BE521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497AEB97" w:rsidRPr="673330C8">
        <w:rPr>
          <w:rFonts w:eastAsia="Aptos" w:cs="Aptos"/>
          <w:color w:val="auto"/>
          <w:sz w:val="22"/>
          <w:szCs w:val="22"/>
        </w:rPr>
        <w:t>one</w:t>
      </w:r>
      <w:r w:rsidR="1AE5C483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3E790CCA" w:rsidRPr="673330C8">
        <w:rPr>
          <w:rFonts w:eastAsia="Aptos" w:cs="Aptos"/>
          <w:color w:val="auto"/>
          <w:sz w:val="22"/>
          <w:szCs w:val="22"/>
        </w:rPr>
        <w:t xml:space="preserve">new </w:t>
      </w:r>
      <w:r w:rsidR="497AEB97" w:rsidRPr="673330C8">
        <w:rPr>
          <w:rFonts w:eastAsia="Aptos" w:cs="Aptos"/>
          <w:color w:val="auto"/>
          <w:sz w:val="22"/>
          <w:szCs w:val="22"/>
        </w:rPr>
        <w:t>On Licence was</w:t>
      </w:r>
      <w:r w:rsidR="66C56BE7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41626488" w:rsidRPr="673330C8">
        <w:rPr>
          <w:rFonts w:eastAsia="Aptos" w:cs="Aptos"/>
          <w:color w:val="auto"/>
          <w:sz w:val="22"/>
          <w:szCs w:val="22"/>
        </w:rPr>
        <w:t>issued</w:t>
      </w:r>
      <w:r w:rsidR="497AEB97" w:rsidRPr="673330C8">
        <w:rPr>
          <w:rFonts w:eastAsia="Aptos" w:cs="Aptos"/>
          <w:color w:val="auto"/>
          <w:sz w:val="22"/>
          <w:szCs w:val="22"/>
        </w:rPr>
        <w:t>, to</w:t>
      </w:r>
      <w:r w:rsidR="2D0145FC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6DA22F5F" w:rsidRPr="673330C8">
        <w:rPr>
          <w:rFonts w:eastAsia="Aptos" w:cs="Aptos"/>
          <w:color w:val="auto"/>
          <w:sz w:val="22"/>
          <w:szCs w:val="22"/>
        </w:rPr>
        <w:t>Cambridge Town Hall</w:t>
      </w:r>
      <w:r w:rsidR="194A9C05" w:rsidRPr="673330C8">
        <w:rPr>
          <w:rFonts w:eastAsia="Aptos" w:cs="Aptos"/>
          <w:color w:val="auto"/>
          <w:sz w:val="22"/>
          <w:szCs w:val="22"/>
        </w:rPr>
        <w:t>.</w:t>
      </w:r>
      <w:r w:rsidR="6CE6D57F" w:rsidRPr="673330C8">
        <w:rPr>
          <w:rFonts w:eastAsia="Aptos" w:cs="Aptos"/>
          <w:color w:val="auto"/>
          <w:sz w:val="22"/>
          <w:szCs w:val="22"/>
        </w:rPr>
        <w:t xml:space="preserve"> Noise complaint</w:t>
      </w:r>
      <w:r w:rsidR="6A13D3E1" w:rsidRPr="673330C8">
        <w:rPr>
          <w:rFonts w:eastAsia="Aptos" w:cs="Aptos"/>
          <w:color w:val="auto"/>
          <w:sz w:val="22"/>
          <w:szCs w:val="22"/>
        </w:rPr>
        <w:t>s</w:t>
      </w:r>
      <w:r w:rsidR="64434F86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1F94F7B6" w:rsidRPr="673330C8">
        <w:rPr>
          <w:rFonts w:eastAsia="Aptos" w:cs="Aptos"/>
          <w:color w:val="auto"/>
          <w:sz w:val="22"/>
          <w:szCs w:val="22"/>
        </w:rPr>
        <w:t>increase</w:t>
      </w:r>
      <w:r w:rsidR="6CE6D57F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64434F86" w:rsidRPr="673330C8">
        <w:rPr>
          <w:rFonts w:eastAsia="Aptos" w:cs="Aptos"/>
          <w:color w:val="auto"/>
          <w:sz w:val="22"/>
          <w:szCs w:val="22"/>
        </w:rPr>
        <w:t xml:space="preserve">by </w:t>
      </w:r>
      <w:r w:rsidR="555FA0C3" w:rsidRPr="673330C8">
        <w:rPr>
          <w:rFonts w:eastAsia="Aptos" w:cs="Aptos"/>
          <w:color w:val="auto"/>
          <w:sz w:val="22"/>
          <w:szCs w:val="22"/>
        </w:rPr>
        <w:t>20</w:t>
      </w:r>
      <w:r w:rsidR="4835120C" w:rsidRPr="673330C8">
        <w:rPr>
          <w:rFonts w:eastAsia="Aptos" w:cs="Aptos"/>
          <w:color w:val="auto"/>
          <w:sz w:val="22"/>
          <w:szCs w:val="22"/>
        </w:rPr>
        <w:t xml:space="preserve"> </w:t>
      </w:r>
      <w:r w:rsidR="64434F86" w:rsidRPr="673330C8">
        <w:rPr>
          <w:rFonts w:eastAsia="Aptos" w:cs="Aptos"/>
          <w:color w:val="auto"/>
          <w:sz w:val="22"/>
          <w:szCs w:val="22"/>
        </w:rPr>
        <w:t xml:space="preserve">from </w:t>
      </w:r>
      <w:r w:rsidR="2A8C39EB" w:rsidRPr="673330C8">
        <w:rPr>
          <w:rFonts w:eastAsia="Aptos" w:cs="Aptos"/>
          <w:color w:val="auto"/>
          <w:sz w:val="22"/>
          <w:szCs w:val="22"/>
        </w:rPr>
        <w:t xml:space="preserve">the </w:t>
      </w:r>
      <w:r w:rsidR="64434F86" w:rsidRPr="673330C8">
        <w:rPr>
          <w:rFonts w:eastAsia="Aptos" w:cs="Aptos"/>
          <w:color w:val="auto"/>
          <w:sz w:val="22"/>
          <w:szCs w:val="22"/>
        </w:rPr>
        <w:t>previous quarter.</w:t>
      </w:r>
    </w:p>
    <w:p w14:paraId="032CAFF5" w14:textId="16084CC2" w:rsidR="00B837CB" w:rsidRPr="00DF6BFF" w:rsidRDefault="00EA3EBF" w:rsidP="00A15AB9">
      <w:pPr>
        <w:spacing w:before="120" w:line="259" w:lineRule="auto"/>
        <w:ind w:left="709"/>
        <w:rPr>
          <w:b/>
          <w:bCs/>
          <w:i/>
          <w:iCs/>
          <w:sz w:val="20"/>
          <w:szCs w:val="16"/>
          <w:highlight w:val="yellow"/>
        </w:rPr>
      </w:pPr>
      <w:r>
        <w:rPr>
          <w:noProof/>
        </w:rPr>
        <w:lastRenderedPageBreak/>
        <w:drawing>
          <wp:inline distT="0" distB="0" distL="0" distR="0" wp14:anchorId="577565EC" wp14:editId="3FC2B798">
            <wp:extent cx="5700156" cy="2899410"/>
            <wp:effectExtent l="0" t="0" r="15240" b="15240"/>
            <wp:docPr id="150172201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77BA8CB-3F8B-23EB-4412-7B8EE1C41D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0090B13" w14:textId="379AE6B4" w:rsidR="00E364C7" w:rsidRPr="00EA3EBF" w:rsidRDefault="00E364C7" w:rsidP="00A15AB9">
      <w:pPr>
        <w:spacing w:before="120" w:line="259" w:lineRule="auto"/>
        <w:ind w:left="709"/>
        <w:rPr>
          <w:b/>
          <w:i/>
          <w:sz w:val="20"/>
        </w:rPr>
      </w:pPr>
      <w:r w:rsidRPr="00EA3EBF">
        <w:rPr>
          <w:b/>
          <w:i/>
          <w:sz w:val="20"/>
        </w:rPr>
        <w:t xml:space="preserve">Figure </w:t>
      </w:r>
      <w:r w:rsidR="00A15AB9" w:rsidRPr="00EA3EBF">
        <w:rPr>
          <w:b/>
          <w:i/>
          <w:sz w:val="20"/>
        </w:rPr>
        <w:t>1</w:t>
      </w:r>
      <w:r w:rsidR="003648C5">
        <w:rPr>
          <w:b/>
          <w:i/>
          <w:sz w:val="20"/>
        </w:rPr>
        <w:t>1</w:t>
      </w:r>
      <w:r w:rsidRPr="00EA3EBF">
        <w:rPr>
          <w:b/>
          <w:i/>
          <w:sz w:val="20"/>
        </w:rPr>
        <w:t>: Audits and Inspections</w:t>
      </w:r>
    </w:p>
    <w:p w14:paraId="102E27D6" w14:textId="77777777" w:rsidR="008C606A" w:rsidRPr="00DF6BFF" w:rsidRDefault="008C606A" w:rsidP="00A15AB9">
      <w:pPr>
        <w:spacing w:before="120" w:line="259" w:lineRule="auto"/>
        <w:ind w:left="709"/>
        <w:rPr>
          <w:b/>
          <w:bCs/>
          <w:i/>
          <w:iCs/>
          <w:sz w:val="20"/>
          <w:szCs w:val="16"/>
          <w:highlight w:val="yellow"/>
        </w:rPr>
      </w:pPr>
    </w:p>
    <w:p w14:paraId="5128AD8D" w14:textId="47718DBB" w:rsidR="008C606A" w:rsidRPr="00DF6BFF" w:rsidRDefault="00267415" w:rsidP="00A15AB9">
      <w:pPr>
        <w:spacing w:before="120" w:line="259" w:lineRule="auto"/>
        <w:ind w:left="709"/>
        <w:rPr>
          <w:b/>
          <w:bCs/>
          <w:i/>
          <w:iCs/>
          <w:sz w:val="20"/>
          <w:szCs w:val="16"/>
          <w:highlight w:val="yellow"/>
        </w:rPr>
      </w:pPr>
      <w:r>
        <w:rPr>
          <w:noProof/>
        </w:rPr>
        <w:drawing>
          <wp:inline distT="0" distB="0" distL="0" distR="0" wp14:anchorId="6A570849" wp14:editId="49E68393">
            <wp:extent cx="5699760" cy="2973705"/>
            <wp:effectExtent l="0" t="0" r="15240" b="17145"/>
            <wp:docPr id="9900455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AC83D7E-508B-490D-6780-A7844F68D5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7967915" w14:textId="00576598" w:rsidR="00AD2B7F" w:rsidRPr="00267415" w:rsidRDefault="00AD2B7F" w:rsidP="00AD2B7F">
      <w:pPr>
        <w:spacing w:before="240" w:line="259" w:lineRule="auto"/>
        <w:ind w:left="709"/>
        <w:rPr>
          <w:b/>
          <w:bCs/>
          <w:i/>
          <w:iCs/>
          <w:sz w:val="20"/>
          <w:szCs w:val="16"/>
        </w:rPr>
      </w:pPr>
      <w:r w:rsidRPr="00267415">
        <w:rPr>
          <w:b/>
          <w:bCs/>
          <w:i/>
          <w:iCs/>
          <w:sz w:val="20"/>
          <w:szCs w:val="16"/>
        </w:rPr>
        <w:t>Figure</w:t>
      </w:r>
      <w:r w:rsidR="00A15AB9" w:rsidRPr="00267415">
        <w:rPr>
          <w:b/>
          <w:bCs/>
          <w:i/>
          <w:iCs/>
          <w:sz w:val="20"/>
          <w:szCs w:val="16"/>
        </w:rPr>
        <w:t xml:space="preserve"> </w:t>
      </w:r>
      <w:r w:rsidR="005B5E67" w:rsidRPr="00267415">
        <w:rPr>
          <w:b/>
          <w:bCs/>
          <w:i/>
          <w:iCs/>
          <w:sz w:val="20"/>
          <w:szCs w:val="16"/>
        </w:rPr>
        <w:t>1</w:t>
      </w:r>
      <w:r w:rsidR="003648C5">
        <w:rPr>
          <w:b/>
          <w:bCs/>
          <w:i/>
          <w:iCs/>
          <w:sz w:val="20"/>
          <w:szCs w:val="16"/>
        </w:rPr>
        <w:t>2</w:t>
      </w:r>
      <w:r w:rsidRPr="00267415">
        <w:rPr>
          <w:b/>
          <w:bCs/>
          <w:i/>
          <w:iCs/>
          <w:sz w:val="20"/>
          <w:szCs w:val="16"/>
        </w:rPr>
        <w:t>: Noise Complaints</w:t>
      </w:r>
    </w:p>
    <w:p w14:paraId="48D4CA58" w14:textId="57D77A31" w:rsidR="31BAEA54" w:rsidRPr="00DF6BFF" w:rsidRDefault="2D45B336" w:rsidP="2E5BA161">
      <w:pPr>
        <w:pStyle w:val="Heading3"/>
      </w:pPr>
      <w:r>
        <w:t xml:space="preserve">District </w:t>
      </w:r>
      <w:r w:rsidR="23314F84">
        <w:t>Licensing</w:t>
      </w:r>
      <w:r>
        <w:t xml:space="preserve"> Committee</w:t>
      </w:r>
    </w:p>
    <w:p w14:paraId="5B0639D5" w14:textId="27394682" w:rsidR="0422D6B9" w:rsidRPr="00DF6BFF" w:rsidRDefault="02C6587C" w:rsidP="2E5BA161">
      <w:pPr>
        <w:spacing w:before="240"/>
        <w:ind w:left="720"/>
        <w:rPr>
          <w:rFonts w:eastAsia="Aptos" w:cs="Aptos"/>
          <w:sz w:val="22"/>
          <w:szCs w:val="22"/>
        </w:rPr>
      </w:pPr>
      <w:r w:rsidRPr="2E5BA161">
        <w:rPr>
          <w:rFonts w:eastAsia="Aptos" w:cs="Aptos"/>
          <w:sz w:val="22"/>
          <w:szCs w:val="22"/>
        </w:rPr>
        <w:t xml:space="preserve">The District Licensing Committee </w:t>
      </w:r>
      <w:r w:rsidR="5B7B397F" w:rsidRPr="2E5BA161">
        <w:rPr>
          <w:rFonts w:eastAsia="Aptos" w:cs="Aptos"/>
          <w:sz w:val="22"/>
          <w:szCs w:val="22"/>
        </w:rPr>
        <w:t>had n</w:t>
      </w:r>
      <w:r w:rsidR="3F231285" w:rsidRPr="2E5BA161">
        <w:rPr>
          <w:rFonts w:eastAsia="Aptos" w:cs="Aptos"/>
          <w:sz w:val="22"/>
          <w:szCs w:val="22"/>
        </w:rPr>
        <w:t>o hearing days</w:t>
      </w:r>
      <w:r w:rsidRPr="2E5BA161">
        <w:rPr>
          <w:rFonts w:eastAsia="Aptos" w:cs="Aptos"/>
          <w:sz w:val="22"/>
          <w:szCs w:val="22"/>
        </w:rPr>
        <w:t xml:space="preserve"> during this </w:t>
      </w:r>
      <w:r w:rsidR="0E924004" w:rsidRPr="2E5BA161">
        <w:rPr>
          <w:rFonts w:eastAsia="Aptos" w:cs="Aptos"/>
          <w:sz w:val="22"/>
          <w:szCs w:val="22"/>
        </w:rPr>
        <w:t>quarter</w:t>
      </w:r>
      <w:r w:rsidR="5EE76565" w:rsidRPr="2E5BA161">
        <w:rPr>
          <w:rFonts w:eastAsia="Aptos" w:cs="Aptos"/>
          <w:sz w:val="22"/>
          <w:szCs w:val="22"/>
        </w:rPr>
        <w:t xml:space="preserve">. </w:t>
      </w:r>
    </w:p>
    <w:p w14:paraId="51665D82" w14:textId="11AFA96A" w:rsidR="0422D6B9" w:rsidRDefault="02C6587C" w:rsidP="2E5BA161">
      <w:pPr>
        <w:spacing w:before="240"/>
        <w:ind w:left="720"/>
        <w:rPr>
          <w:rFonts w:eastAsia="Aptos" w:cs="Aptos"/>
          <w:sz w:val="22"/>
          <w:szCs w:val="22"/>
        </w:rPr>
      </w:pPr>
      <w:r w:rsidRPr="2E5BA161">
        <w:rPr>
          <w:rFonts w:eastAsia="Aptos" w:cs="Aptos"/>
          <w:sz w:val="22"/>
          <w:szCs w:val="22"/>
        </w:rPr>
        <w:t xml:space="preserve">Progress continues to be made in reducing the processing time for alcohol licence applications. As at the end of </w:t>
      </w:r>
      <w:r w:rsidR="3C04940C" w:rsidRPr="2E5BA161">
        <w:rPr>
          <w:rFonts w:eastAsia="Aptos" w:cs="Aptos"/>
          <w:sz w:val="22"/>
          <w:szCs w:val="22"/>
        </w:rPr>
        <w:t>the</w:t>
      </w:r>
      <w:r w:rsidRPr="2E5BA161">
        <w:rPr>
          <w:rFonts w:eastAsia="Aptos" w:cs="Aptos"/>
          <w:sz w:val="22"/>
          <w:szCs w:val="22"/>
        </w:rPr>
        <w:t xml:space="preserve"> quarter</w:t>
      </w:r>
      <w:r w:rsidR="74475779" w:rsidRPr="2E5BA161">
        <w:rPr>
          <w:rFonts w:eastAsia="Aptos" w:cs="Aptos"/>
          <w:sz w:val="22"/>
          <w:szCs w:val="22"/>
        </w:rPr>
        <w:t xml:space="preserve">, </w:t>
      </w:r>
      <w:r w:rsidR="47397340" w:rsidRPr="2E5BA161">
        <w:rPr>
          <w:rFonts w:eastAsia="Aptos" w:cs="Aptos"/>
          <w:sz w:val="22"/>
          <w:szCs w:val="22"/>
        </w:rPr>
        <w:t xml:space="preserve">three </w:t>
      </w:r>
      <w:r w:rsidR="2FD47A84" w:rsidRPr="2E5BA161">
        <w:rPr>
          <w:rFonts w:eastAsia="Aptos" w:cs="Aptos"/>
          <w:sz w:val="22"/>
          <w:szCs w:val="22"/>
        </w:rPr>
        <w:t>(</w:t>
      </w:r>
      <w:r w:rsidR="62B1F0A8" w:rsidRPr="2E5BA161">
        <w:rPr>
          <w:rFonts w:eastAsia="Aptos" w:cs="Aptos"/>
          <w:sz w:val="22"/>
          <w:szCs w:val="22"/>
        </w:rPr>
        <w:t>3</w:t>
      </w:r>
      <w:r w:rsidR="2FD47A84" w:rsidRPr="2E5BA161">
        <w:rPr>
          <w:rFonts w:eastAsia="Aptos" w:cs="Aptos"/>
          <w:sz w:val="22"/>
          <w:szCs w:val="22"/>
        </w:rPr>
        <w:t>)</w:t>
      </w:r>
      <w:r w:rsidR="4CF336C5" w:rsidRPr="2E5BA161">
        <w:rPr>
          <w:rFonts w:eastAsia="Aptos" w:cs="Aptos"/>
          <w:sz w:val="22"/>
          <w:szCs w:val="22"/>
        </w:rPr>
        <w:t xml:space="preserve"> </w:t>
      </w:r>
      <w:r w:rsidR="0B558DFF" w:rsidRPr="2E5BA161">
        <w:rPr>
          <w:rFonts w:eastAsia="Aptos" w:cs="Aptos"/>
          <w:sz w:val="22"/>
          <w:szCs w:val="22"/>
        </w:rPr>
        <w:t xml:space="preserve">licence </w:t>
      </w:r>
      <w:r w:rsidR="14A5346E" w:rsidRPr="2E5BA161">
        <w:rPr>
          <w:rFonts w:eastAsia="Aptos" w:cs="Aptos"/>
          <w:sz w:val="22"/>
          <w:szCs w:val="22"/>
        </w:rPr>
        <w:t xml:space="preserve">files </w:t>
      </w:r>
      <w:r w:rsidR="373FD12B" w:rsidRPr="2E5BA161">
        <w:rPr>
          <w:rFonts w:eastAsia="Aptos" w:cs="Aptos"/>
          <w:sz w:val="22"/>
          <w:szCs w:val="22"/>
        </w:rPr>
        <w:t xml:space="preserve">awaiting processing </w:t>
      </w:r>
      <w:r w:rsidR="0602EA9F" w:rsidRPr="2E5BA161">
        <w:rPr>
          <w:rFonts w:eastAsia="Aptos" w:cs="Aptos"/>
          <w:sz w:val="22"/>
          <w:szCs w:val="22"/>
        </w:rPr>
        <w:t>are</w:t>
      </w:r>
      <w:r w:rsidRPr="2E5BA161">
        <w:rPr>
          <w:rFonts w:eastAsia="Aptos" w:cs="Aptos"/>
          <w:sz w:val="22"/>
          <w:szCs w:val="22"/>
        </w:rPr>
        <w:t xml:space="preserve"> 12 months </w:t>
      </w:r>
      <w:r w:rsidR="5F3214FB" w:rsidRPr="2E5BA161">
        <w:rPr>
          <w:rFonts w:eastAsia="Aptos" w:cs="Aptos"/>
          <w:sz w:val="22"/>
          <w:szCs w:val="22"/>
        </w:rPr>
        <w:t>o</w:t>
      </w:r>
      <w:r w:rsidR="0668E67D" w:rsidRPr="2E5BA161">
        <w:rPr>
          <w:rFonts w:eastAsia="Aptos" w:cs="Aptos"/>
          <w:sz w:val="22"/>
          <w:szCs w:val="22"/>
        </w:rPr>
        <w:t>r older</w:t>
      </w:r>
      <w:r w:rsidR="7D5DDC4D" w:rsidRPr="673330C8">
        <w:rPr>
          <w:rFonts w:eastAsia="Aptos" w:cs="Aptos"/>
          <w:sz w:val="22"/>
          <w:szCs w:val="22"/>
        </w:rPr>
        <w:t>. However, it is anticipated we will</w:t>
      </w:r>
      <w:r w:rsidR="007F6EFC">
        <w:rPr>
          <w:rFonts w:eastAsia="Aptos" w:cs="Aptos"/>
          <w:sz w:val="22"/>
          <w:szCs w:val="22"/>
        </w:rPr>
        <w:t xml:space="preserve"> be</w:t>
      </w:r>
      <w:r w:rsidR="7D5DDC4D" w:rsidRPr="673330C8">
        <w:rPr>
          <w:rFonts w:eastAsia="Aptos" w:cs="Aptos"/>
          <w:sz w:val="22"/>
          <w:szCs w:val="22"/>
        </w:rPr>
        <w:t xml:space="preserve"> on track processing application within 12 months</w:t>
      </w:r>
      <w:r w:rsidR="5C3A790A" w:rsidRPr="2E5BA161">
        <w:rPr>
          <w:rFonts w:eastAsia="Aptos" w:cs="Aptos"/>
          <w:sz w:val="22"/>
          <w:szCs w:val="22"/>
        </w:rPr>
        <w:t xml:space="preserve"> </w:t>
      </w:r>
      <w:r w:rsidR="7D5DDC4D" w:rsidRPr="673330C8">
        <w:rPr>
          <w:rFonts w:eastAsia="Aptos" w:cs="Aptos"/>
          <w:sz w:val="22"/>
          <w:szCs w:val="22"/>
        </w:rPr>
        <w:t xml:space="preserve">and reducing further to 9 months and eventually to within 6 months by end of financial year 2026/2027. </w:t>
      </w:r>
    </w:p>
    <w:p w14:paraId="09E22312" w14:textId="0E671A86" w:rsidR="00C41D23" w:rsidRDefault="00C41D23" w:rsidP="2E5BA161">
      <w:pPr>
        <w:spacing w:before="240"/>
        <w:ind w:left="720"/>
        <w:rPr>
          <w:rFonts w:eastAsia="Aptos" w:cs="Aptos"/>
          <w:sz w:val="22"/>
          <w:szCs w:val="22"/>
        </w:rPr>
      </w:pPr>
      <w:r>
        <w:rPr>
          <w:rFonts w:eastAsia="Aptos" w:cs="Aptos"/>
          <w:sz w:val="22"/>
          <w:szCs w:val="22"/>
        </w:rPr>
        <w:br w:type="page"/>
      </w:r>
    </w:p>
    <w:p w14:paraId="3468C9C3" w14:textId="5C90F721" w:rsidR="001B2AE4" w:rsidRPr="009C48D5" w:rsidRDefault="00C437D5" w:rsidP="00B33608">
      <w:pPr>
        <w:pStyle w:val="Heading1"/>
        <w:rPr>
          <w:smallCaps/>
        </w:rPr>
      </w:pPr>
      <w:r w:rsidRPr="009C48D5">
        <w:lastRenderedPageBreak/>
        <w:t xml:space="preserve">APPENDICES </w:t>
      </w:r>
      <w:r w:rsidR="00C34180" w:rsidRPr="009C48D5">
        <w:t>-</w:t>
      </w:r>
      <w:r w:rsidR="00271502" w:rsidRPr="009C48D5">
        <w:t xml:space="preserve"> ĀPITITANGA</w:t>
      </w:r>
    </w:p>
    <w:p w14:paraId="3311143C" w14:textId="2B3D8FC2" w:rsidR="001B2AE4" w:rsidRPr="009C48D5" w:rsidRDefault="001B2AE4" w:rsidP="001B2AE4">
      <w:pPr>
        <w:ind w:left="709"/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834"/>
        <w:gridCol w:w="7476"/>
      </w:tblGrid>
      <w:tr w:rsidR="00C42C14" w:rsidRPr="009C48D5" w14:paraId="1430C377" w14:textId="77777777" w:rsidTr="00D54C2F">
        <w:trPr>
          <w:tblHeader/>
        </w:trPr>
        <w:tc>
          <w:tcPr>
            <w:tcW w:w="834" w:type="dxa"/>
            <w:shd w:val="clear" w:color="auto" w:fill="004976"/>
          </w:tcPr>
          <w:p w14:paraId="569EEFCC" w14:textId="0DB67BF9" w:rsidR="00B138AE" w:rsidRPr="009C48D5" w:rsidRDefault="00B138AE" w:rsidP="00D043E6">
            <w:pPr>
              <w:spacing w:before="60" w:after="6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9C48D5">
              <w:rPr>
                <w:b/>
                <w:bCs/>
                <w:color w:val="FFFFFF" w:themeColor="background1"/>
                <w:sz w:val="20"/>
              </w:rPr>
              <w:t>No</w:t>
            </w:r>
            <w:r w:rsidR="0007772B" w:rsidRPr="009C48D5">
              <w:rPr>
                <w:b/>
                <w:bCs/>
                <w:color w:val="FFFFFF" w:themeColor="background1"/>
                <w:sz w:val="20"/>
              </w:rPr>
              <w:t>:</w:t>
            </w:r>
          </w:p>
        </w:tc>
        <w:tc>
          <w:tcPr>
            <w:tcW w:w="7476" w:type="dxa"/>
            <w:shd w:val="clear" w:color="auto" w:fill="004976"/>
          </w:tcPr>
          <w:p w14:paraId="60E389F7" w14:textId="065D073B" w:rsidR="00B138AE" w:rsidRPr="009C48D5" w:rsidRDefault="0007772B" w:rsidP="00D043E6">
            <w:pPr>
              <w:spacing w:before="60" w:after="60"/>
              <w:rPr>
                <w:b/>
                <w:bCs/>
                <w:color w:val="FFFFFF" w:themeColor="background1"/>
                <w:sz w:val="20"/>
              </w:rPr>
            </w:pPr>
            <w:r w:rsidRPr="009C48D5">
              <w:rPr>
                <w:b/>
                <w:bCs/>
                <w:color w:val="FFFFFF" w:themeColor="background1"/>
                <w:sz w:val="20"/>
              </w:rPr>
              <w:t>Appendix Title</w:t>
            </w:r>
          </w:p>
        </w:tc>
      </w:tr>
      <w:tr w:rsidR="00B138AE" w:rsidRPr="009C48D5" w14:paraId="658E3588" w14:textId="77777777" w:rsidTr="7E6A4F41">
        <w:tc>
          <w:tcPr>
            <w:tcW w:w="834" w:type="dxa"/>
          </w:tcPr>
          <w:p w14:paraId="65F49E5A" w14:textId="5FE81614" w:rsidR="00B138AE" w:rsidRPr="009C48D5" w:rsidRDefault="00D67386" w:rsidP="00D043E6">
            <w:pPr>
              <w:spacing w:before="60" w:after="60"/>
              <w:jc w:val="center"/>
              <w:rPr>
                <w:sz w:val="20"/>
              </w:rPr>
            </w:pPr>
            <w:r w:rsidRPr="009C48D5">
              <w:rPr>
                <w:sz w:val="20"/>
              </w:rPr>
              <w:t>1</w:t>
            </w:r>
          </w:p>
        </w:tc>
        <w:tc>
          <w:tcPr>
            <w:tcW w:w="7476" w:type="dxa"/>
          </w:tcPr>
          <w:p w14:paraId="746BC5BF" w14:textId="7A83AD3F" w:rsidR="00B138AE" w:rsidRPr="009C48D5" w:rsidRDefault="00A15AB9" w:rsidP="00D043E6">
            <w:pPr>
              <w:spacing w:before="60" w:after="60"/>
              <w:rPr>
                <w:sz w:val="20"/>
              </w:rPr>
            </w:pPr>
            <w:hyperlink w:anchor="_Major_resource_consent" w:history="1">
              <w:r w:rsidRPr="009C48D5">
                <w:rPr>
                  <w:sz w:val="20"/>
                </w:rPr>
                <w:t>Major Resource Consent Applications</w:t>
              </w:r>
            </w:hyperlink>
          </w:p>
        </w:tc>
      </w:tr>
      <w:tr w:rsidR="0007772B" w:rsidRPr="009C48D5" w14:paraId="55378401" w14:textId="77777777" w:rsidTr="7E6A4F41">
        <w:tc>
          <w:tcPr>
            <w:tcW w:w="834" w:type="dxa"/>
          </w:tcPr>
          <w:p w14:paraId="22F1FFCF" w14:textId="65A3DC7F" w:rsidR="0007772B" w:rsidRPr="009C48D5" w:rsidRDefault="00D67386" w:rsidP="00D043E6">
            <w:pPr>
              <w:spacing w:before="60" w:after="60"/>
              <w:jc w:val="center"/>
              <w:rPr>
                <w:sz w:val="20"/>
              </w:rPr>
            </w:pPr>
            <w:r w:rsidRPr="009C48D5">
              <w:rPr>
                <w:sz w:val="20"/>
              </w:rPr>
              <w:t>2</w:t>
            </w:r>
          </w:p>
        </w:tc>
        <w:tc>
          <w:tcPr>
            <w:tcW w:w="7476" w:type="dxa"/>
          </w:tcPr>
          <w:p w14:paraId="38EF73BA" w14:textId="3A8424C7" w:rsidR="0007772B" w:rsidRPr="009C48D5" w:rsidRDefault="00A15AB9" w:rsidP="00D043E6">
            <w:pPr>
              <w:spacing w:before="60" w:after="60"/>
              <w:rPr>
                <w:sz w:val="20"/>
              </w:rPr>
            </w:pPr>
            <w:hyperlink w:anchor="_Appendix_1_-" w:history="1">
              <w:r w:rsidRPr="009C48D5">
                <w:rPr>
                  <w:sz w:val="20"/>
                </w:rPr>
                <w:t>Waipā District Growth Cells</w:t>
              </w:r>
            </w:hyperlink>
          </w:p>
        </w:tc>
      </w:tr>
      <w:tr w:rsidR="00F87EFE" w:rsidRPr="009C48D5" w14:paraId="15BB19F7" w14:textId="77777777" w:rsidTr="7E6A4F41">
        <w:tc>
          <w:tcPr>
            <w:tcW w:w="834" w:type="dxa"/>
          </w:tcPr>
          <w:p w14:paraId="5144CE56" w14:textId="712359F8" w:rsidR="00F87EFE" w:rsidRPr="009C48D5" w:rsidRDefault="00F87EFE" w:rsidP="00D043E6">
            <w:pPr>
              <w:spacing w:before="60" w:after="60"/>
              <w:jc w:val="center"/>
              <w:rPr>
                <w:sz w:val="20"/>
              </w:rPr>
            </w:pPr>
            <w:r w:rsidRPr="009C48D5">
              <w:rPr>
                <w:sz w:val="20"/>
              </w:rPr>
              <w:t>3</w:t>
            </w:r>
          </w:p>
        </w:tc>
        <w:tc>
          <w:tcPr>
            <w:tcW w:w="7476" w:type="dxa"/>
          </w:tcPr>
          <w:p w14:paraId="57ACA823" w14:textId="458EB386" w:rsidR="00F87EFE" w:rsidRPr="009C48D5" w:rsidRDefault="00F87EFE" w:rsidP="00D043E6">
            <w:pPr>
              <w:spacing w:before="60" w:after="60"/>
              <w:rPr>
                <w:sz w:val="20"/>
              </w:rPr>
            </w:pPr>
            <w:r w:rsidRPr="009C48D5">
              <w:rPr>
                <w:rFonts w:eastAsia="Aptos"/>
                <w:sz w:val="20"/>
              </w:rPr>
              <w:t>Development Contributions</w:t>
            </w:r>
            <w:r w:rsidR="00E45181" w:rsidRPr="009C48D5">
              <w:rPr>
                <w:rFonts w:eastAsia="Aptos"/>
                <w:sz w:val="20"/>
              </w:rPr>
              <w:t xml:space="preserve"> by Funding Area</w:t>
            </w:r>
          </w:p>
        </w:tc>
      </w:tr>
      <w:tr w:rsidR="00F87EFE" w:rsidRPr="009C48D5" w14:paraId="2536AF52" w14:textId="77777777" w:rsidTr="7E6A4F41">
        <w:tc>
          <w:tcPr>
            <w:tcW w:w="834" w:type="dxa"/>
          </w:tcPr>
          <w:p w14:paraId="510CE766" w14:textId="6A91931B" w:rsidR="00F87EFE" w:rsidRPr="009C48D5" w:rsidRDefault="00E45181" w:rsidP="00D043E6">
            <w:pPr>
              <w:spacing w:before="60" w:after="60"/>
              <w:jc w:val="center"/>
              <w:rPr>
                <w:sz w:val="20"/>
              </w:rPr>
            </w:pPr>
            <w:r w:rsidRPr="009C48D5">
              <w:rPr>
                <w:sz w:val="20"/>
              </w:rPr>
              <w:t>4</w:t>
            </w:r>
          </w:p>
        </w:tc>
        <w:tc>
          <w:tcPr>
            <w:tcW w:w="7476" w:type="dxa"/>
          </w:tcPr>
          <w:p w14:paraId="77161529" w14:textId="4D73B272" w:rsidR="00F87EFE" w:rsidRPr="009C48D5" w:rsidRDefault="00E45181" w:rsidP="00D043E6">
            <w:pPr>
              <w:spacing w:before="60" w:after="60"/>
              <w:rPr>
                <w:sz w:val="20"/>
              </w:rPr>
            </w:pPr>
            <w:r w:rsidRPr="009C48D5">
              <w:rPr>
                <w:sz w:val="20"/>
              </w:rPr>
              <w:t>Overall Building Trends</w:t>
            </w:r>
          </w:p>
        </w:tc>
      </w:tr>
      <w:tr w:rsidR="0007772B" w:rsidRPr="00DF6BFF" w14:paraId="12CDF8C4" w14:textId="77777777" w:rsidTr="7E6A4F41">
        <w:tc>
          <w:tcPr>
            <w:tcW w:w="834" w:type="dxa"/>
          </w:tcPr>
          <w:p w14:paraId="207503CE" w14:textId="136E11BF" w:rsidR="0007772B" w:rsidRPr="009C48D5" w:rsidRDefault="00D043E6" w:rsidP="00D043E6">
            <w:pPr>
              <w:spacing w:before="60" w:after="60"/>
              <w:jc w:val="center"/>
              <w:rPr>
                <w:sz w:val="20"/>
              </w:rPr>
            </w:pPr>
            <w:r w:rsidRPr="009C48D5">
              <w:rPr>
                <w:sz w:val="20"/>
              </w:rPr>
              <w:t>5</w:t>
            </w:r>
          </w:p>
        </w:tc>
        <w:tc>
          <w:tcPr>
            <w:tcW w:w="7476" w:type="dxa"/>
          </w:tcPr>
          <w:p w14:paraId="441FCB7B" w14:textId="7B678378" w:rsidR="0007772B" w:rsidRPr="009C48D5" w:rsidRDefault="007028FA" w:rsidP="00D043E6">
            <w:pPr>
              <w:spacing w:before="60" w:after="60"/>
              <w:rPr>
                <w:sz w:val="20"/>
              </w:rPr>
            </w:pPr>
            <w:r w:rsidRPr="009C48D5">
              <w:rPr>
                <w:sz w:val="20"/>
              </w:rPr>
              <w:t xml:space="preserve">Quarterly Compliance </w:t>
            </w:r>
            <w:r w:rsidR="00BA7E4D" w:rsidRPr="009C48D5">
              <w:rPr>
                <w:sz w:val="20"/>
              </w:rPr>
              <w:t>S</w:t>
            </w:r>
            <w:r w:rsidRPr="009C48D5">
              <w:rPr>
                <w:sz w:val="20"/>
              </w:rPr>
              <w:t>tatistics 2</w:t>
            </w:r>
            <w:r w:rsidR="00875E59" w:rsidRPr="009C48D5">
              <w:rPr>
                <w:sz w:val="20"/>
              </w:rPr>
              <w:t>5/26</w:t>
            </w:r>
          </w:p>
        </w:tc>
      </w:tr>
    </w:tbl>
    <w:p w14:paraId="4AC12516" w14:textId="660BBF8A" w:rsidR="000154AD" w:rsidRPr="003648C5" w:rsidRDefault="00D17306" w:rsidP="00EE205C">
      <w:pPr>
        <w:spacing w:before="240"/>
        <w:rPr>
          <w:sz w:val="22"/>
          <w:szCs w:val="18"/>
        </w:rPr>
      </w:pPr>
      <w:r w:rsidRPr="003648C5">
        <w:rPr>
          <w:sz w:val="22"/>
          <w:szCs w:val="18"/>
        </w:rPr>
        <w:t>Approved by:</w:t>
      </w:r>
    </w:p>
    <w:p w14:paraId="096779CA" w14:textId="74653FBF" w:rsidR="0039420A" w:rsidRPr="003648C5" w:rsidRDefault="0039420A" w:rsidP="00EE205C">
      <w:pPr>
        <w:rPr>
          <w:sz w:val="22"/>
          <w:szCs w:val="18"/>
        </w:rPr>
      </w:pPr>
    </w:p>
    <w:p w14:paraId="67C5673F" w14:textId="36FCBD57" w:rsidR="0039420A" w:rsidRPr="003648C5" w:rsidRDefault="005A4D5A" w:rsidP="00EE205C">
      <w:pPr>
        <w:rPr>
          <w:sz w:val="22"/>
          <w:szCs w:val="18"/>
        </w:rPr>
      </w:pPr>
      <w:r w:rsidRPr="003648C5">
        <w:rPr>
          <w:noProof/>
          <w:sz w:val="22"/>
          <w:szCs w:val="18"/>
        </w:rPr>
        <w:drawing>
          <wp:inline distT="0" distB="0" distL="0" distR="0" wp14:anchorId="18F896B6" wp14:editId="2C0C72B9">
            <wp:extent cx="1151551" cy="738378"/>
            <wp:effectExtent l="0" t="0" r="0" b="5080"/>
            <wp:docPr id="805685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685857" name="Picture 80568585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551" cy="73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45BF0" w14:textId="77777777" w:rsidR="00832AD0" w:rsidRPr="003648C5" w:rsidRDefault="00832AD0" w:rsidP="00EE205C">
      <w:pPr>
        <w:rPr>
          <w:sz w:val="22"/>
          <w:szCs w:val="18"/>
        </w:rPr>
      </w:pPr>
    </w:p>
    <w:p w14:paraId="14104757" w14:textId="77777777" w:rsidR="001910D7" w:rsidRPr="003648C5" w:rsidRDefault="001910D7" w:rsidP="00EE205C">
      <w:pPr>
        <w:pStyle w:val="Designation"/>
        <w:rPr>
          <w:b w:val="0"/>
          <w:caps w:val="0"/>
          <w:sz w:val="22"/>
          <w:szCs w:val="18"/>
        </w:rPr>
      </w:pPr>
      <w:r w:rsidRPr="003648C5">
        <w:rPr>
          <w:b w:val="0"/>
          <w:caps w:val="0"/>
          <w:sz w:val="22"/>
          <w:szCs w:val="18"/>
        </w:rPr>
        <w:t>Wayne Allan</w:t>
      </w:r>
    </w:p>
    <w:p w14:paraId="777C7B55" w14:textId="16763AF5" w:rsidR="00CB6661" w:rsidRPr="003648C5" w:rsidRDefault="001910D7" w:rsidP="00EE205C">
      <w:pPr>
        <w:rPr>
          <w:sz w:val="22"/>
          <w:szCs w:val="18"/>
        </w:rPr>
      </w:pPr>
      <w:r w:rsidRPr="003648C5">
        <w:rPr>
          <w:b/>
          <w:caps/>
          <w:sz w:val="22"/>
          <w:szCs w:val="18"/>
        </w:rPr>
        <w:t>GROUP MANAGER DISTRICT GROWTH AND REGULATORY SERVICES</w:t>
      </w:r>
    </w:p>
    <w:p w14:paraId="735E9037" w14:textId="77777777" w:rsidR="00052AEE" w:rsidRPr="00DF6BFF" w:rsidRDefault="00052AEE" w:rsidP="002A4EA4">
      <w:pPr>
        <w:pStyle w:val="Heading1"/>
        <w:rPr>
          <w:sz w:val="24"/>
          <w:szCs w:val="24"/>
          <w:highlight w:val="yellow"/>
        </w:rPr>
        <w:sectPr w:rsidR="00052AEE" w:rsidRPr="00DF6BFF" w:rsidSect="00A54948">
          <w:footerReference w:type="default" r:id="rId24"/>
          <w:footerReference w:type="first" r:id="rId25"/>
          <w:pgSz w:w="11909" w:h="16834" w:code="9"/>
          <w:pgMar w:top="1134" w:right="1134" w:bottom="1134" w:left="1134" w:header="709" w:footer="567" w:gutter="0"/>
          <w:pgNumType w:start="0"/>
          <w:cols w:space="709"/>
          <w:titlePg/>
          <w:docGrid w:linePitch="326"/>
        </w:sectPr>
      </w:pPr>
    </w:p>
    <w:p w14:paraId="2D9F671D" w14:textId="3686291B" w:rsidR="00A60A9F" w:rsidRPr="00DF6BFF" w:rsidRDefault="01A190ED" w:rsidP="00C349A5">
      <w:pPr>
        <w:pStyle w:val="Heading1"/>
        <w:numPr>
          <w:ilvl w:val="0"/>
          <w:numId w:val="0"/>
        </w:numPr>
        <w:spacing w:before="0"/>
        <w:ind w:left="709" w:hanging="709"/>
      </w:pPr>
      <w:r>
        <w:lastRenderedPageBreak/>
        <w:t xml:space="preserve">APPENDIX </w:t>
      </w:r>
      <w:r w:rsidR="7E0C88CE">
        <w:t>1</w:t>
      </w:r>
      <w:r>
        <w:t>: CURRENT Major resource consent applications IN PROCESS</w:t>
      </w:r>
    </w:p>
    <w:p w14:paraId="57438459" w14:textId="3ECC4AC8" w:rsidR="00A60A9F" w:rsidRPr="00DF6BFF" w:rsidRDefault="01A190ED" w:rsidP="7DAF44B1">
      <w:pPr>
        <w:spacing w:before="240" w:after="120"/>
        <w:rPr>
          <w:i/>
          <w:sz w:val="18"/>
          <w:szCs w:val="18"/>
        </w:rPr>
      </w:pPr>
      <w:r w:rsidRPr="3A59D0E1">
        <w:rPr>
          <w:b/>
        </w:rPr>
        <w:t>Notes:</w:t>
      </w:r>
      <w:r>
        <w:t xml:space="preserve">  This list shows the current major/complex applications only.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126"/>
        <w:gridCol w:w="1855"/>
        <w:gridCol w:w="3248"/>
        <w:gridCol w:w="3260"/>
        <w:gridCol w:w="2127"/>
      </w:tblGrid>
      <w:tr w:rsidR="00A60A9F" w:rsidRPr="00DF6BFF" w14:paraId="2FDCD5C5" w14:textId="77777777" w:rsidTr="7DAF44B1">
        <w:trPr>
          <w:tblHeader/>
        </w:trPr>
        <w:tc>
          <w:tcPr>
            <w:tcW w:w="14596" w:type="dxa"/>
            <w:gridSpan w:val="6"/>
            <w:tcBorders>
              <w:bottom w:val="single" w:sz="4" w:space="0" w:color="auto"/>
            </w:tcBorders>
            <w:shd w:val="clear" w:color="auto" w:fill="004976"/>
            <w:vAlign w:val="center"/>
          </w:tcPr>
          <w:p w14:paraId="543928BE" w14:textId="77777777" w:rsidR="00A60A9F" w:rsidRPr="00DF6BFF" w:rsidRDefault="01A190ED" w:rsidP="7DAF44B1">
            <w:pPr>
              <w:spacing w:before="60" w:after="6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  <w:u w:val="single"/>
              </w:rPr>
              <w:t>LODGED &amp; IN PROGRESS (public information)</w:t>
            </w:r>
          </w:p>
        </w:tc>
      </w:tr>
      <w:tr w:rsidR="00A60A9F" w:rsidRPr="00DF6BFF" w14:paraId="51EE65C4" w14:textId="77777777" w:rsidTr="7DAF44B1">
        <w:trPr>
          <w:tblHeader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00AAAD"/>
          </w:tcPr>
          <w:p w14:paraId="4601AAC0" w14:textId="77777777" w:rsidR="00A60A9F" w:rsidRPr="00DF6BFF" w:rsidRDefault="01A190ED" w:rsidP="7DAF44B1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t>No.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00AAAD"/>
          </w:tcPr>
          <w:p w14:paraId="49006CD4" w14:textId="77777777" w:rsidR="00A60A9F" w:rsidRPr="00DF6BFF" w:rsidRDefault="01A190ED" w:rsidP="7DAF44B1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t>Applicant / Agent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shd w:val="clear" w:color="auto" w:fill="00AAAD"/>
          </w:tcPr>
          <w:p w14:paraId="305BDC21" w14:textId="77777777" w:rsidR="00A60A9F" w:rsidRPr="00DF6BFF" w:rsidRDefault="01A190ED" w:rsidP="7DAF44B1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t>Address</w:t>
            </w:r>
          </w:p>
        </w:tc>
        <w:tc>
          <w:tcPr>
            <w:tcW w:w="3248" w:type="dxa"/>
            <w:tcBorders>
              <w:bottom w:val="single" w:sz="4" w:space="0" w:color="auto"/>
            </w:tcBorders>
            <w:shd w:val="clear" w:color="auto" w:fill="00AAAD"/>
          </w:tcPr>
          <w:p w14:paraId="4F18B308" w14:textId="77777777" w:rsidR="00A60A9F" w:rsidRPr="00DF6BFF" w:rsidRDefault="01A190ED" w:rsidP="7DAF44B1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t>Proposal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00AAAD"/>
          </w:tcPr>
          <w:p w14:paraId="019919F8" w14:textId="77777777" w:rsidR="00A60A9F" w:rsidRPr="00DF6BFF" w:rsidRDefault="01A190ED" w:rsidP="7DAF44B1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t>Status/Key points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00AAAD"/>
          </w:tcPr>
          <w:p w14:paraId="6985ED53" w14:textId="77777777" w:rsidR="00A60A9F" w:rsidRPr="00DF6BFF" w:rsidRDefault="01A190ED" w:rsidP="7DAF44B1">
            <w:pPr>
              <w:spacing w:before="60" w:after="60"/>
              <w:rPr>
                <w:rFonts w:cstheme="minorBidi"/>
                <w:b/>
                <w:color w:val="FFFFFF" w:themeColor="background1"/>
                <w:sz w:val="20"/>
              </w:rPr>
            </w:pPr>
            <w:r w:rsidRPr="3A59D0E1">
              <w:rPr>
                <w:rFonts w:cstheme="minorBidi"/>
                <w:b/>
                <w:color w:val="FFFFFF" w:themeColor="background1"/>
                <w:sz w:val="20"/>
              </w:rPr>
              <w:t>Planning / Engineering Contacts</w:t>
            </w:r>
          </w:p>
        </w:tc>
      </w:tr>
      <w:tr w:rsidR="5988470F" w:rsidRPr="00DF6BFF" w14:paraId="07640B4A" w14:textId="77777777" w:rsidTr="009A7DD7">
        <w:trPr>
          <w:trHeight w:val="119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A9803C8" w14:textId="6E521003" w:rsidR="5988470F" w:rsidRPr="00DF6BFF" w:rsidRDefault="44006994" w:rsidP="00CA190E">
            <w:pPr>
              <w:rPr>
                <w:rFonts w:eastAsia="Calibri"/>
                <w:color w:val="343434"/>
                <w:sz w:val="20"/>
              </w:rPr>
            </w:pPr>
            <w:r w:rsidRPr="3A59D0E1">
              <w:rPr>
                <w:rFonts w:eastAsia="Aptos" w:cs="Aptos"/>
                <w:color w:val="000000" w:themeColor="text1"/>
                <w:sz w:val="20"/>
              </w:rPr>
              <w:t>LU/0237/25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4735E9B" w14:textId="7D50ED72" w:rsidR="5988470F" w:rsidRPr="00DF6BFF" w:rsidRDefault="44006994" w:rsidP="7DAF44B1">
            <w:pPr>
              <w:jc w:val="left"/>
              <w:rPr>
                <w:rFonts w:eastAsia="Calibri"/>
              </w:rPr>
            </w:pPr>
            <w:proofErr w:type="spellStart"/>
            <w:r w:rsidRPr="3A59D0E1">
              <w:rPr>
                <w:rFonts w:eastAsia="Aptos" w:cs="Aptos"/>
                <w:sz w:val="20"/>
              </w:rPr>
              <w:t>VicRoad</w:t>
            </w:r>
            <w:proofErr w:type="spellEnd"/>
            <w:r w:rsidRPr="3A59D0E1">
              <w:rPr>
                <w:rFonts w:eastAsia="Aptos" w:cs="Aptos"/>
                <w:sz w:val="20"/>
              </w:rPr>
              <w:t xml:space="preserve"> 1 Limited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038CED13" w14:textId="398400FF" w:rsidR="5988470F" w:rsidRPr="00DF6BFF" w:rsidRDefault="44006994" w:rsidP="7DAF44B1">
            <w:pPr>
              <w:rPr>
                <w:rFonts w:eastAsia="Calibri"/>
              </w:rPr>
            </w:pPr>
            <w:r w:rsidRPr="3A59D0E1">
              <w:rPr>
                <w:rFonts w:eastAsia="Aptos" w:cs="Aptos"/>
                <w:sz w:val="20"/>
              </w:rPr>
              <w:t>129 Victoria Road, Cambridge</w:t>
            </w:r>
          </w:p>
        </w:tc>
        <w:tc>
          <w:tcPr>
            <w:tcW w:w="3248" w:type="dxa"/>
            <w:tcBorders>
              <w:top w:val="single" w:sz="4" w:space="0" w:color="auto"/>
              <w:bottom w:val="single" w:sz="4" w:space="0" w:color="auto"/>
            </w:tcBorders>
          </w:tcPr>
          <w:p w14:paraId="5C9B8148" w14:textId="7C2651FA" w:rsidR="5988470F" w:rsidRPr="00DF6BFF" w:rsidRDefault="44006994" w:rsidP="7DAF44B1">
            <w:pPr>
              <w:rPr>
                <w:rFonts w:eastAsia="Calibri"/>
              </w:rPr>
            </w:pPr>
            <w:r w:rsidRPr="3A59D0E1">
              <w:rPr>
                <w:rFonts w:eastAsia="Aptos" w:cs="Aptos"/>
                <w:sz w:val="20"/>
              </w:rPr>
              <w:t>The construction, operation and maintenance of a Hotel (Visitor Accommodation Activities and associated earthworks and infrastructure related activities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41501698" w14:textId="3B289EA3" w:rsidR="5988470F" w:rsidRPr="00DF6BFF" w:rsidRDefault="44006994" w:rsidP="7DAF44B1">
            <w:pPr>
              <w:spacing w:line="259" w:lineRule="auto"/>
              <w:rPr>
                <w:rFonts w:eastAsia="Calibri"/>
                <w:b/>
                <w:color w:val="000000" w:themeColor="text1"/>
                <w:sz w:val="20"/>
              </w:rPr>
            </w:pPr>
            <w:r w:rsidRPr="3A59D0E1">
              <w:rPr>
                <w:rFonts w:eastAsia="Calibri"/>
                <w:b/>
                <w:color w:val="000000" w:themeColor="text1"/>
                <w:sz w:val="20"/>
              </w:rPr>
              <w:t>On-hold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E63AB85" w14:textId="39C624B6" w:rsidR="67F6BD35" w:rsidRPr="00DF6BFF" w:rsidRDefault="44006994" w:rsidP="7DAF44B1">
            <w:pPr>
              <w:spacing w:before="60" w:after="60"/>
              <w:rPr>
                <w:rFonts w:eastAsia="Calibri"/>
                <w:color w:val="000000" w:themeColor="text1"/>
                <w:sz w:val="20"/>
              </w:rPr>
            </w:pPr>
            <w:r w:rsidRPr="3A59D0E1">
              <w:rPr>
                <w:rFonts w:eastAsia="Calibri"/>
                <w:color w:val="000000" w:themeColor="text1"/>
                <w:sz w:val="20"/>
              </w:rPr>
              <w:t>Hayley Thomas - Project Planner</w:t>
            </w:r>
          </w:p>
          <w:p w14:paraId="5A1686FF" w14:textId="3B65047C" w:rsidR="5988470F" w:rsidRPr="00DF6BFF" w:rsidRDefault="5988470F" w:rsidP="7DAF44B1">
            <w:pPr>
              <w:rPr>
                <w:rFonts w:eastAsia="Calibri"/>
                <w:color w:val="000000" w:themeColor="text1"/>
                <w:sz w:val="20"/>
              </w:rPr>
            </w:pPr>
          </w:p>
        </w:tc>
      </w:tr>
      <w:tr w:rsidR="3D8D1BD9" w:rsidRPr="00DF6BFF" w14:paraId="2E268428" w14:textId="77777777" w:rsidTr="7DAF44B1">
        <w:trPr>
          <w:trHeight w:val="32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2B5FF6D4" w14:textId="1AE6B456" w:rsidR="3D8D1BD9" w:rsidRPr="00DF6BFF" w:rsidRDefault="63C9F220" w:rsidP="7DAF44B1">
            <w:pPr>
              <w:rPr>
                <w:rFonts w:eastAsia="Aptos" w:cs="Aptos"/>
                <w:sz w:val="20"/>
              </w:rPr>
            </w:pPr>
            <w:r w:rsidRPr="3A59D0E1">
              <w:rPr>
                <w:rFonts w:eastAsia="Aptos" w:cs="Aptos"/>
                <w:color w:val="343434"/>
                <w:sz w:val="20"/>
              </w:rPr>
              <w:t>LU/0231/25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E09E37" w14:textId="40D6321F" w:rsidR="3D8D1BD9" w:rsidRPr="00DF6BFF" w:rsidRDefault="48133036" w:rsidP="7DAF44B1">
            <w:pPr>
              <w:jc w:val="left"/>
              <w:rPr>
                <w:rFonts w:eastAsia="Calibri"/>
              </w:rPr>
            </w:pPr>
            <w:proofErr w:type="spellStart"/>
            <w:r w:rsidRPr="3A59D0E1">
              <w:rPr>
                <w:rFonts w:eastAsia="Aptos" w:cs="Aptos"/>
                <w:sz w:val="20"/>
              </w:rPr>
              <w:t>Resource</w:t>
            </w:r>
            <w:r w:rsidR="009A7DD7">
              <w:rPr>
                <w:rFonts w:eastAsia="Aptos" w:cs="Aptos"/>
                <w:sz w:val="20"/>
              </w:rPr>
              <w:t>C</w:t>
            </w:r>
            <w:r w:rsidRPr="3A59D0E1">
              <w:rPr>
                <w:rFonts w:eastAsia="Aptos" w:cs="Aptos"/>
                <w:sz w:val="20"/>
              </w:rPr>
              <w:t>o</w:t>
            </w:r>
            <w:proofErr w:type="spellEnd"/>
            <w:r w:rsidRPr="3A59D0E1">
              <w:rPr>
                <w:rFonts w:eastAsia="Aptos" w:cs="Aptos"/>
                <w:sz w:val="20"/>
              </w:rPr>
              <w:t xml:space="preserve"> Ltd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4C9BF58D" w14:textId="11B1DE41" w:rsidR="3D8D1BD9" w:rsidRPr="00DF6BFF" w:rsidRDefault="48133036" w:rsidP="7DAF44B1">
            <w:pPr>
              <w:rPr>
                <w:rFonts w:eastAsia="Calibri"/>
              </w:rPr>
            </w:pPr>
            <w:r w:rsidRPr="3A59D0E1">
              <w:rPr>
                <w:rFonts w:eastAsia="Aptos" w:cs="Aptos"/>
                <w:sz w:val="20"/>
              </w:rPr>
              <w:t>3831 Cambridge Road RD 3 Cambridge</w:t>
            </w:r>
          </w:p>
        </w:tc>
        <w:tc>
          <w:tcPr>
            <w:tcW w:w="3248" w:type="dxa"/>
            <w:tcBorders>
              <w:top w:val="single" w:sz="4" w:space="0" w:color="auto"/>
              <w:bottom w:val="single" w:sz="4" w:space="0" w:color="auto"/>
            </w:tcBorders>
          </w:tcPr>
          <w:p w14:paraId="1AC745F7" w14:textId="4D7E60B6" w:rsidR="3D8D1BD9" w:rsidRPr="00DF6BFF" w:rsidRDefault="48133036" w:rsidP="7DAF44B1">
            <w:pPr>
              <w:rPr>
                <w:rFonts w:eastAsia="Calibri"/>
              </w:rPr>
            </w:pPr>
            <w:r w:rsidRPr="3A59D0E1">
              <w:rPr>
                <w:rFonts w:eastAsia="Aptos" w:cs="Aptos"/>
                <w:sz w:val="20"/>
              </w:rPr>
              <w:t>Develop a managed fill by filling the existing quarried areas, raising the levels of the site by up to 21m in some locations undertaken in four stages in the Rural Zone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47421FA6" w14:textId="42075FE8" w:rsidR="3D8D1BD9" w:rsidRPr="00DF6BFF" w:rsidRDefault="00F74F77" w:rsidP="00CA190E">
            <w:pPr>
              <w:spacing w:line="259" w:lineRule="auto"/>
              <w:rPr>
                <w:rFonts w:eastAsia="Calibri"/>
                <w:b/>
                <w:color w:val="000000" w:themeColor="text1"/>
                <w:sz w:val="20"/>
              </w:rPr>
            </w:pPr>
            <w:r w:rsidRPr="3A59D0E1">
              <w:rPr>
                <w:rFonts w:eastAsia="Aptos" w:cs="Aptos"/>
                <w:b/>
                <w:color w:val="000000" w:themeColor="text1"/>
                <w:sz w:val="20"/>
              </w:rPr>
              <w:t>Processing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7C98C21" w14:textId="314758F6" w:rsidR="3D8D1BD9" w:rsidRPr="00DF6BFF" w:rsidRDefault="48133036" w:rsidP="7DAF44B1">
            <w:pPr>
              <w:rPr>
                <w:rFonts w:eastAsia="Calibri"/>
                <w:color w:val="000000" w:themeColor="text1"/>
                <w:sz w:val="20"/>
              </w:rPr>
            </w:pPr>
            <w:r w:rsidRPr="3A59D0E1">
              <w:rPr>
                <w:rFonts w:eastAsia="Calibri"/>
                <w:color w:val="000000" w:themeColor="text1"/>
                <w:sz w:val="20"/>
              </w:rPr>
              <w:t>Layla Gruebner – Intermediate Planner</w:t>
            </w:r>
          </w:p>
        </w:tc>
      </w:tr>
      <w:tr w:rsidR="7DAF44B1" w:rsidRPr="00DF6BFF" w14:paraId="2E43A8BF" w14:textId="77777777" w:rsidTr="7DAF44B1">
        <w:trPr>
          <w:trHeight w:val="32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4B3DE2A" w14:textId="058F531D" w:rsidR="7DAF44B1" w:rsidRPr="00DF6BFF" w:rsidRDefault="7DAF44B1" w:rsidP="7DAF44B1">
            <w:pPr>
              <w:spacing w:before="60" w:after="60"/>
              <w:rPr>
                <w:rFonts w:eastAsia="Aptos" w:cs="Aptos"/>
                <w:color w:val="343434"/>
                <w:sz w:val="20"/>
              </w:rPr>
            </w:pPr>
            <w:r w:rsidRPr="3A59D0E1">
              <w:rPr>
                <w:rFonts w:eastAsia="Aptos" w:cs="Aptos"/>
                <w:color w:val="343434"/>
                <w:sz w:val="20"/>
              </w:rPr>
              <w:t>LU/01</w:t>
            </w:r>
            <w:r w:rsidR="0C3033DC" w:rsidRPr="3A59D0E1">
              <w:rPr>
                <w:rFonts w:eastAsia="Aptos" w:cs="Aptos"/>
                <w:color w:val="343434"/>
                <w:sz w:val="20"/>
              </w:rPr>
              <w:t>60</w:t>
            </w:r>
            <w:r w:rsidRPr="3A59D0E1">
              <w:rPr>
                <w:rFonts w:eastAsia="Aptos" w:cs="Aptos"/>
                <w:color w:val="343434"/>
                <w:sz w:val="20"/>
              </w:rPr>
              <w:t>/25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172AA5" w14:textId="61D2D709" w:rsidR="58353311" w:rsidRPr="00DF6BFF" w:rsidRDefault="58353311" w:rsidP="7DAF44B1">
            <w:pPr>
              <w:spacing w:before="60" w:after="60"/>
              <w:jc w:val="left"/>
              <w:rPr>
                <w:rFonts w:eastAsia="Aptos" w:cs="Aptos"/>
                <w:sz w:val="20"/>
                <w:lang w:val="en-GB"/>
              </w:rPr>
            </w:pPr>
            <w:r w:rsidRPr="3A59D0E1">
              <w:rPr>
                <w:rFonts w:eastAsia="Aptos" w:cs="Aptos"/>
                <w:sz w:val="20"/>
                <w:lang w:val="en-GB"/>
              </w:rPr>
              <w:t>Winstone Aggregates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2877A2F8" w14:textId="07E410AE" w:rsidR="58353311" w:rsidRPr="00DF6BFF" w:rsidRDefault="58353311" w:rsidP="7DAF44B1">
            <w:pPr>
              <w:spacing w:before="60" w:after="60"/>
              <w:rPr>
                <w:rFonts w:eastAsia="Aptos" w:cs="Aptos"/>
                <w:sz w:val="20"/>
              </w:rPr>
            </w:pPr>
            <w:r w:rsidRPr="3A59D0E1">
              <w:rPr>
                <w:rFonts w:eastAsia="Aptos" w:cs="Aptos"/>
                <w:sz w:val="20"/>
              </w:rPr>
              <w:t>249 and 253 Whitehall Road, Cambridge</w:t>
            </w:r>
          </w:p>
        </w:tc>
        <w:tc>
          <w:tcPr>
            <w:tcW w:w="3248" w:type="dxa"/>
            <w:tcBorders>
              <w:top w:val="single" w:sz="4" w:space="0" w:color="auto"/>
              <w:bottom w:val="single" w:sz="4" w:space="0" w:color="auto"/>
            </w:tcBorders>
          </w:tcPr>
          <w:p w14:paraId="44DABFAD" w14:textId="4D52602F" w:rsidR="58353311" w:rsidRPr="00DF6BFF" w:rsidRDefault="58353311" w:rsidP="7DAF44B1">
            <w:pPr>
              <w:spacing w:before="60" w:after="60"/>
              <w:rPr>
                <w:rFonts w:eastAsia="Aptos" w:cs="Aptos"/>
                <w:sz w:val="20"/>
              </w:rPr>
            </w:pPr>
            <w:r w:rsidRPr="3A59D0E1">
              <w:rPr>
                <w:rFonts w:eastAsia="Aptos" w:cs="Aptos"/>
                <w:sz w:val="20"/>
                <w:lang w:val="en-US"/>
              </w:rPr>
              <w:t>Expand the footprint of the existing quarry within the Significant Mineral Extraction Zone and Rural Zone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3D5F9FA4" w14:textId="682418B1" w:rsidR="7DAF44B1" w:rsidRPr="00DF6BFF" w:rsidRDefault="279F1A48" w:rsidP="00CA190E">
            <w:pPr>
              <w:spacing w:before="60" w:after="60" w:line="259" w:lineRule="auto"/>
              <w:rPr>
                <w:rFonts w:eastAsia="Aptos" w:cs="Aptos"/>
                <w:b/>
                <w:color w:val="000000" w:themeColor="text1"/>
                <w:sz w:val="20"/>
              </w:rPr>
            </w:pPr>
            <w:r w:rsidRPr="3A59D0E1">
              <w:rPr>
                <w:rFonts w:eastAsia="Aptos" w:cs="Aptos"/>
                <w:b/>
                <w:color w:val="000000" w:themeColor="text1"/>
                <w:sz w:val="20"/>
              </w:rPr>
              <w:t>Processing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C2746EA" w14:textId="39C624B6" w:rsidR="7DAF44B1" w:rsidRPr="00DF6BFF" w:rsidRDefault="7DAF44B1" w:rsidP="7DAF44B1">
            <w:pPr>
              <w:spacing w:before="60" w:after="60"/>
              <w:rPr>
                <w:rFonts w:eastAsia="Aptos" w:cs="Aptos"/>
                <w:color w:val="000000" w:themeColor="text1"/>
                <w:sz w:val="20"/>
              </w:rPr>
            </w:pPr>
            <w:r w:rsidRPr="3A59D0E1">
              <w:rPr>
                <w:rFonts w:eastAsia="Aptos" w:cs="Aptos"/>
                <w:color w:val="000000" w:themeColor="text1"/>
                <w:sz w:val="20"/>
              </w:rPr>
              <w:t>Hayley Thomas - Project Planner</w:t>
            </w:r>
          </w:p>
          <w:p w14:paraId="32F6122E" w14:textId="1A9B41DC" w:rsidR="7DAF44B1" w:rsidRPr="00DF6BFF" w:rsidRDefault="7DAF44B1" w:rsidP="7DAF44B1">
            <w:pPr>
              <w:spacing w:before="60" w:after="60"/>
              <w:rPr>
                <w:rFonts w:eastAsia="Aptos" w:cs="Aptos"/>
                <w:color w:val="000000" w:themeColor="text1"/>
                <w:sz w:val="20"/>
              </w:rPr>
            </w:pPr>
          </w:p>
        </w:tc>
      </w:tr>
      <w:tr w:rsidR="00A60A9F" w:rsidRPr="00DF6BFF" w14:paraId="338F73D8" w14:textId="77777777" w:rsidTr="7DAF44B1">
        <w:trPr>
          <w:trHeight w:val="32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A01D4DD" w14:textId="5C524C62" w:rsidR="00A60A9F" w:rsidRPr="00DF6BFF" w:rsidRDefault="3679DDAC" w:rsidP="7DAF44B1">
            <w:pPr>
              <w:spacing w:before="60" w:after="60"/>
              <w:rPr>
                <w:rFonts w:eastAsia="Calibri"/>
                <w:sz w:val="20"/>
              </w:rPr>
            </w:pPr>
            <w:r w:rsidRPr="3A59D0E1">
              <w:rPr>
                <w:rFonts w:eastAsia="Calibri"/>
                <w:color w:val="343434"/>
                <w:sz w:val="20"/>
              </w:rPr>
              <w:t>LU/0148/25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50015F" w14:textId="5B57F47F" w:rsidR="00A60A9F" w:rsidRPr="00DF6BFF" w:rsidRDefault="3C7D7048" w:rsidP="7DAF44B1">
            <w:pPr>
              <w:spacing w:before="60" w:after="60"/>
              <w:jc w:val="left"/>
              <w:rPr>
                <w:rFonts w:eastAsia="Calibri"/>
                <w:sz w:val="20"/>
              </w:rPr>
            </w:pPr>
            <w:proofErr w:type="spellStart"/>
            <w:r w:rsidRPr="3A59D0E1">
              <w:rPr>
                <w:rFonts w:eastAsia="Calibri"/>
                <w:color w:val="000000" w:themeColor="text1"/>
                <w:sz w:val="20"/>
              </w:rPr>
              <w:t>Grovic</w:t>
            </w:r>
            <w:proofErr w:type="spellEnd"/>
            <w:r w:rsidRPr="3A59D0E1">
              <w:rPr>
                <w:rFonts w:eastAsia="Calibri"/>
                <w:color w:val="000000" w:themeColor="text1"/>
                <w:sz w:val="20"/>
              </w:rPr>
              <w:t xml:space="preserve"> Property Limited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7F51603E" w14:textId="6C62D6F7" w:rsidR="00A60A9F" w:rsidRPr="00DF6BFF" w:rsidRDefault="3C7D7048" w:rsidP="7DAF44B1">
            <w:pPr>
              <w:spacing w:before="60" w:after="60"/>
              <w:rPr>
                <w:rFonts w:eastAsia="Calibri"/>
                <w:sz w:val="20"/>
              </w:rPr>
            </w:pPr>
            <w:r w:rsidRPr="3A59D0E1">
              <w:rPr>
                <w:rFonts w:eastAsia="Calibri"/>
                <w:color w:val="000000" w:themeColor="text1"/>
                <w:sz w:val="20"/>
              </w:rPr>
              <w:t>32 Victoria Street</w:t>
            </w:r>
            <w:r w:rsidR="56B72C8F" w:rsidRPr="3A59D0E1">
              <w:rPr>
                <w:rFonts w:eastAsia="Calibri"/>
                <w:color w:val="000000" w:themeColor="text1"/>
                <w:sz w:val="20"/>
              </w:rPr>
              <w:t>,</w:t>
            </w:r>
            <w:r w:rsidRPr="3A59D0E1">
              <w:rPr>
                <w:rFonts w:eastAsia="Calibri"/>
                <w:color w:val="000000" w:themeColor="text1"/>
                <w:sz w:val="20"/>
              </w:rPr>
              <w:t xml:space="preserve"> Cambridge</w:t>
            </w:r>
          </w:p>
        </w:tc>
        <w:tc>
          <w:tcPr>
            <w:tcW w:w="3248" w:type="dxa"/>
            <w:tcBorders>
              <w:top w:val="single" w:sz="4" w:space="0" w:color="auto"/>
              <w:bottom w:val="single" w:sz="4" w:space="0" w:color="auto"/>
            </w:tcBorders>
          </w:tcPr>
          <w:p w14:paraId="6FE61658" w14:textId="0E5FDCCC" w:rsidR="00A60A9F" w:rsidRPr="00DF6BFF" w:rsidRDefault="3C7D7048" w:rsidP="7DAF44B1">
            <w:pPr>
              <w:spacing w:before="60" w:after="60"/>
              <w:rPr>
                <w:rFonts w:eastAsia="Calibri"/>
                <w:color w:val="auto"/>
                <w:sz w:val="20"/>
              </w:rPr>
            </w:pPr>
            <w:r w:rsidRPr="3A59D0E1">
              <w:rPr>
                <w:rFonts w:eastAsia="Calibri"/>
                <w:color w:val="auto"/>
                <w:sz w:val="20"/>
              </w:rPr>
              <w:t>Demolish existing buildings and construct a new four-storey mixed-use development in the Commercial Zone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8F4167E" w14:textId="44E2C714" w:rsidR="00A60A9F" w:rsidRPr="00DF6BFF" w:rsidRDefault="5627CD50" w:rsidP="00CA190E">
            <w:pPr>
              <w:spacing w:before="60" w:after="60" w:line="259" w:lineRule="auto"/>
              <w:rPr>
                <w:rFonts w:eastAsia="Calibri"/>
                <w:b/>
                <w:color w:val="000000" w:themeColor="text1"/>
                <w:sz w:val="20"/>
              </w:rPr>
            </w:pPr>
            <w:r w:rsidRPr="3A59D0E1">
              <w:rPr>
                <w:rFonts w:eastAsia="Calibri"/>
                <w:b/>
                <w:color w:val="000000" w:themeColor="text1"/>
                <w:sz w:val="20"/>
              </w:rPr>
              <w:t>On-hold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BF423AA" w14:textId="39C624B6" w:rsidR="00A60A9F" w:rsidRPr="00DF6BFF" w:rsidRDefault="3C7D7048" w:rsidP="7DAF44B1">
            <w:pPr>
              <w:spacing w:before="60" w:after="60"/>
              <w:rPr>
                <w:rFonts w:eastAsia="Calibri"/>
                <w:color w:val="000000" w:themeColor="text1"/>
                <w:sz w:val="20"/>
              </w:rPr>
            </w:pPr>
            <w:r w:rsidRPr="3A59D0E1">
              <w:rPr>
                <w:rFonts w:eastAsia="Calibri"/>
                <w:color w:val="000000" w:themeColor="text1"/>
                <w:sz w:val="20"/>
              </w:rPr>
              <w:t>Hayley Thomas - Project Planner</w:t>
            </w:r>
          </w:p>
          <w:p w14:paraId="770FC898" w14:textId="1A9B41DC" w:rsidR="00A60A9F" w:rsidRPr="00DF6BFF" w:rsidRDefault="00A60A9F" w:rsidP="7DAF44B1">
            <w:pPr>
              <w:spacing w:before="60" w:after="60"/>
              <w:rPr>
                <w:rFonts w:eastAsia="Calibri"/>
                <w:color w:val="000000" w:themeColor="text1"/>
                <w:sz w:val="20"/>
              </w:rPr>
            </w:pPr>
          </w:p>
        </w:tc>
      </w:tr>
      <w:tr w:rsidR="56409BAB" w:rsidRPr="00DF6BFF" w14:paraId="2E47AB78" w14:textId="77777777" w:rsidTr="7DAF44B1">
        <w:trPr>
          <w:trHeight w:val="32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4C7C908" w14:textId="515C64B8" w:rsidR="56409BAB" w:rsidRPr="00DF6BFF" w:rsidRDefault="52A1D098" w:rsidP="7DAF44B1">
            <w:pPr>
              <w:rPr>
                <w:rFonts w:eastAsia="Aptos" w:cs="Aptos"/>
                <w:color w:val="000000" w:themeColor="text1"/>
                <w:sz w:val="20"/>
              </w:rPr>
            </w:pPr>
            <w:r w:rsidRPr="3A59D0E1">
              <w:rPr>
                <w:rFonts w:eastAsia="Aptos" w:cs="Aptos"/>
                <w:color w:val="000000" w:themeColor="text1"/>
                <w:sz w:val="20"/>
              </w:rPr>
              <w:t>LU/0005/08.01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1C91A57" w14:textId="75E715C3" w:rsidR="56409BAB" w:rsidRPr="00DF6BFF" w:rsidRDefault="7B322DE0" w:rsidP="7DAF44B1">
            <w:pPr>
              <w:jc w:val="left"/>
              <w:rPr>
                <w:rFonts w:eastAsia="Calibri"/>
              </w:rPr>
            </w:pPr>
            <w:r w:rsidRPr="3A59D0E1">
              <w:rPr>
                <w:rFonts w:eastAsia="Aptos" w:cs="Aptos"/>
                <w:sz w:val="20"/>
              </w:rPr>
              <w:t>Highgate Trust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7859A3AD" w14:textId="107288F0" w:rsidR="56409BAB" w:rsidRPr="00DF6BFF" w:rsidRDefault="7B322DE0" w:rsidP="7DAF44B1">
            <w:pPr>
              <w:rPr>
                <w:rFonts w:eastAsia="Calibri"/>
              </w:rPr>
            </w:pPr>
            <w:r w:rsidRPr="3A59D0E1">
              <w:rPr>
                <w:rFonts w:eastAsia="Aptos" w:cs="Aptos"/>
                <w:sz w:val="20"/>
              </w:rPr>
              <w:t>1/72 Aspin Road, Cambridge</w:t>
            </w:r>
          </w:p>
        </w:tc>
        <w:tc>
          <w:tcPr>
            <w:tcW w:w="3248" w:type="dxa"/>
            <w:tcBorders>
              <w:top w:val="single" w:sz="4" w:space="0" w:color="auto"/>
              <w:bottom w:val="single" w:sz="4" w:space="0" w:color="auto"/>
            </w:tcBorders>
          </w:tcPr>
          <w:p w14:paraId="5FCBF356" w14:textId="604C33E9" w:rsidR="56409BAB" w:rsidRPr="00DF6BFF" w:rsidRDefault="7B322DE0" w:rsidP="7DAF44B1">
            <w:pPr>
              <w:rPr>
                <w:rFonts w:eastAsia="Calibri"/>
              </w:rPr>
            </w:pPr>
            <w:r w:rsidRPr="3A59D0E1">
              <w:rPr>
                <w:rFonts w:eastAsia="Aptos" w:cs="Aptos"/>
                <w:sz w:val="20"/>
              </w:rPr>
              <w:t xml:space="preserve">Vary the </w:t>
            </w:r>
            <w:r w:rsidR="009A7DD7" w:rsidRPr="3A59D0E1">
              <w:rPr>
                <w:rFonts w:eastAsia="Aptos" w:cs="Aptos"/>
                <w:sz w:val="20"/>
              </w:rPr>
              <w:t>existing land</w:t>
            </w:r>
            <w:r w:rsidRPr="3A59D0E1">
              <w:rPr>
                <w:rFonts w:eastAsia="Aptos" w:cs="Aptos"/>
                <w:sz w:val="20"/>
              </w:rPr>
              <w:t xml:space="preserve"> use consent conditions to allow increased heavy vehicle movements to and from the quarry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7888622" w14:textId="57E411A1" w:rsidR="56409BAB" w:rsidRPr="00DF6BFF" w:rsidRDefault="1839322F" w:rsidP="00CA190E">
            <w:pPr>
              <w:spacing w:before="60" w:after="60" w:line="259" w:lineRule="auto"/>
              <w:rPr>
                <w:rFonts w:eastAsia="Calibri"/>
                <w:b/>
                <w:color w:val="000000" w:themeColor="text1"/>
                <w:sz w:val="20"/>
              </w:rPr>
            </w:pPr>
            <w:r w:rsidRPr="3A59D0E1">
              <w:rPr>
                <w:rFonts w:eastAsia="Calibri"/>
                <w:b/>
                <w:color w:val="000000" w:themeColor="text1"/>
                <w:sz w:val="20"/>
              </w:rPr>
              <w:t>On-hold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2F756C2" w14:textId="314758F6" w:rsidR="56409BAB" w:rsidRPr="00DF6BFF" w:rsidRDefault="7B322DE0" w:rsidP="7DAF44B1">
            <w:pPr>
              <w:rPr>
                <w:rFonts w:eastAsia="Calibri"/>
                <w:color w:val="000000" w:themeColor="text1"/>
                <w:sz w:val="20"/>
              </w:rPr>
            </w:pPr>
            <w:r w:rsidRPr="3A59D0E1">
              <w:rPr>
                <w:rFonts w:eastAsia="Calibri"/>
                <w:color w:val="000000" w:themeColor="text1"/>
                <w:sz w:val="20"/>
              </w:rPr>
              <w:t>Layla Gruebner – Intermediate Planner</w:t>
            </w:r>
          </w:p>
          <w:p w14:paraId="0BCC2C53" w14:textId="6A9FE3B3" w:rsidR="56409BAB" w:rsidRPr="00DF6BFF" w:rsidRDefault="56409BAB" w:rsidP="7DAF44B1">
            <w:pPr>
              <w:rPr>
                <w:rFonts w:eastAsia="Calibri"/>
                <w:color w:val="000000" w:themeColor="text1"/>
                <w:sz w:val="20"/>
              </w:rPr>
            </w:pPr>
          </w:p>
        </w:tc>
      </w:tr>
    </w:tbl>
    <w:p w14:paraId="79A4C2AA" w14:textId="6D4C6434" w:rsidR="1AD929E3" w:rsidRPr="00DF6BFF" w:rsidRDefault="1AD929E3">
      <w:pPr>
        <w:rPr>
          <w:highlight w:val="yellow"/>
        </w:rPr>
      </w:pPr>
    </w:p>
    <w:p w14:paraId="7D3DB153" w14:textId="703E40DA" w:rsidR="00A60A9F" w:rsidRPr="00DF6BFF" w:rsidRDefault="00A60A9F" w:rsidP="09DA3C99">
      <w:pPr>
        <w:rPr>
          <w:highlight w:val="yellow"/>
        </w:rPr>
        <w:sectPr w:rsidR="00A60A9F" w:rsidRPr="00DF6BFF" w:rsidSect="00536FF1">
          <w:headerReference w:type="default" r:id="rId26"/>
          <w:footerReference w:type="default" r:id="rId27"/>
          <w:headerReference w:type="first" r:id="rId28"/>
          <w:footerReference w:type="first" r:id="rId29"/>
          <w:pgSz w:w="16834" w:h="11909" w:orient="landscape" w:code="9"/>
          <w:pgMar w:top="1134" w:right="1134" w:bottom="1134" w:left="1134" w:header="709" w:footer="567" w:gutter="0"/>
          <w:cols w:space="709"/>
          <w:titlePg/>
          <w:docGrid w:linePitch="326"/>
        </w:sectPr>
      </w:pPr>
    </w:p>
    <w:p w14:paraId="61920FF6" w14:textId="05D70F3D" w:rsidR="00CD5824" w:rsidRPr="00992F53" w:rsidRDefault="37E93E0E" w:rsidP="0053646A">
      <w:pPr>
        <w:pStyle w:val="Heading1"/>
        <w:numPr>
          <w:ilvl w:val="0"/>
          <w:numId w:val="0"/>
        </w:numPr>
        <w:spacing w:before="0"/>
        <w:ind w:left="709" w:hanging="709"/>
      </w:pPr>
      <w:r w:rsidRPr="00992F53">
        <w:lastRenderedPageBreak/>
        <w:t xml:space="preserve">Appendix </w:t>
      </w:r>
      <w:r w:rsidR="00F87EFE" w:rsidRPr="00992F53">
        <w:t>2</w:t>
      </w:r>
      <w:r w:rsidR="012D1370" w:rsidRPr="00992F53">
        <w:t xml:space="preserve"> - </w:t>
      </w:r>
      <w:r w:rsidR="6FF7D555" w:rsidRPr="00992F53">
        <w:t xml:space="preserve">Waipā District </w:t>
      </w:r>
      <w:r w:rsidR="0032589B" w:rsidRPr="00992F53">
        <w:t>G</w:t>
      </w:r>
      <w:r w:rsidR="6FF7D555" w:rsidRPr="00992F53">
        <w:t xml:space="preserve">rowth </w:t>
      </w:r>
      <w:r w:rsidR="0032589B" w:rsidRPr="00992F53">
        <w:t>C</w:t>
      </w:r>
      <w:r w:rsidR="6FF7D555" w:rsidRPr="00992F53">
        <w:t>ells</w:t>
      </w:r>
      <w:r w:rsidR="00EA2F64" w:rsidRPr="00992F53">
        <w:t xml:space="preserve"> Maps</w:t>
      </w:r>
    </w:p>
    <w:p w14:paraId="631274CB" w14:textId="2CD060FB" w:rsidR="008510B3" w:rsidRPr="00992F53" w:rsidRDefault="00E47905" w:rsidP="0053646A">
      <w:pPr>
        <w:pStyle w:val="Heading2"/>
        <w:numPr>
          <w:ilvl w:val="0"/>
          <w:numId w:val="0"/>
        </w:numPr>
        <w:spacing w:before="120" w:after="120"/>
        <w:ind w:left="709" w:hanging="709"/>
      </w:pPr>
      <w:bookmarkStart w:id="2" w:name="_Ref133408188"/>
      <w:r w:rsidRPr="00992F53">
        <w:t xml:space="preserve">Cambridge </w:t>
      </w:r>
      <w:r w:rsidR="00744D4E" w:rsidRPr="00992F53">
        <w:t>G</w:t>
      </w:r>
      <w:r w:rsidRPr="00992F53">
        <w:t xml:space="preserve">rowth </w:t>
      </w:r>
      <w:r w:rsidR="00744D4E" w:rsidRPr="00992F53">
        <w:t>C</w:t>
      </w:r>
      <w:r w:rsidRPr="00992F53">
        <w:t>ells</w:t>
      </w:r>
      <w:bookmarkEnd w:id="2"/>
    </w:p>
    <w:p w14:paraId="0A30DE37" w14:textId="3329E5D9" w:rsidR="00235581" w:rsidRPr="00992F53" w:rsidRDefault="00DD3AB6" w:rsidP="005277F1">
      <w:r w:rsidRPr="00992F53">
        <w:rPr>
          <w:noProof/>
        </w:rPr>
        <w:drawing>
          <wp:inline distT="0" distB="0" distL="0" distR="0" wp14:anchorId="71E143E7" wp14:editId="53D88595">
            <wp:extent cx="6003985" cy="8443106"/>
            <wp:effectExtent l="0" t="0" r="0" b="0"/>
            <wp:docPr id="7463557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4" t="2174" r="2760"/>
                    <a:stretch/>
                  </pic:blipFill>
                  <pic:spPr bwMode="auto">
                    <a:xfrm>
                      <a:off x="0" y="0"/>
                      <a:ext cx="6024499" cy="847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3" w:name="_Ref133408051"/>
      <w:r w:rsidR="00235581" w:rsidRPr="00992F53">
        <w:br w:type="page"/>
      </w:r>
    </w:p>
    <w:p w14:paraId="5F8B34AE" w14:textId="37CD3D2F" w:rsidR="00896CDC" w:rsidRPr="00992F53" w:rsidRDefault="00537E4F" w:rsidP="0053646A">
      <w:pPr>
        <w:pStyle w:val="Heading2"/>
        <w:numPr>
          <w:ilvl w:val="0"/>
          <w:numId w:val="0"/>
        </w:numPr>
        <w:spacing w:before="0" w:after="120"/>
        <w:ind w:left="709" w:hanging="709"/>
      </w:pPr>
      <w:r w:rsidRPr="00992F53">
        <w:lastRenderedPageBreak/>
        <w:t>Hamilton A</w:t>
      </w:r>
      <w:r w:rsidR="00896CDC" w:rsidRPr="00992F53">
        <w:t xml:space="preserve">irport </w:t>
      </w:r>
      <w:r w:rsidR="00744D4E" w:rsidRPr="00992F53">
        <w:t>G</w:t>
      </w:r>
      <w:r w:rsidR="00896CDC" w:rsidRPr="00992F53">
        <w:t xml:space="preserve">rowth </w:t>
      </w:r>
      <w:r w:rsidR="00744D4E" w:rsidRPr="00992F53">
        <w:t>C</w:t>
      </w:r>
      <w:r w:rsidR="00896CDC" w:rsidRPr="00992F53">
        <w:t>ells</w:t>
      </w:r>
      <w:bookmarkEnd w:id="3"/>
    </w:p>
    <w:p w14:paraId="6D035392" w14:textId="502F118F" w:rsidR="00D84C63" w:rsidRPr="00992F53" w:rsidRDefault="00D84C63" w:rsidP="005277F1">
      <w:r w:rsidRPr="00992F53">
        <w:rPr>
          <w:noProof/>
        </w:rPr>
        <w:drawing>
          <wp:inline distT="0" distB="0" distL="0" distR="0" wp14:anchorId="05F6ED89" wp14:editId="4E54F373">
            <wp:extent cx="5950590" cy="8660921"/>
            <wp:effectExtent l="0" t="0" r="0" b="6985"/>
            <wp:docPr id="2115623912" name="Picture 4" descr="A map of land with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623912" name="Picture 4" descr="A map of land with blue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5" t="1540" r="2759" b="1464"/>
                    <a:stretch/>
                  </pic:blipFill>
                  <pic:spPr bwMode="auto">
                    <a:xfrm>
                      <a:off x="0" y="0"/>
                      <a:ext cx="5967266" cy="8685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EF863" w14:textId="77777777" w:rsidR="00896CDC" w:rsidRPr="00992F53" w:rsidRDefault="00896CDC" w:rsidP="00896CDC">
      <w:r w:rsidRPr="00992F53">
        <w:br w:type="page"/>
      </w:r>
    </w:p>
    <w:p w14:paraId="265BC5B5" w14:textId="4AD29127" w:rsidR="00896CDC" w:rsidRPr="00992F53" w:rsidRDefault="00896CDC" w:rsidP="0053646A">
      <w:pPr>
        <w:pStyle w:val="Heading2"/>
        <w:numPr>
          <w:ilvl w:val="0"/>
          <w:numId w:val="0"/>
        </w:numPr>
        <w:spacing w:before="0" w:after="120"/>
        <w:ind w:left="709" w:hanging="709"/>
      </w:pPr>
      <w:r w:rsidRPr="00992F53">
        <w:lastRenderedPageBreak/>
        <w:t xml:space="preserve">Karāpiro </w:t>
      </w:r>
      <w:r w:rsidR="00744D4E" w:rsidRPr="00992F53">
        <w:t>G</w:t>
      </w:r>
      <w:r w:rsidRPr="00992F53">
        <w:t xml:space="preserve">rowth </w:t>
      </w:r>
      <w:r w:rsidR="00744D4E" w:rsidRPr="00992F53">
        <w:t>C</w:t>
      </w:r>
      <w:r w:rsidRPr="00992F53">
        <w:t>ells</w:t>
      </w:r>
    </w:p>
    <w:p w14:paraId="64C6A371" w14:textId="369FF8B4" w:rsidR="00896CDC" w:rsidRPr="00992F53" w:rsidRDefault="00D35ACE" w:rsidP="00C26AAA">
      <w:pPr>
        <w:rPr>
          <w:b/>
          <w:bCs/>
          <w:caps/>
          <w:color w:val="00AAAD"/>
        </w:rPr>
      </w:pPr>
      <w:r w:rsidRPr="00992F53">
        <w:rPr>
          <w:noProof/>
        </w:rPr>
        <w:drawing>
          <wp:inline distT="0" distB="0" distL="0" distR="0" wp14:anchorId="387CBD4E" wp14:editId="435EFA85">
            <wp:extent cx="6013939" cy="8743950"/>
            <wp:effectExtent l="0" t="0" r="6350" b="0"/>
            <wp:docPr id="711768558" name="Picture 6" descr="A map of land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68558" name="Picture 6" descr="A map of land with different colored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" t="1871" r="2915" b="916"/>
                    <a:stretch/>
                  </pic:blipFill>
                  <pic:spPr bwMode="auto">
                    <a:xfrm>
                      <a:off x="0" y="0"/>
                      <a:ext cx="6032413" cy="877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96CDC" w:rsidRPr="00992F53">
        <w:rPr>
          <w:b/>
          <w:bCs/>
          <w:caps/>
          <w:color w:val="00AAAD"/>
        </w:rPr>
        <w:br w:type="page"/>
      </w:r>
    </w:p>
    <w:p w14:paraId="3379122C" w14:textId="4FDA284C" w:rsidR="00896CDC" w:rsidRPr="00992F53" w:rsidRDefault="00022D48" w:rsidP="0053646A">
      <w:pPr>
        <w:pStyle w:val="Heading2"/>
        <w:numPr>
          <w:ilvl w:val="0"/>
          <w:numId w:val="0"/>
        </w:numPr>
        <w:spacing w:before="0" w:after="120"/>
        <w:ind w:left="709" w:hanging="709"/>
      </w:pPr>
      <w:bookmarkStart w:id="4" w:name="_Ref133407994"/>
      <w:r w:rsidRPr="00992F53">
        <w:lastRenderedPageBreak/>
        <w:t>N</w:t>
      </w:r>
      <w:r w:rsidR="00896CDC" w:rsidRPr="00992F53">
        <w:t>g</w:t>
      </w:r>
      <w:r w:rsidR="003575D0" w:rsidRPr="00992F53">
        <w:t>Ā</w:t>
      </w:r>
      <w:r w:rsidR="00896CDC" w:rsidRPr="00992F53">
        <w:t>hinap</w:t>
      </w:r>
      <w:r w:rsidR="008B246E" w:rsidRPr="00992F53">
        <w:t>ō</w:t>
      </w:r>
      <w:r w:rsidR="00896CDC" w:rsidRPr="00992F53">
        <w:t xml:space="preserve">uri </w:t>
      </w:r>
      <w:r w:rsidR="0031760B" w:rsidRPr="00992F53">
        <w:t>G</w:t>
      </w:r>
      <w:r w:rsidR="00896CDC" w:rsidRPr="00992F53">
        <w:t xml:space="preserve">rowth </w:t>
      </w:r>
      <w:r w:rsidR="0031760B" w:rsidRPr="00992F53">
        <w:t>C</w:t>
      </w:r>
      <w:r w:rsidR="00896CDC" w:rsidRPr="00992F53">
        <w:t>ells</w:t>
      </w:r>
      <w:bookmarkEnd w:id="4"/>
    </w:p>
    <w:p w14:paraId="7866265C" w14:textId="737B058D" w:rsidR="00896CDC" w:rsidRPr="00992F53" w:rsidRDefault="00D35ACE" w:rsidP="00896CDC">
      <w:pPr>
        <w:rPr>
          <w:b/>
          <w:bCs/>
          <w:caps/>
          <w:color w:val="00AAAD"/>
        </w:rPr>
      </w:pPr>
      <w:r w:rsidRPr="00992F53">
        <w:rPr>
          <w:noProof/>
        </w:rPr>
        <w:drawing>
          <wp:inline distT="0" distB="0" distL="0" distR="0" wp14:anchorId="2B642895" wp14:editId="6668676F">
            <wp:extent cx="6038850" cy="8760305"/>
            <wp:effectExtent l="0" t="0" r="0" b="3175"/>
            <wp:docPr id="448593851" name="Picture 8" descr="A map of land with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93851" name="Picture 8" descr="A map of land with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4" t="1981" r="2760" b="1026"/>
                    <a:stretch/>
                  </pic:blipFill>
                  <pic:spPr bwMode="auto">
                    <a:xfrm>
                      <a:off x="0" y="0"/>
                      <a:ext cx="6042034" cy="876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96CDC" w:rsidRPr="00992F53">
        <w:rPr>
          <w:b/>
          <w:bCs/>
          <w:caps/>
          <w:color w:val="00AAAD"/>
        </w:rPr>
        <w:br w:type="page"/>
      </w:r>
    </w:p>
    <w:p w14:paraId="01DA93F5" w14:textId="11271564" w:rsidR="00896CDC" w:rsidRPr="00992F53" w:rsidRDefault="00896CDC" w:rsidP="0053646A">
      <w:pPr>
        <w:pStyle w:val="Heading2"/>
        <w:numPr>
          <w:ilvl w:val="0"/>
          <w:numId w:val="0"/>
        </w:numPr>
        <w:spacing w:before="0" w:after="120"/>
        <w:ind w:left="709" w:hanging="709"/>
      </w:pPr>
      <w:r w:rsidRPr="00992F53">
        <w:lastRenderedPageBreak/>
        <w:t xml:space="preserve">Ohaupō </w:t>
      </w:r>
      <w:r w:rsidR="0000381F" w:rsidRPr="00992F53">
        <w:t>G</w:t>
      </w:r>
      <w:r w:rsidRPr="00992F53">
        <w:t xml:space="preserve">rowth </w:t>
      </w:r>
      <w:r w:rsidR="0000381F" w:rsidRPr="00992F53">
        <w:t>C</w:t>
      </w:r>
      <w:r w:rsidRPr="00992F53">
        <w:t>ells</w:t>
      </w:r>
    </w:p>
    <w:p w14:paraId="385C66A4" w14:textId="67A9CE9F" w:rsidR="00896CDC" w:rsidRPr="00992F53" w:rsidRDefault="008B4B2E" w:rsidP="00896CDC">
      <w:r w:rsidRPr="00992F53">
        <w:rPr>
          <w:noProof/>
        </w:rPr>
        <w:drawing>
          <wp:inline distT="0" distB="0" distL="0" distR="0" wp14:anchorId="2260791B" wp14:editId="622CA951">
            <wp:extent cx="5981700" cy="8715909"/>
            <wp:effectExtent l="0" t="0" r="0" b="9525"/>
            <wp:docPr id="2132433007" name="Picture 12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433007" name="Picture 12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1870" r="3071" b="1027"/>
                    <a:stretch/>
                  </pic:blipFill>
                  <pic:spPr bwMode="auto">
                    <a:xfrm>
                      <a:off x="0" y="0"/>
                      <a:ext cx="5985552" cy="8721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96CDC" w:rsidRPr="00992F53">
        <w:br w:type="page"/>
      </w:r>
    </w:p>
    <w:p w14:paraId="4BDA8190" w14:textId="77777777" w:rsidR="00896CDC" w:rsidRPr="00992F53" w:rsidRDefault="00896CDC" w:rsidP="0053646A">
      <w:pPr>
        <w:pStyle w:val="Heading2"/>
        <w:numPr>
          <w:ilvl w:val="0"/>
          <w:numId w:val="0"/>
        </w:numPr>
        <w:spacing w:before="0" w:after="120"/>
        <w:ind w:left="709" w:hanging="709"/>
      </w:pPr>
      <w:bookmarkStart w:id="5" w:name="_Ref133407958"/>
      <w:r w:rsidRPr="00992F53">
        <w:lastRenderedPageBreak/>
        <w:t>Pirongia</w:t>
      </w:r>
      <w:bookmarkEnd w:id="5"/>
    </w:p>
    <w:p w14:paraId="1715F596" w14:textId="1CEF0E1D" w:rsidR="00FD0434" w:rsidRPr="00992F53" w:rsidRDefault="004E7541" w:rsidP="0000381F">
      <w:r w:rsidRPr="00992F53">
        <w:rPr>
          <w:noProof/>
        </w:rPr>
        <w:drawing>
          <wp:inline distT="0" distB="0" distL="0" distR="0" wp14:anchorId="0A137C2C" wp14:editId="62F167EC">
            <wp:extent cx="5985116" cy="8686800"/>
            <wp:effectExtent l="0" t="0" r="0" b="0"/>
            <wp:docPr id="2113750810" name="Picture 14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50810" name="Picture 14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1870" r="2915" b="1246"/>
                    <a:stretch/>
                  </pic:blipFill>
                  <pic:spPr bwMode="auto">
                    <a:xfrm>
                      <a:off x="0" y="0"/>
                      <a:ext cx="5992016" cy="86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D0434" w:rsidRPr="00992F53">
        <w:br w:type="page"/>
      </w:r>
    </w:p>
    <w:p w14:paraId="2F60FD3A" w14:textId="7E9B5F51" w:rsidR="00896CDC" w:rsidRPr="00992F53" w:rsidRDefault="00896CDC" w:rsidP="0053646A">
      <w:pPr>
        <w:pStyle w:val="Heading2"/>
        <w:numPr>
          <w:ilvl w:val="0"/>
          <w:numId w:val="0"/>
        </w:numPr>
        <w:spacing w:before="0" w:after="120"/>
        <w:ind w:left="709" w:hanging="709"/>
      </w:pPr>
      <w:r w:rsidRPr="00992F53">
        <w:lastRenderedPageBreak/>
        <w:t xml:space="preserve">Pukeatua </w:t>
      </w:r>
      <w:r w:rsidR="0000381F" w:rsidRPr="00992F53">
        <w:t>G</w:t>
      </w:r>
      <w:r w:rsidRPr="00992F53">
        <w:t xml:space="preserve">rowth </w:t>
      </w:r>
      <w:r w:rsidR="0000381F" w:rsidRPr="00992F53">
        <w:t>C</w:t>
      </w:r>
      <w:r w:rsidRPr="00992F53">
        <w:t>ells</w:t>
      </w:r>
    </w:p>
    <w:p w14:paraId="35A52E0F" w14:textId="3F003988" w:rsidR="00896CDC" w:rsidRPr="00992F53" w:rsidRDefault="00DD3444" w:rsidP="00896CDC">
      <w:r w:rsidRPr="00992F53">
        <w:rPr>
          <w:noProof/>
        </w:rPr>
        <w:drawing>
          <wp:inline distT="0" distB="0" distL="0" distR="0" wp14:anchorId="19521715" wp14:editId="7E4973EE">
            <wp:extent cx="6038850" cy="8755836"/>
            <wp:effectExtent l="0" t="0" r="0" b="7620"/>
            <wp:docPr id="1546750812" name="Picture 16" descr="A map of land with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750812" name="Picture 16" descr="A map of land with different colored squar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" t="1871" r="2760" b="1026"/>
                    <a:stretch/>
                  </pic:blipFill>
                  <pic:spPr bwMode="auto">
                    <a:xfrm>
                      <a:off x="0" y="0"/>
                      <a:ext cx="6048113" cy="876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96CDC" w:rsidRPr="00992F53">
        <w:br w:type="page"/>
      </w:r>
    </w:p>
    <w:p w14:paraId="1CE4B9DC" w14:textId="77777777" w:rsidR="00896CDC" w:rsidRPr="00992F53" w:rsidRDefault="00896CDC" w:rsidP="0053646A">
      <w:pPr>
        <w:pStyle w:val="Heading2"/>
        <w:numPr>
          <w:ilvl w:val="0"/>
          <w:numId w:val="0"/>
        </w:numPr>
        <w:spacing w:before="0" w:after="120"/>
        <w:ind w:left="709" w:hanging="709"/>
      </w:pPr>
      <w:r w:rsidRPr="00992F53">
        <w:lastRenderedPageBreak/>
        <w:t>Rukuhia growth cells</w:t>
      </w:r>
    </w:p>
    <w:p w14:paraId="7C367671" w14:textId="3F1029B6" w:rsidR="00EA00EF" w:rsidRPr="00992F53" w:rsidRDefault="005C21C7" w:rsidP="00216D5C">
      <w:pPr>
        <w:jc w:val="left"/>
        <w:sectPr w:rsidR="00EA00EF" w:rsidRPr="00992F53" w:rsidSect="000A7C3A">
          <w:pgSz w:w="11909" w:h="16834" w:code="9"/>
          <w:pgMar w:top="1134" w:right="1134" w:bottom="1134" w:left="1134" w:header="709" w:footer="567" w:gutter="0"/>
          <w:cols w:space="709"/>
          <w:titlePg/>
          <w:docGrid w:linePitch="326"/>
        </w:sectPr>
      </w:pPr>
      <w:r w:rsidRPr="00992F53">
        <w:rPr>
          <w:noProof/>
        </w:rPr>
        <w:drawing>
          <wp:inline distT="0" distB="0" distL="0" distR="0" wp14:anchorId="350F39ED" wp14:editId="1EAD6D5E">
            <wp:extent cx="5954573" cy="8724900"/>
            <wp:effectExtent l="0" t="0" r="8255" b="0"/>
            <wp:docPr id="487462060" name="Picture 18" descr="A map of a land with different colored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62060" name="Picture 18" descr="A map of a land with different colored squar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4" t="1870" r="2604"/>
                    <a:stretch/>
                  </pic:blipFill>
                  <pic:spPr bwMode="auto">
                    <a:xfrm>
                      <a:off x="0" y="0"/>
                      <a:ext cx="5957913" cy="872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96CDC" w:rsidRPr="00992F53">
        <w:br w:type="page"/>
      </w:r>
    </w:p>
    <w:p w14:paraId="67CF51A6" w14:textId="77777777" w:rsidR="00896CDC" w:rsidRPr="00992F53" w:rsidRDefault="00896CDC" w:rsidP="00DF578D">
      <w:pPr>
        <w:pStyle w:val="Heading2"/>
        <w:numPr>
          <w:ilvl w:val="0"/>
          <w:numId w:val="0"/>
        </w:numPr>
        <w:spacing w:before="0" w:after="120"/>
        <w:ind w:left="709" w:hanging="709"/>
      </w:pPr>
      <w:bookmarkStart w:id="6" w:name="_Ref133407919"/>
      <w:r w:rsidRPr="00992F53">
        <w:lastRenderedPageBreak/>
        <w:t>Te awamutu and kihikihi growth cells</w:t>
      </w:r>
      <w:bookmarkEnd w:id="6"/>
    </w:p>
    <w:p w14:paraId="61B25D00" w14:textId="77777777" w:rsidR="00EA00EF" w:rsidRPr="00992F53" w:rsidRDefault="00EA00EF" w:rsidP="00EA00EF">
      <w:pPr>
        <w:rPr>
          <w:noProof/>
        </w:rPr>
      </w:pPr>
      <w:r w:rsidRPr="00992F53">
        <w:rPr>
          <w:noProof/>
        </w:rPr>
        <w:drawing>
          <wp:inline distT="0" distB="0" distL="0" distR="0" wp14:anchorId="1CC3A00F" wp14:editId="2A880DDF">
            <wp:extent cx="8667750" cy="5546372"/>
            <wp:effectExtent l="0" t="0" r="0" b="0"/>
            <wp:docPr id="645621644" name="Picture 20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621644" name="Picture 20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"/>
                    <a:stretch/>
                  </pic:blipFill>
                  <pic:spPr bwMode="auto">
                    <a:xfrm>
                      <a:off x="0" y="0"/>
                      <a:ext cx="8693212" cy="556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71DDC3" w14:textId="41738105" w:rsidR="002B1EB8" w:rsidRPr="00992F53" w:rsidRDefault="002B1EB8" w:rsidP="002B1EB8">
      <w:pPr>
        <w:tabs>
          <w:tab w:val="left" w:pos="5366"/>
        </w:tabs>
        <w:rPr>
          <w:noProof/>
        </w:rPr>
      </w:pPr>
      <w:r w:rsidRPr="00992F53">
        <w:rPr>
          <w:noProof/>
        </w:rPr>
        <w:tab/>
      </w:r>
    </w:p>
    <w:p w14:paraId="51A83951" w14:textId="77777777" w:rsidR="002B1EB8" w:rsidRPr="00992F53" w:rsidRDefault="002B1EB8" w:rsidP="002B1EB8">
      <w:pPr>
        <w:sectPr w:rsidR="002B1EB8" w:rsidRPr="00992F53" w:rsidSect="00EA00EF">
          <w:headerReference w:type="default" r:id="rId39"/>
          <w:footerReference w:type="default" r:id="rId40"/>
          <w:headerReference w:type="first" r:id="rId41"/>
          <w:footerReference w:type="first" r:id="rId42"/>
          <w:pgSz w:w="16834" w:h="11909" w:orient="landscape" w:code="9"/>
          <w:pgMar w:top="1134" w:right="1134" w:bottom="1134" w:left="1134" w:header="709" w:footer="567" w:gutter="0"/>
          <w:cols w:space="709"/>
          <w:titlePg/>
          <w:docGrid w:linePitch="326"/>
        </w:sectPr>
      </w:pPr>
    </w:p>
    <w:p w14:paraId="45C05A2B" w14:textId="77777777" w:rsidR="00896CDC" w:rsidRPr="00992F53" w:rsidRDefault="00896CDC" w:rsidP="00DF578D">
      <w:pPr>
        <w:pStyle w:val="Heading2"/>
        <w:numPr>
          <w:ilvl w:val="0"/>
          <w:numId w:val="0"/>
        </w:numPr>
        <w:spacing w:before="0" w:after="120"/>
        <w:ind w:left="709" w:hanging="709"/>
      </w:pPr>
      <w:r w:rsidRPr="00992F53">
        <w:lastRenderedPageBreak/>
        <w:t>Te Miro growth cells</w:t>
      </w:r>
    </w:p>
    <w:p w14:paraId="15824F48" w14:textId="291332F3" w:rsidR="00FD0434" w:rsidRPr="00992F53" w:rsidRDefault="000B3EB4" w:rsidP="00BE22F7">
      <w:r w:rsidRPr="00992F53">
        <w:rPr>
          <w:noProof/>
        </w:rPr>
        <w:drawing>
          <wp:inline distT="0" distB="0" distL="0" distR="0" wp14:anchorId="4F23A590" wp14:editId="6681DAA2">
            <wp:extent cx="5972175" cy="8697534"/>
            <wp:effectExtent l="0" t="0" r="0" b="8890"/>
            <wp:docPr id="1203835552" name="Picture 22" descr="A map of a cit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835552" name="Picture 22" descr="A map of a cit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" t="1871" r="2915" b="916"/>
                    <a:stretch/>
                  </pic:blipFill>
                  <pic:spPr bwMode="auto">
                    <a:xfrm>
                      <a:off x="0" y="0"/>
                      <a:ext cx="5975218" cy="870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D0434" w:rsidRPr="00992F53">
        <w:br w:type="page"/>
      </w:r>
    </w:p>
    <w:p w14:paraId="2748375E" w14:textId="14D6F504" w:rsidR="00896CDC" w:rsidRPr="00992F53" w:rsidRDefault="00896CDC" w:rsidP="00DF578D">
      <w:pPr>
        <w:pStyle w:val="Heading2"/>
        <w:numPr>
          <w:ilvl w:val="0"/>
          <w:numId w:val="0"/>
        </w:numPr>
        <w:spacing w:before="0" w:after="120"/>
        <w:ind w:left="709" w:hanging="709"/>
      </w:pPr>
      <w:r w:rsidRPr="00992F53">
        <w:lastRenderedPageBreak/>
        <w:t>Te Pahu growth cells</w:t>
      </w:r>
    </w:p>
    <w:p w14:paraId="734A9A53" w14:textId="7939CF0B" w:rsidR="004F3E34" w:rsidRPr="00992F53" w:rsidRDefault="00FB54A5" w:rsidP="00896CDC">
      <w:pPr>
        <w:sectPr w:rsidR="004F3E34" w:rsidRPr="00992F53" w:rsidSect="00EA00EF">
          <w:pgSz w:w="11909" w:h="16834" w:code="9"/>
          <w:pgMar w:top="1134" w:right="1134" w:bottom="1134" w:left="1134" w:header="709" w:footer="567" w:gutter="0"/>
          <w:cols w:space="709"/>
          <w:titlePg/>
          <w:docGrid w:linePitch="326"/>
        </w:sectPr>
      </w:pPr>
      <w:r w:rsidRPr="00992F53">
        <w:rPr>
          <w:noProof/>
        </w:rPr>
        <w:drawing>
          <wp:inline distT="0" distB="0" distL="0" distR="0" wp14:anchorId="501A1A6F" wp14:editId="1B42A35D">
            <wp:extent cx="5981700" cy="8692618"/>
            <wp:effectExtent l="0" t="0" r="0" b="0"/>
            <wp:docPr id="879509323" name="Picture 24" descr="A map of land with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09323" name="Picture 24" descr="A map of land with different colored squar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" t="1871" r="2760" b="806"/>
                    <a:stretch/>
                  </pic:blipFill>
                  <pic:spPr bwMode="auto">
                    <a:xfrm>
                      <a:off x="0" y="0"/>
                      <a:ext cx="5989333" cy="87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3E34" w:rsidRPr="00992F53">
        <w:br w:type="page"/>
      </w:r>
    </w:p>
    <w:p w14:paraId="38661146" w14:textId="3E4DB0FB" w:rsidR="004F3E34" w:rsidRPr="00992F53" w:rsidRDefault="00A25D15" w:rsidP="1D6EA4A4">
      <w:pPr>
        <w:pStyle w:val="Heading1"/>
        <w:numPr>
          <w:ilvl w:val="0"/>
          <w:numId w:val="0"/>
        </w:numPr>
        <w:spacing w:before="0"/>
        <w:ind w:left="709" w:hanging="709"/>
        <w:rPr>
          <w:rFonts w:eastAsia="Aptos"/>
        </w:rPr>
      </w:pPr>
      <w:r w:rsidRPr="00992F53">
        <w:rPr>
          <w:rFonts w:eastAsia="Aptos"/>
        </w:rPr>
        <w:lastRenderedPageBreak/>
        <w:t xml:space="preserve">APPENDIX </w:t>
      </w:r>
      <w:r w:rsidR="00F87EFE" w:rsidRPr="00992F53">
        <w:rPr>
          <w:rFonts w:eastAsia="Aptos"/>
        </w:rPr>
        <w:t>3</w:t>
      </w:r>
      <w:r w:rsidRPr="00992F53">
        <w:rPr>
          <w:rFonts w:eastAsia="Aptos"/>
        </w:rPr>
        <w:t xml:space="preserve"> - </w:t>
      </w:r>
      <w:r w:rsidR="004F3E34" w:rsidRPr="00992F53">
        <w:rPr>
          <w:rFonts w:eastAsia="Aptos"/>
        </w:rPr>
        <w:t>D</w:t>
      </w:r>
      <w:r w:rsidR="1366C7FF" w:rsidRPr="00992F53">
        <w:rPr>
          <w:rFonts w:eastAsia="Aptos"/>
        </w:rPr>
        <w:t>EVELOPMENT CONTRIBUTIONS</w:t>
      </w:r>
      <w:r w:rsidR="004F3E34" w:rsidRPr="00992F53">
        <w:rPr>
          <w:rFonts w:eastAsia="Aptos"/>
        </w:rPr>
        <w:t xml:space="preserve"> </w:t>
      </w:r>
      <w:r w:rsidR="1D141713" w:rsidRPr="00992F53">
        <w:rPr>
          <w:rFonts w:eastAsia="Aptos"/>
        </w:rPr>
        <w:t>BY FUNDING ARea</w:t>
      </w:r>
    </w:p>
    <w:tbl>
      <w:tblPr>
        <w:tblStyle w:val="TableGrid"/>
        <w:tblpPr w:leftFromText="180" w:rightFromText="180" w:vertAnchor="text" w:horzAnchor="margin" w:tblpY="4"/>
        <w:tblW w:w="14449" w:type="dxa"/>
        <w:tblLayout w:type="fixed"/>
        <w:tblLook w:val="04A0" w:firstRow="1" w:lastRow="0" w:firstColumn="1" w:lastColumn="0" w:noHBand="0" w:noVBand="1"/>
      </w:tblPr>
      <w:tblGrid>
        <w:gridCol w:w="2684"/>
        <w:gridCol w:w="1559"/>
        <w:gridCol w:w="1701"/>
        <w:gridCol w:w="1560"/>
        <w:gridCol w:w="1700"/>
        <w:gridCol w:w="1559"/>
        <w:gridCol w:w="1843"/>
        <w:gridCol w:w="1843"/>
      </w:tblGrid>
      <w:tr w:rsidR="004F24A7" w:rsidRPr="00DF6BFF" w14:paraId="36BE7080" w14:textId="77777777" w:rsidTr="004F24A7">
        <w:trPr>
          <w:trHeight w:val="54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</w:tcPr>
          <w:p w14:paraId="386FA622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Growth Cell/ Funding Area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</w:tcPr>
          <w:p w14:paraId="2E453C4C" w14:textId="77777777" w:rsidR="004F24A7" w:rsidRPr="00992F53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Quarter (</w:t>
            </w:r>
            <w:r>
              <w:rPr>
                <w:rFonts w:eastAsia="Aptos" w:cs="Aptos"/>
                <w:color w:val="FFFFFF" w:themeColor="background1"/>
                <w:sz w:val="18"/>
                <w:szCs w:val="18"/>
              </w:rPr>
              <w:t>3</w:t>
            </w: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) Issued (incl. GST)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</w:tcPr>
          <w:p w14:paraId="3126F033" w14:textId="77777777" w:rsidR="004F24A7" w:rsidRPr="00992F53" w:rsidRDefault="004F24A7" w:rsidP="004F24A7">
            <w:pPr>
              <w:spacing w:before="60"/>
              <w:rPr>
                <w:rFonts w:eastAsia="Aptos" w:cs="Aptos"/>
                <w:color w:val="FFFFFF" w:themeColor="background1"/>
                <w:sz w:val="18"/>
                <w:szCs w:val="18"/>
              </w:rPr>
            </w:pPr>
            <w:r w:rsidRPr="0053352C">
              <w:rPr>
                <w:rFonts w:eastAsia="Aptos" w:cs="Aptos"/>
                <w:color w:val="FFFFFF" w:themeColor="background1"/>
                <w:sz w:val="18"/>
                <w:szCs w:val="18"/>
              </w:rPr>
              <w:t>Quarter (3) recovery (incl. GST)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</w:tcPr>
          <w:p w14:paraId="3DD99E08" w14:textId="77777777" w:rsidR="004F24A7" w:rsidRPr="00992F53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DF08CC">
              <w:rPr>
                <w:rFonts w:eastAsia="Aptos" w:cs="Aptos"/>
                <w:color w:val="FFFFFF" w:themeColor="background1"/>
                <w:sz w:val="18"/>
                <w:szCs w:val="18"/>
              </w:rPr>
              <w:t>Total 25/26 Issued (incl. GST)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</w:tcPr>
          <w:p w14:paraId="60907A03" w14:textId="77777777" w:rsidR="004F24A7" w:rsidRPr="00992F53" w:rsidRDefault="004F24A7" w:rsidP="004F24A7">
            <w:pPr>
              <w:spacing w:before="60"/>
              <w:rPr>
                <w:rFonts w:eastAsia="Aptos" w:cs="Aptos"/>
                <w:color w:val="FFFFFF" w:themeColor="background1"/>
                <w:sz w:val="18"/>
                <w:szCs w:val="18"/>
              </w:rPr>
            </w:pPr>
            <w:r w:rsidRPr="005B0697">
              <w:rPr>
                <w:rFonts w:eastAsia="Aptos" w:cs="Aptos"/>
                <w:color w:val="FFFFFF" w:themeColor="background1"/>
                <w:sz w:val="18"/>
                <w:szCs w:val="18"/>
              </w:rPr>
              <w:t>Total 25/26 recovery (incl. GST</w:t>
            </w:r>
            <w:r w:rsidRPr="003D6918">
              <w:rPr>
                <w:rFonts w:eastAsia="Aptos" w:cs="Aptos"/>
                <w:color w:val="FFFFFF" w:themeColor="background1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</w:tcPr>
          <w:p w14:paraId="21A5AE84" w14:textId="77777777" w:rsidR="004F24A7" w:rsidRPr="00992F53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3D6918">
              <w:rPr>
                <w:rFonts w:eastAsia="Aptos" w:cs="Aptos"/>
                <w:color w:val="FFFFFF" w:themeColor="background1"/>
                <w:sz w:val="18"/>
                <w:szCs w:val="18"/>
              </w:rPr>
              <w:t>Total Issued (incl. GST)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</w:tcPr>
          <w:p w14:paraId="6C24C73B" w14:textId="77777777" w:rsidR="004F24A7" w:rsidRPr="00992F53" w:rsidRDefault="004F24A7" w:rsidP="004F24A7">
            <w:pPr>
              <w:spacing w:before="60"/>
              <w:rPr>
                <w:rFonts w:eastAsia="Aptos" w:cs="Aptos"/>
                <w:color w:val="FFFFFF" w:themeColor="background1"/>
                <w:sz w:val="18"/>
                <w:szCs w:val="18"/>
              </w:rPr>
            </w:pPr>
            <w:r w:rsidRPr="008D1A70">
              <w:rPr>
                <w:rFonts w:eastAsia="Aptos" w:cs="Aptos"/>
                <w:color w:val="FFFFFF" w:themeColor="background1"/>
                <w:sz w:val="18"/>
                <w:szCs w:val="18"/>
              </w:rPr>
              <w:t>Historical Total recovered (incl. GST)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</w:tcPr>
          <w:p w14:paraId="59FC14FF" w14:textId="77777777" w:rsidR="004F24A7" w:rsidRPr="00992F53" w:rsidRDefault="004F24A7" w:rsidP="004F24A7">
            <w:pPr>
              <w:spacing w:before="60"/>
              <w:rPr>
                <w:rFonts w:eastAsia="Aptos" w:cs="Aptos"/>
                <w:color w:val="FFFFFF" w:themeColor="background1"/>
                <w:sz w:val="18"/>
                <w:szCs w:val="18"/>
              </w:rPr>
            </w:pPr>
            <w:r w:rsidRPr="004849B5">
              <w:rPr>
                <w:rFonts w:eastAsia="Aptos" w:cs="Aptos"/>
                <w:color w:val="FFFFFF" w:themeColor="background1"/>
                <w:sz w:val="18"/>
                <w:szCs w:val="18"/>
              </w:rPr>
              <w:t>Remain active charges (incl. GST)</w:t>
            </w:r>
          </w:p>
        </w:tc>
      </w:tr>
      <w:tr w:rsidR="004F24A7" w:rsidRPr="00DF6BFF" w14:paraId="635727F0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42EEADA0" w14:textId="77777777" w:rsidR="004F24A7" w:rsidRPr="004F24A7" w:rsidRDefault="004F24A7" w:rsidP="004F24A7">
            <w:pPr>
              <w:spacing w:before="60"/>
              <w:rPr>
                <w:rFonts w:eastAsia="Aptos" w:cs="Aptos"/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Bond Road</w:t>
            </w:r>
            <w:r w:rsidRPr="382AC730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eastAsia="Aptos" w:cs="Aptos"/>
                <w:color w:val="FFFFFF" w:themeColor="background1"/>
                <w:sz w:val="18"/>
                <w:szCs w:val="18"/>
              </w:rPr>
              <w:t>(Bond Rd/</w:t>
            </w:r>
            <w:proofErr w:type="spellStart"/>
            <w:r>
              <w:rPr>
                <w:rFonts w:eastAsia="Aptos" w:cs="Aptos"/>
                <w:color w:val="FFFFFF" w:themeColor="background1"/>
                <w:sz w:val="18"/>
                <w:szCs w:val="18"/>
              </w:rPr>
              <w:t>Riverhurst</w:t>
            </w:r>
            <w:proofErr w:type="spellEnd"/>
            <w:r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Dr) </w:t>
            </w:r>
            <w:r>
              <w:rPr>
                <w:rFonts w:eastAsia="Aptos" w:cs="Aptos"/>
                <w:color w:val="FFFFFF" w:themeColor="background1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87A5C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EF5DD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EF004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EB80F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BF21E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325,405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8562BC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151,700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296D69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173,705</w:t>
            </w:r>
          </w:p>
        </w:tc>
      </w:tr>
      <w:tr w:rsidR="004F24A7" w:rsidRPr="00DF6BFF" w14:paraId="26B4D109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21A41761" w14:textId="00216C3C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C1</w:t>
            </w:r>
            <w:r w:rsidR="005E0E90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(Nga Hau R</w:t>
            </w:r>
            <w:r w:rsidR="00AE398D">
              <w:rPr>
                <w:rFonts w:eastAsia="Aptos" w:cs="Aptos"/>
                <w:color w:val="FFFFFF" w:themeColor="background1"/>
                <w:sz w:val="18"/>
                <w:szCs w:val="18"/>
              </w:rPr>
              <w:t>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219B0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44937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D9F9B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4EF319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1,246,221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D0D05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9,591,096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D54D4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2,492,442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038FE9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7,098,654</w:t>
            </w:r>
          </w:p>
        </w:tc>
      </w:tr>
      <w:tr w:rsidR="004F24A7" w:rsidRPr="00DF6BFF" w14:paraId="130B269E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01C4159F" w14:textId="070E9975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C2</w:t>
            </w:r>
            <w:r w:rsidR="00AE398D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(Te Aka Matua Rise)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7E35F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2,146,048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E8862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1,767,773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6FF6C4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5,626,429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5A7A3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2,412,778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0EA47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$29,433,988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C8039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10,368,314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3F28B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19,065,674</w:t>
            </w:r>
          </w:p>
        </w:tc>
      </w:tr>
      <w:tr w:rsidR="004F24A7" w:rsidRPr="00DF6BFF" w14:paraId="7C5FBAD1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2DD53F5C" w14:textId="36442159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C3</w:t>
            </w:r>
            <w:r w:rsidR="00AE398D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(Te Aka Matua Rise)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EC7C98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401,329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74BAB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2B129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770,042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74C8C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126,709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4659CC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26,017,941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EFBE19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5,404,347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5CC0DD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20,613,594</w:t>
            </w:r>
          </w:p>
        </w:tc>
      </w:tr>
      <w:tr w:rsidR="004F24A7" w:rsidRPr="00DF6BFF" w14:paraId="7BAB1790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7F8EF0A3" w14:textId="3706A303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C4</w:t>
            </w:r>
            <w:r w:rsidR="00ED6AD3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(Silverwood Ln)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B2A23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64,691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05DB5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1,608,238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BC7DC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3,582,007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6315D8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3,422,245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DF07E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3,682,989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3DD67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3,482,907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58A47C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200,082</w:t>
            </w:r>
          </w:p>
        </w:tc>
      </w:tr>
      <w:tr w:rsidR="004F24A7" w:rsidRPr="00DF6BFF" w14:paraId="76D04B9A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6DB3EC84" w14:textId="6E68E6EE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C6</w:t>
            </w:r>
            <w:r w:rsidR="008F6833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(Sunline Dr)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8571E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3,013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6E63D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F8CAD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24,104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8A08CD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80558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495,709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5DC03C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471,605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A48D5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24,104</w:t>
            </w:r>
          </w:p>
        </w:tc>
      </w:tr>
      <w:tr w:rsidR="004F24A7" w:rsidRPr="00DF6BFF" w14:paraId="44ABDD9D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2FF147D6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Cambridge/</w:t>
            </w:r>
            <w:proofErr w:type="spellStart"/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Karāpiro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5D9E0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477,912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836E38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85,783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283CBA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1,480,870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AE720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525,308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58604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11,692,200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73AFB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7,842,707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289A1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3,849,493</w:t>
            </w:r>
          </w:p>
        </w:tc>
      </w:tr>
      <w:tr w:rsidR="004F24A7" w:rsidRPr="00DF6BFF" w14:paraId="6113D249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10619C8A" w14:textId="1D1235EA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Cambridge North</w:t>
            </w:r>
            <w:r w:rsidR="00F05476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(Norfolk Dr)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BF1F1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351,157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17AD3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3,430,821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5CC8E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794,479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935EE4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4,600,770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AC3409" w14:textId="77777777" w:rsidR="004F24A7" w:rsidRPr="00992F53" w:rsidRDefault="004F24A7" w:rsidP="004F24A7">
            <w:pPr>
              <w:spacing w:before="60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35,304,146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5503A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26,870,274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790077" w14:textId="77777777" w:rsidR="004F24A7" w:rsidRPr="00992F53" w:rsidRDefault="004F24A7" w:rsidP="004F24A7">
            <w:pPr>
              <w:spacing w:before="60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8,433,872</w:t>
            </w:r>
          </w:p>
        </w:tc>
      </w:tr>
      <w:tr w:rsidR="004F24A7" w:rsidRPr="00DF6BFF" w14:paraId="07D9CDB6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50771A81" w14:textId="7C166619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Hautapu</w:t>
            </w:r>
            <w:r w:rsidR="00F05476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</w:t>
            </w:r>
            <w:r w:rsidR="00C155BB">
              <w:rPr>
                <w:rFonts w:eastAsia="Aptos" w:cs="Aptos"/>
                <w:color w:val="FFFFFF" w:themeColor="background1"/>
                <w:sz w:val="18"/>
                <w:szCs w:val="18"/>
              </w:rPr>
              <w:t>(Hautapu Rd</w:t>
            </w:r>
            <w:r w:rsidR="00FE2E85">
              <w:rPr>
                <w:rFonts w:eastAsia="Aptos" w:cs="Aptos"/>
                <w:color w:val="FFFFFF" w:themeColor="background1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40947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34,167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8D602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AE320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95,343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C1EE1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355,995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D6CC8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2,871,165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7051E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2,689,542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02A0A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181,623</w:t>
            </w:r>
          </w:p>
        </w:tc>
      </w:tr>
      <w:tr w:rsidR="004F24A7" w:rsidRPr="00DF6BFF" w14:paraId="54D9F991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49B56495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Kihikihi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E07B1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89,418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DE64A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22,450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C8A2A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297,859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14B2CA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44,222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1BCC3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4,913,460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765C3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4,410,665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BC2B68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502,795</w:t>
            </w:r>
          </w:p>
        </w:tc>
      </w:tr>
      <w:tr w:rsidR="004F24A7" w:rsidRPr="00DF6BFF" w14:paraId="38176EDF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4947FFC6" w14:textId="0E127DD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Ngāhinapōuri</w:t>
            </w:r>
            <w:r w:rsidR="002C6A9D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(Pilot Dr)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2C2F6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24B3B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0FD0D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27,826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CAD17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8,184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D3BA5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540,389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A1A20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512,563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D2E13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27,826</w:t>
            </w:r>
          </w:p>
        </w:tc>
      </w:tr>
      <w:tr w:rsidR="004F24A7" w:rsidRPr="00DF6BFF" w14:paraId="05848739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76054410" w14:textId="3D551FEE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Picquet Hill</w:t>
            </w:r>
            <w:r w:rsidR="005C7056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</w:t>
            </w:r>
            <w:proofErr w:type="spellStart"/>
            <w:r w:rsidR="005C7056">
              <w:rPr>
                <w:rFonts w:eastAsia="Aptos" w:cs="Aptos"/>
                <w:color w:val="FFFFFF" w:themeColor="background1"/>
                <w:sz w:val="18"/>
                <w:szCs w:val="18"/>
              </w:rPr>
              <w:t>Wetere</w:t>
            </w:r>
            <w:proofErr w:type="spellEnd"/>
            <w:r w:rsidR="005C7056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Dr)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111EF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20,600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D94A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9D1AAC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20,259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14F4F4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061584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986,713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742E4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966,454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1F9AD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20,259</w:t>
            </w:r>
          </w:p>
        </w:tc>
      </w:tr>
      <w:tr w:rsidR="004F24A7" w:rsidRPr="00DF6BFF" w14:paraId="2D1152D6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48444A02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Pirongia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D8005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526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91429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B3D3C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11,142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CF382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15,876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A9197D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1,006,851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439F88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919,737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4C1D6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87,114</w:t>
            </w:r>
          </w:p>
        </w:tc>
      </w:tr>
      <w:tr w:rsidR="004F24A7" w:rsidRPr="00DF6BFF" w14:paraId="75D8CEB4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0CA3A1BB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proofErr w:type="spellStart"/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Pukerimu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80291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B482D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755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0C29C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2,757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AB8F8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5,285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AF39B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52,019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46EAD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43,210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AD0D0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8,809</w:t>
            </w:r>
          </w:p>
        </w:tc>
      </w:tr>
      <w:tr w:rsidR="004F24A7" w:rsidRPr="00DF6BFF" w14:paraId="559D8C6E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197ECC73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Rural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76116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1,612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8643A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DF4AF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17,216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4AEC7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7,094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5FA20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374,124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D78A8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338,279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E97E4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35,845</w:t>
            </w:r>
          </w:p>
        </w:tc>
      </w:tr>
      <w:tr w:rsidR="004F24A7" w:rsidRPr="00DF6BFF" w14:paraId="17922712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18214BBA" w14:textId="09B3ED78" w:rsidR="004F24A7" w:rsidRPr="00084C97" w:rsidRDefault="004F24A7" w:rsidP="00A2270E">
            <w:pPr>
              <w:tabs>
                <w:tab w:val="center" w:pos="1234"/>
              </w:tabs>
              <w:spacing w:before="60"/>
              <w:jc w:val="left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T1&amp;T2</w:t>
            </w:r>
            <w:r w:rsidR="002E74D4">
              <w:rPr>
                <w:rFonts w:eastAsia="Aptos" w:cs="Aptos"/>
                <w:color w:val="FFFFFF" w:themeColor="background1"/>
                <w:sz w:val="18"/>
                <w:szCs w:val="18"/>
              </w:rPr>
              <w:t>(Pioneer Dr/Manaia Rd</w:t>
            </w:r>
            <w:r w:rsidR="00E52C34">
              <w:rPr>
                <w:rFonts w:eastAsia="Aptos" w:cs="Aptos"/>
                <w:color w:val="FFFFFF" w:themeColor="background1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62EA6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C71DF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D6C2C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1,284,672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FA87E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239,263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3BC929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12,766,993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A0FEA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4,301,530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559DC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8,465,463</w:t>
            </w:r>
          </w:p>
        </w:tc>
      </w:tr>
      <w:tr w:rsidR="004F24A7" w:rsidRPr="00DF6BFF" w14:paraId="5AA6FACA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5CF1A039" w14:textId="35F88939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T3</w:t>
            </w:r>
            <w:r w:rsidR="00876402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(Beckett </w:t>
            </w:r>
            <w:r w:rsidR="00A82CE6">
              <w:rPr>
                <w:rFonts w:eastAsia="Aptos" w:cs="Aptos"/>
                <w:color w:val="FFFFFF" w:themeColor="background1"/>
                <w:sz w:val="18"/>
                <w:szCs w:val="18"/>
              </w:rPr>
              <w:t>Dr)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9C9DD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6154D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FFC9D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EF16D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4D33B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8,735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C5D11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F24DF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8,735</w:t>
            </w:r>
          </w:p>
        </w:tc>
      </w:tr>
      <w:tr w:rsidR="004F24A7" w:rsidRPr="00DF6BFF" w14:paraId="470A41F5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52EFF857" w14:textId="11AD6B7B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T6</w:t>
            </w:r>
            <w:r w:rsidR="007D79C0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(St Leger Rd)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16FD17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29,918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F8533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9E3CFA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29,918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961949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54F6E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518,232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90359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220,594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6399A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297,638</w:t>
            </w:r>
          </w:p>
        </w:tc>
      </w:tr>
      <w:tr w:rsidR="004F24A7" w:rsidRPr="00DF6BFF" w14:paraId="5076FE18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6F9126DF" w14:textId="17FC37F6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T7</w:t>
            </w:r>
            <w:r w:rsidR="00F3070A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(Swarbrick Dr)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8D352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3D8BB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259DD6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24D09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6407E0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332,550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8F0B58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B30942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332,550</w:t>
            </w:r>
          </w:p>
        </w:tc>
      </w:tr>
      <w:tr w:rsidR="004F24A7" w:rsidRPr="00DF6BFF" w14:paraId="58B2DE65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7FFEC5BE" w14:textId="3CA3F344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T8</w:t>
            </w:r>
            <w:r w:rsidR="00A1352A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</w:t>
            </w:r>
            <w:r w:rsidR="006E7ABD">
              <w:rPr>
                <w:rFonts w:eastAsia="Aptos" w:cs="Aptos"/>
                <w:color w:val="FFFFFF" w:themeColor="background1"/>
                <w:sz w:val="18"/>
                <w:szCs w:val="18"/>
              </w:rPr>
              <w:t>(Swarbrick Dr)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F500DB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2ED50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B071E5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16,578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0E490A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14DF5E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1,258,503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CA1814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1,090,249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0A859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168,254</w:t>
            </w:r>
          </w:p>
        </w:tc>
      </w:tr>
      <w:tr w:rsidR="004F24A7" w:rsidRPr="00DF6BFF" w14:paraId="1B98CB75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610AB6E9" w14:textId="74E6720A" w:rsidR="004F24A7" w:rsidRPr="00084C97" w:rsidRDefault="004F24A7" w:rsidP="004F24A7">
            <w:pPr>
              <w:spacing w:before="60"/>
              <w:rPr>
                <w:rFonts w:eastAsia="Aptos" w:cs="Aptos"/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T11</w:t>
            </w:r>
            <w:r w:rsidR="006E7ABD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(</w:t>
            </w:r>
            <w:proofErr w:type="spellStart"/>
            <w:r w:rsidR="006E7ABD">
              <w:rPr>
                <w:rFonts w:eastAsia="Aptos" w:cs="Aptos"/>
                <w:color w:val="FFFFFF" w:themeColor="background1"/>
                <w:sz w:val="18"/>
                <w:szCs w:val="18"/>
              </w:rPr>
              <w:t>Waipiko</w:t>
            </w:r>
            <w:proofErr w:type="spellEnd"/>
            <w:r w:rsidR="006E7ABD">
              <w:rPr>
                <w:rFonts w:eastAsia="Aptos" w:cs="Aptos"/>
                <w:color w:val="FFFFFF" w:themeColor="background1"/>
                <w:sz w:val="18"/>
                <w:szCs w:val="18"/>
              </w:rPr>
              <w:t xml:space="preserve"> </w:t>
            </w:r>
            <w:r w:rsidR="00472992">
              <w:rPr>
                <w:rFonts w:eastAsia="Aptos" w:cs="Aptos"/>
                <w:color w:val="FFFFFF" w:themeColor="background1"/>
                <w:sz w:val="18"/>
                <w:szCs w:val="18"/>
              </w:rPr>
              <w:t>Dr)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17E9E6" w14:textId="77777777" w:rsidR="004F24A7" w:rsidRPr="00992F53" w:rsidRDefault="004F24A7" w:rsidP="004F24A7">
            <w:pPr>
              <w:spacing w:before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7513EA" w14:textId="77777777" w:rsidR="004F24A7" w:rsidRPr="00992F53" w:rsidRDefault="004F24A7" w:rsidP="004F24A7">
            <w:pPr>
              <w:spacing w:before="60"/>
              <w:jc w:val="right"/>
              <w:rPr>
                <w:rFonts w:eastAsia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89DF7B" w14:textId="77777777" w:rsidR="004F24A7" w:rsidRPr="00992F53" w:rsidRDefault="004F24A7" w:rsidP="004F24A7">
            <w:pPr>
              <w:spacing w:before="60"/>
              <w:jc w:val="right"/>
              <w:rPr>
                <w:rFonts w:eastAsia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34,218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4F6C0C" w14:textId="77777777" w:rsidR="004F24A7" w:rsidRPr="00992F53" w:rsidRDefault="004F24A7" w:rsidP="004F24A7">
            <w:pPr>
              <w:spacing w:before="60"/>
              <w:jc w:val="right"/>
              <w:rPr>
                <w:rFonts w:eastAsia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F0AD39" w14:textId="77777777" w:rsidR="004F24A7" w:rsidRPr="00992F53" w:rsidRDefault="004F24A7" w:rsidP="004F24A7">
            <w:pPr>
              <w:spacing w:before="60"/>
              <w:jc w:val="right"/>
              <w:rPr>
                <w:rFonts w:eastAsia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2,675,626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324BA2" w14:textId="77777777" w:rsidR="004F24A7" w:rsidRPr="00992F53" w:rsidRDefault="004F24A7" w:rsidP="004F24A7">
            <w:pPr>
              <w:spacing w:before="60"/>
              <w:jc w:val="right"/>
              <w:rPr>
                <w:rFonts w:eastAsia="Aptos"/>
                <w:sz w:val="18"/>
                <w:szCs w:val="18"/>
              </w:rPr>
            </w:pPr>
            <w:r>
              <w:rPr>
                <w:sz w:val="18"/>
                <w:szCs w:val="18"/>
              </w:rPr>
              <w:t>1,337,856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8C68AE" w14:textId="77777777" w:rsidR="004F24A7" w:rsidRPr="00992F53" w:rsidRDefault="004F24A7" w:rsidP="004F24A7">
            <w:pPr>
              <w:spacing w:before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1,337,770</w:t>
            </w:r>
          </w:p>
        </w:tc>
      </w:tr>
      <w:tr w:rsidR="004F24A7" w:rsidRPr="00DF6BFF" w14:paraId="5BEF11C4" w14:textId="77777777" w:rsidTr="004F24A7">
        <w:trPr>
          <w:trHeight w:val="128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AAD"/>
            <w:tcMar>
              <w:left w:w="108" w:type="dxa"/>
              <w:right w:w="108" w:type="dxa"/>
            </w:tcMar>
          </w:tcPr>
          <w:p w14:paraId="4FC1FEE0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color w:val="FFFFFF" w:themeColor="background1"/>
                <w:sz w:val="18"/>
                <w:szCs w:val="18"/>
              </w:rPr>
              <w:t>Te Awamutu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5BBA21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288,027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006D43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53,334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6C850C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732,333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38F1CF" w14:textId="77777777" w:rsidR="004F24A7" w:rsidRPr="00992F53" w:rsidRDefault="004F24A7" w:rsidP="004F24A7">
            <w:pPr>
              <w:spacing w:before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333,157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A13A83" w14:textId="77777777" w:rsidR="004F24A7" w:rsidRPr="00992F53" w:rsidRDefault="004F24A7" w:rsidP="004F24A7">
            <w:pPr>
              <w:spacing w:before="60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10,846,063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4E82C9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6,600,428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FC5900" w14:textId="77777777" w:rsidR="004F24A7" w:rsidRPr="00992F53" w:rsidRDefault="004F24A7" w:rsidP="004F24A7">
            <w:pPr>
              <w:spacing w:before="60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4,245,635</w:t>
            </w:r>
          </w:p>
        </w:tc>
      </w:tr>
      <w:tr w:rsidR="004F24A7" w:rsidRPr="00DF6BFF" w14:paraId="3B27B35A" w14:textId="77777777" w:rsidTr="004F24A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</w:tcPr>
          <w:p w14:paraId="7D8971F4" w14:textId="77777777" w:rsidR="004F24A7" w:rsidRPr="00084C97" w:rsidRDefault="004F24A7" w:rsidP="004F24A7">
            <w:pPr>
              <w:spacing w:before="60"/>
              <w:rPr>
                <w:color w:val="FFFFFF" w:themeColor="background1"/>
                <w:sz w:val="18"/>
                <w:szCs w:val="18"/>
              </w:rPr>
            </w:pPr>
            <w:r w:rsidRPr="00084C97">
              <w:rPr>
                <w:rFonts w:eastAsia="Aptos" w:cs="Aptos"/>
                <w:b/>
                <w:bCs/>
                <w:color w:val="FFFFFF" w:themeColor="background1"/>
                <w:sz w:val="18"/>
                <w:szCs w:val="18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  <w:vAlign w:val="center"/>
          </w:tcPr>
          <w:p w14:paraId="1CE5911C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3,942,636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4976"/>
            <w:vAlign w:val="center"/>
          </w:tcPr>
          <w:p w14:paraId="2DFC8F34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6,971,364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  <w:vAlign w:val="center"/>
          </w:tcPr>
          <w:p w14:paraId="4D0E81ED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14,848,052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4976"/>
            <w:vAlign w:val="center"/>
          </w:tcPr>
          <w:p w14:paraId="409B383D" w14:textId="77777777" w:rsidR="004F24A7" w:rsidRPr="00992F53" w:rsidRDefault="004F24A7" w:rsidP="004F24A7">
            <w:pPr>
              <w:spacing w:before="60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13,343,107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4976"/>
            <w:tcMar>
              <w:left w:w="108" w:type="dxa"/>
              <w:right w:w="108" w:type="dxa"/>
            </w:tcMar>
            <w:vAlign w:val="center"/>
          </w:tcPr>
          <w:p w14:paraId="1DC95F84" w14:textId="77777777" w:rsidR="004F24A7" w:rsidRPr="00992F53" w:rsidRDefault="004F24A7" w:rsidP="004F24A7">
            <w:pPr>
              <w:autoSpaceDE/>
              <w:autoSpaceDN/>
              <w:spacing w:before="60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155,694,897*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4976"/>
            <w:vAlign w:val="center"/>
          </w:tcPr>
          <w:p w14:paraId="51621F3F" w14:textId="77777777" w:rsidR="004F24A7" w:rsidRPr="00992F53" w:rsidRDefault="004F24A7" w:rsidP="004F24A7">
            <w:pPr>
              <w:spacing w:before="60"/>
              <w:jc w:val="right"/>
              <w:rPr>
                <w:rFonts w:eastAsia="Aptos" w:cs="Aptos"/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80,515,403*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4976"/>
            <w:vAlign w:val="center"/>
          </w:tcPr>
          <w:p w14:paraId="3C559AFD" w14:textId="77777777" w:rsidR="004F24A7" w:rsidRPr="00992F53" w:rsidRDefault="004F24A7" w:rsidP="004F24A7">
            <w:pPr>
              <w:spacing w:before="60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75,179,494*</w:t>
            </w:r>
          </w:p>
        </w:tc>
      </w:tr>
    </w:tbl>
    <w:p w14:paraId="18FE898E" w14:textId="77777777" w:rsidR="004F24A7" w:rsidRDefault="004F24A7" w:rsidP="004F24A7">
      <w:pPr>
        <w:rPr>
          <w:sz w:val="22"/>
          <w:szCs w:val="22"/>
        </w:rPr>
      </w:pPr>
    </w:p>
    <w:p w14:paraId="52A4F8FC" w14:textId="77777777" w:rsidR="00D37B3D" w:rsidRDefault="00733FD2" w:rsidP="004F24A7">
      <w:pPr>
        <w:rPr>
          <w:sz w:val="22"/>
          <w:szCs w:val="22"/>
        </w:rPr>
      </w:pPr>
      <w:r w:rsidRPr="00992F53">
        <w:rPr>
          <w:sz w:val="22"/>
          <w:szCs w:val="22"/>
        </w:rPr>
        <w:t>*</w:t>
      </w:r>
      <w:r w:rsidRPr="00992F53">
        <w:rPr>
          <w:b/>
          <w:sz w:val="22"/>
          <w:szCs w:val="22"/>
        </w:rPr>
        <w:t>Note</w:t>
      </w:r>
      <w:r w:rsidR="004F148B" w:rsidRPr="00992F53">
        <w:rPr>
          <w:b/>
          <w:sz w:val="22"/>
          <w:szCs w:val="22"/>
        </w:rPr>
        <w:t>:</w:t>
      </w:r>
      <w:r w:rsidRPr="00992F53">
        <w:rPr>
          <w:sz w:val="22"/>
          <w:szCs w:val="22"/>
        </w:rPr>
        <w:t xml:space="preserve"> that any discrepancy between total issued and </w:t>
      </w:r>
      <w:r w:rsidR="004F148B" w:rsidRPr="00992F53">
        <w:rPr>
          <w:sz w:val="22"/>
          <w:szCs w:val="22"/>
        </w:rPr>
        <w:t>total</w:t>
      </w:r>
      <w:r w:rsidRPr="00992F53">
        <w:rPr>
          <w:sz w:val="22"/>
          <w:szCs w:val="22"/>
        </w:rPr>
        <w:t xml:space="preserve"> </w:t>
      </w:r>
      <w:r w:rsidR="004F148B" w:rsidRPr="00992F53">
        <w:rPr>
          <w:sz w:val="22"/>
          <w:szCs w:val="22"/>
        </w:rPr>
        <w:t>recovered</w:t>
      </w:r>
      <w:r w:rsidRPr="00992F53">
        <w:rPr>
          <w:sz w:val="22"/>
          <w:szCs w:val="22"/>
        </w:rPr>
        <w:t>, will be the system processing current payments and Development Agreements.</w:t>
      </w:r>
    </w:p>
    <w:p w14:paraId="62836701" w14:textId="22C5E375" w:rsidR="00EA2F64" w:rsidRPr="00992F53" w:rsidRDefault="00707E4B" w:rsidP="004F24A7">
      <w:pPr>
        <w:rPr>
          <w:sz w:val="22"/>
          <w:szCs w:val="22"/>
        </w:rPr>
      </w:pPr>
      <w:r>
        <w:rPr>
          <w:sz w:val="22"/>
          <w:szCs w:val="22"/>
        </w:rPr>
        <w:t xml:space="preserve">**Road names can be searched via Council maps available on </w:t>
      </w:r>
      <w:r w:rsidR="005A5285">
        <w:rPr>
          <w:sz w:val="22"/>
          <w:szCs w:val="22"/>
        </w:rPr>
        <w:t>our</w:t>
      </w:r>
      <w:r>
        <w:rPr>
          <w:sz w:val="22"/>
          <w:szCs w:val="22"/>
        </w:rPr>
        <w:t xml:space="preserve"> website</w:t>
      </w:r>
      <w:r w:rsidR="005A5285">
        <w:rPr>
          <w:sz w:val="22"/>
          <w:szCs w:val="22"/>
        </w:rPr>
        <w:t>, utilising</w:t>
      </w:r>
      <w:r>
        <w:rPr>
          <w:sz w:val="22"/>
          <w:szCs w:val="22"/>
        </w:rPr>
        <w:t xml:space="preserve"> search by road name</w:t>
      </w:r>
      <w:r w:rsidR="005A528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EA2F64" w:rsidRPr="00992F53">
        <w:rPr>
          <w:sz w:val="22"/>
          <w:szCs w:val="22"/>
        </w:rPr>
        <w:br w:type="page"/>
      </w:r>
    </w:p>
    <w:p w14:paraId="5B88C5BD" w14:textId="5C12848B" w:rsidR="0014439C" w:rsidRPr="00992F53" w:rsidRDefault="0014439C" w:rsidP="341DD064">
      <w:pPr>
        <w:pStyle w:val="Heading1"/>
        <w:numPr>
          <w:ilvl w:val="0"/>
          <w:numId w:val="0"/>
        </w:numPr>
        <w:ind w:left="709" w:hanging="709"/>
      </w:pPr>
      <w:r w:rsidRPr="00992F53">
        <w:lastRenderedPageBreak/>
        <w:t xml:space="preserve">Appendix </w:t>
      </w:r>
      <w:r w:rsidR="00E45181" w:rsidRPr="00992F53">
        <w:t>4</w:t>
      </w:r>
      <w:r w:rsidR="00291EB5" w:rsidRPr="00992F53">
        <w:t xml:space="preserve">: </w:t>
      </w:r>
      <w:r w:rsidR="00074D37" w:rsidRPr="00992F53">
        <w:t>Overall</w:t>
      </w:r>
      <w:r w:rsidR="00DE5125" w:rsidRPr="00992F53">
        <w:t xml:space="preserve"> Bu</w:t>
      </w:r>
      <w:r w:rsidR="000B418F" w:rsidRPr="00992F53">
        <w:t>ilding</w:t>
      </w:r>
      <w:r w:rsidR="00074D37" w:rsidRPr="00992F53">
        <w:t xml:space="preserve"> </w:t>
      </w:r>
      <w:r w:rsidR="000E1655" w:rsidRPr="00992F53">
        <w:t>Trends</w:t>
      </w:r>
    </w:p>
    <w:p w14:paraId="51E253C8" w14:textId="1A0E74A7" w:rsidR="00B3393B" w:rsidRPr="00992F53" w:rsidRDefault="00B3393B" w:rsidP="00896CDC">
      <w:pPr>
        <w:rPr>
          <w:sz w:val="12"/>
          <w:szCs w:val="12"/>
        </w:rPr>
      </w:pPr>
    </w:p>
    <w:p w14:paraId="24400A22" w14:textId="26F45344" w:rsidR="679F9CE2" w:rsidRPr="00992F53" w:rsidRDefault="679F9CE2" w:rsidP="679F9CE2"/>
    <w:p w14:paraId="5A3D9C2D" w14:textId="300740A4" w:rsidR="38A8432C" w:rsidRPr="00DF6BFF" w:rsidRDefault="59FF425F" w:rsidP="561FDAD4">
      <w:pPr>
        <w:jc w:val="center"/>
      </w:pPr>
      <w:r>
        <w:rPr>
          <w:noProof/>
        </w:rPr>
        <w:drawing>
          <wp:inline distT="0" distB="0" distL="0" distR="0" wp14:anchorId="7D1E2DDF" wp14:editId="64A761FC">
            <wp:extent cx="9353550" cy="3732570"/>
            <wp:effectExtent l="0" t="0" r="0" b="0"/>
            <wp:docPr id="113575756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57568" name="Picture 1135757568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0" cy="37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18C9" w14:textId="66131A39" w:rsidR="38A8432C" w:rsidRPr="00DF6BFF" w:rsidRDefault="38A8432C" w:rsidP="341DD064"/>
    <w:p w14:paraId="44B9F71A" w14:textId="4FFA1DDA" w:rsidR="44D428C2" w:rsidRPr="00DF6BFF" w:rsidRDefault="59FF425F" w:rsidP="561FDAD4">
      <w:r>
        <w:rPr>
          <w:noProof/>
        </w:rPr>
        <w:lastRenderedPageBreak/>
        <w:drawing>
          <wp:inline distT="0" distB="0" distL="0" distR="0" wp14:anchorId="01E54C40" wp14:editId="1E40DBE3">
            <wp:extent cx="9258300" cy="4067175"/>
            <wp:effectExtent l="0" t="0" r="0" b="0"/>
            <wp:docPr id="17252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276" name="Picture 1725276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1CFA5" w14:textId="750EA7B4" w:rsidR="44D428C2" w:rsidRPr="00DF6BFF" w:rsidRDefault="44D428C2" w:rsidP="561FDAD4"/>
    <w:p w14:paraId="1872BB15" w14:textId="51B4BB5B" w:rsidR="38A8432C" w:rsidRPr="00DF6BFF" w:rsidRDefault="38A8432C" w:rsidP="38A8432C">
      <w:pPr>
        <w:rPr>
          <w:sz w:val="12"/>
          <w:szCs w:val="12"/>
          <w:highlight w:val="yellow"/>
        </w:rPr>
      </w:pPr>
    </w:p>
    <w:p w14:paraId="2BA04E8D" w14:textId="479ABFDC" w:rsidR="38A8432C" w:rsidRPr="00DF6BFF" w:rsidRDefault="38A8432C" w:rsidP="38A8432C">
      <w:pPr>
        <w:rPr>
          <w:sz w:val="12"/>
          <w:szCs w:val="12"/>
          <w:highlight w:val="yellow"/>
        </w:rPr>
      </w:pPr>
    </w:p>
    <w:p w14:paraId="3E39804A" w14:textId="7CFC78D1" w:rsidR="679F9CE2" w:rsidRPr="00DF6BFF" w:rsidRDefault="451B5AA2" w:rsidP="561FDAD4">
      <w:r>
        <w:rPr>
          <w:noProof/>
        </w:rPr>
        <w:lastRenderedPageBreak/>
        <w:drawing>
          <wp:inline distT="0" distB="0" distL="0" distR="0" wp14:anchorId="68596901" wp14:editId="0BD0247B">
            <wp:extent cx="9258300" cy="3162300"/>
            <wp:effectExtent l="0" t="0" r="0" b="0"/>
            <wp:docPr id="17344720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72060" name="Picture 1734472060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69DF1" w14:textId="248F5F30" w:rsidR="679F9CE2" w:rsidRPr="00DF6BFF" w:rsidRDefault="679F9CE2" w:rsidP="561FDAD4"/>
    <w:p w14:paraId="4261F753" w14:textId="5F9BDF8A" w:rsidR="00896CDC" w:rsidRPr="00DF6BFF" w:rsidRDefault="00896CDC" w:rsidP="561FDAD4">
      <w:pPr>
        <w:sectPr w:rsidR="00896CDC" w:rsidRPr="00DF6BFF" w:rsidSect="009A1968">
          <w:headerReference w:type="first" r:id="rId48"/>
          <w:footerReference w:type="first" r:id="rId49"/>
          <w:pgSz w:w="16834" w:h="11909" w:orient="landscape" w:code="9"/>
          <w:pgMar w:top="1134" w:right="1134" w:bottom="1134" w:left="1134" w:header="624" w:footer="567" w:gutter="0"/>
          <w:cols w:space="709"/>
          <w:titlePg/>
          <w:docGrid w:linePitch="326"/>
        </w:sectPr>
      </w:pPr>
    </w:p>
    <w:p w14:paraId="405C63A5" w14:textId="6B74F3C7" w:rsidR="00896CDC" w:rsidRPr="00DF6BFF" w:rsidRDefault="0A788260" w:rsidP="6A4DF92A">
      <w:pPr>
        <w:pStyle w:val="Heading1"/>
        <w:numPr>
          <w:ilvl w:val="0"/>
          <w:numId w:val="0"/>
        </w:numPr>
        <w:spacing w:before="0"/>
        <w:ind w:left="709" w:hanging="709"/>
      </w:pPr>
      <w:bookmarkStart w:id="7" w:name="_Applications_Determined_by"/>
      <w:bookmarkStart w:id="8" w:name="_aPPENDIX_4:_Applications"/>
      <w:bookmarkStart w:id="9" w:name="_Quarterly_statistics_for"/>
      <w:bookmarkStart w:id="10" w:name="_aPPENDIX_5:_Quarterly"/>
      <w:bookmarkEnd w:id="7"/>
      <w:bookmarkEnd w:id="8"/>
      <w:bookmarkEnd w:id="9"/>
      <w:bookmarkEnd w:id="10"/>
      <w:r>
        <w:lastRenderedPageBreak/>
        <w:t xml:space="preserve">aPPENDIX </w:t>
      </w:r>
      <w:r w:rsidR="4BC1D057">
        <w:t>5</w:t>
      </w:r>
      <w:r>
        <w:t xml:space="preserve">: </w:t>
      </w:r>
      <w:r w:rsidR="129B7847">
        <w:t xml:space="preserve">Quarterly </w:t>
      </w:r>
      <w:r w:rsidR="44C9AA67">
        <w:t xml:space="preserve">Compliance </w:t>
      </w:r>
      <w:r w:rsidR="129B7847">
        <w:t xml:space="preserve">statistics </w:t>
      </w:r>
      <w:r w:rsidR="3CBBA849">
        <w:t>2</w:t>
      </w:r>
      <w:r w:rsidR="09E4F0D4">
        <w:t>5</w:t>
      </w:r>
      <w:r w:rsidR="3CBBA849">
        <w:t>/2</w:t>
      </w:r>
      <w:r w:rsidR="124272C5">
        <w:t>6</w:t>
      </w:r>
    </w:p>
    <w:p w14:paraId="33678696" w14:textId="77777777" w:rsidR="00896CDC" w:rsidRPr="00DF6BFF" w:rsidRDefault="00896CDC" w:rsidP="00896CDC"/>
    <w:tbl>
      <w:tblPr>
        <w:tblStyle w:val="TableGrid"/>
        <w:tblW w:w="9636" w:type="dxa"/>
        <w:tblLook w:val="04A0" w:firstRow="1" w:lastRow="0" w:firstColumn="1" w:lastColumn="0" w:noHBand="0" w:noVBand="1"/>
      </w:tblPr>
      <w:tblGrid>
        <w:gridCol w:w="2071"/>
        <w:gridCol w:w="2489"/>
        <w:gridCol w:w="1009"/>
        <w:gridCol w:w="1013"/>
        <w:gridCol w:w="1010"/>
        <w:gridCol w:w="1001"/>
        <w:gridCol w:w="1043"/>
      </w:tblGrid>
      <w:tr w:rsidR="00896CDC" w:rsidRPr="00DF6BFF" w14:paraId="05D4741F" w14:textId="77777777" w:rsidTr="196EBECE">
        <w:trPr>
          <w:cantSplit/>
          <w:trHeight w:val="20"/>
          <w:tblHeader/>
        </w:trPr>
        <w:tc>
          <w:tcPr>
            <w:tcW w:w="4560" w:type="dxa"/>
            <w:gridSpan w:val="2"/>
            <w:tcBorders>
              <w:top w:val="nil"/>
              <w:left w:val="nil"/>
            </w:tcBorders>
          </w:tcPr>
          <w:p w14:paraId="25A2F393" w14:textId="77777777" w:rsidR="00896CDC" w:rsidRPr="00DF6BFF" w:rsidRDefault="00896CDC" w:rsidP="001F2301">
            <w:pPr>
              <w:spacing w:before="60" w:after="60"/>
              <w:rPr>
                <w:b/>
                <w:color w:val="FFFFFF"/>
                <w:sz w:val="20"/>
              </w:rPr>
            </w:pPr>
            <w:bookmarkStart w:id="11" w:name="_Hlk25322378"/>
            <w:bookmarkStart w:id="12" w:name="_Hlk38698916"/>
          </w:p>
        </w:tc>
        <w:tc>
          <w:tcPr>
            <w:tcW w:w="1009" w:type="dxa"/>
            <w:shd w:val="clear" w:color="auto" w:fill="004976"/>
          </w:tcPr>
          <w:p w14:paraId="77670206" w14:textId="77777777" w:rsidR="00896CDC" w:rsidRPr="00DF6BFF" w:rsidRDefault="00896CDC" w:rsidP="001F2301">
            <w:pPr>
              <w:spacing w:before="60" w:after="60"/>
              <w:jc w:val="center"/>
              <w:rPr>
                <w:b/>
                <w:color w:val="FFFFFF"/>
                <w:sz w:val="20"/>
              </w:rPr>
            </w:pPr>
            <w:r w:rsidRPr="5792587A">
              <w:rPr>
                <w:b/>
                <w:color w:val="FFFFFF" w:themeColor="background1"/>
                <w:sz w:val="20"/>
              </w:rPr>
              <w:t>1 Jul - 30 Sep</w:t>
            </w:r>
          </w:p>
        </w:tc>
        <w:tc>
          <w:tcPr>
            <w:tcW w:w="1013" w:type="dxa"/>
            <w:shd w:val="clear" w:color="auto" w:fill="004976"/>
          </w:tcPr>
          <w:p w14:paraId="45C5A627" w14:textId="77777777" w:rsidR="00896CDC" w:rsidRPr="00DF6BFF" w:rsidRDefault="00896CDC" w:rsidP="001F2301">
            <w:pPr>
              <w:spacing w:before="60" w:after="60"/>
              <w:jc w:val="center"/>
              <w:rPr>
                <w:b/>
                <w:color w:val="FFFFFF"/>
                <w:sz w:val="20"/>
              </w:rPr>
            </w:pPr>
            <w:r w:rsidRPr="5792587A">
              <w:rPr>
                <w:b/>
                <w:color w:val="FFFFFF" w:themeColor="background1"/>
                <w:sz w:val="20"/>
              </w:rPr>
              <w:t>1 Oct – 31 Dec</w:t>
            </w:r>
          </w:p>
        </w:tc>
        <w:tc>
          <w:tcPr>
            <w:tcW w:w="1010" w:type="dxa"/>
            <w:shd w:val="clear" w:color="auto" w:fill="004976"/>
          </w:tcPr>
          <w:p w14:paraId="4A83F751" w14:textId="77777777" w:rsidR="00896CDC" w:rsidRPr="00DF6BFF" w:rsidRDefault="00896CDC" w:rsidP="001F2301">
            <w:pPr>
              <w:spacing w:before="60" w:after="60"/>
              <w:jc w:val="center"/>
              <w:rPr>
                <w:b/>
                <w:color w:val="FFFFFF"/>
                <w:sz w:val="20"/>
              </w:rPr>
            </w:pPr>
            <w:r w:rsidRPr="5792587A">
              <w:rPr>
                <w:b/>
                <w:color w:val="FFFFFF" w:themeColor="background1"/>
                <w:sz w:val="20"/>
              </w:rPr>
              <w:t>1 Jan – 31 Mar</w:t>
            </w:r>
          </w:p>
        </w:tc>
        <w:tc>
          <w:tcPr>
            <w:tcW w:w="1001" w:type="dxa"/>
            <w:shd w:val="clear" w:color="auto" w:fill="004976"/>
          </w:tcPr>
          <w:p w14:paraId="43B3AD66" w14:textId="77777777" w:rsidR="00896CDC" w:rsidRPr="00DF6BFF" w:rsidRDefault="00896CDC" w:rsidP="001F2301">
            <w:pPr>
              <w:spacing w:before="60" w:after="60"/>
              <w:jc w:val="center"/>
              <w:rPr>
                <w:b/>
                <w:color w:val="FFFFFF"/>
                <w:sz w:val="20"/>
              </w:rPr>
            </w:pPr>
            <w:r w:rsidRPr="5792587A">
              <w:rPr>
                <w:b/>
                <w:color w:val="FFFFFF" w:themeColor="background1"/>
                <w:sz w:val="20"/>
              </w:rPr>
              <w:t>1 Apr – 30 Jun</w:t>
            </w:r>
          </w:p>
        </w:tc>
        <w:tc>
          <w:tcPr>
            <w:tcW w:w="1043" w:type="dxa"/>
            <w:shd w:val="clear" w:color="auto" w:fill="004976"/>
          </w:tcPr>
          <w:p w14:paraId="5F100D20" w14:textId="77777777" w:rsidR="00896CDC" w:rsidRPr="00DF6BFF" w:rsidRDefault="00896CDC" w:rsidP="001F2301">
            <w:pPr>
              <w:spacing w:before="60" w:after="60"/>
              <w:jc w:val="center"/>
              <w:rPr>
                <w:b/>
                <w:color w:val="FFFFFF"/>
                <w:sz w:val="20"/>
              </w:rPr>
            </w:pPr>
            <w:r w:rsidRPr="5792587A">
              <w:rPr>
                <w:b/>
                <w:color w:val="FFFFFF" w:themeColor="background1"/>
                <w:sz w:val="20"/>
              </w:rPr>
              <w:t>Total</w:t>
            </w:r>
          </w:p>
        </w:tc>
      </w:tr>
      <w:tr w:rsidR="00896CDC" w:rsidRPr="00DF6BFF" w14:paraId="7E971DB5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42778787" w14:textId="77777777" w:rsidR="00896CDC" w:rsidRPr="00DF6BFF" w:rsidRDefault="00896CDC" w:rsidP="001F2301">
            <w:pPr>
              <w:adjustRightInd w:val="0"/>
              <w:spacing w:before="60" w:after="60"/>
              <w:rPr>
                <w:b/>
                <w:color w:val="FFFFFF"/>
                <w:sz w:val="20"/>
                <w:lang w:val="en-GB" w:eastAsia="en-GB"/>
              </w:rPr>
            </w:pPr>
            <w:r w:rsidRPr="673330C8">
              <w:rPr>
                <w:b/>
                <w:color w:val="FFFFFF" w:themeColor="background1"/>
                <w:sz w:val="20"/>
                <w:lang w:val="en-GB" w:eastAsia="en-GB"/>
              </w:rPr>
              <w:t>Resource consents</w:t>
            </w:r>
          </w:p>
        </w:tc>
      </w:tr>
      <w:bookmarkEnd w:id="11"/>
      <w:bookmarkEnd w:id="12"/>
      <w:tr w:rsidR="00896CDC" w:rsidRPr="00DF6BFF" w14:paraId="083D3185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65B9687" w14:textId="77777777" w:rsidR="00896CDC" w:rsidRPr="00DF6BFF" w:rsidRDefault="36DC9C17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>Number of complaints</w:t>
            </w:r>
          </w:p>
        </w:tc>
        <w:tc>
          <w:tcPr>
            <w:tcW w:w="1009" w:type="dxa"/>
          </w:tcPr>
          <w:p w14:paraId="02AA7092" w14:textId="4E2809A9" w:rsidR="00896CDC" w:rsidRPr="00DF6BFF" w:rsidRDefault="6D2167F7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14</w:t>
            </w:r>
          </w:p>
        </w:tc>
        <w:tc>
          <w:tcPr>
            <w:tcW w:w="1013" w:type="dxa"/>
          </w:tcPr>
          <w:p w14:paraId="5FAD3501" w14:textId="6A11DCC3" w:rsidR="00896CDC" w:rsidRPr="00DF6BFF" w:rsidRDefault="5AAD6C7A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22</w:t>
            </w:r>
          </w:p>
        </w:tc>
        <w:tc>
          <w:tcPr>
            <w:tcW w:w="1010" w:type="dxa"/>
          </w:tcPr>
          <w:p w14:paraId="12D74867" w14:textId="5A0E1C99" w:rsidR="00896CDC" w:rsidRPr="00DF6BFF" w:rsidRDefault="0A7B7B75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16</w:t>
            </w:r>
          </w:p>
        </w:tc>
        <w:tc>
          <w:tcPr>
            <w:tcW w:w="1001" w:type="dxa"/>
          </w:tcPr>
          <w:p w14:paraId="68014426" w14:textId="112E159E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13A05081" w14:textId="6B9BF752" w:rsidR="00896CDC" w:rsidRPr="00DF6BFF" w:rsidRDefault="0A7B7B75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52</w:t>
            </w:r>
          </w:p>
        </w:tc>
      </w:tr>
      <w:tr w:rsidR="00896CDC" w:rsidRPr="00DF6BFF" w14:paraId="1FC1856C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2EA167D3" w14:textId="2A2DDDF0" w:rsidR="00896CDC" w:rsidRPr="00DF6BFF" w:rsidRDefault="36DC9C17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 xml:space="preserve">Number of </w:t>
            </w:r>
            <w:r w:rsidR="4EB68521" w:rsidRPr="5792587A">
              <w:rPr>
                <w:sz w:val="20"/>
              </w:rPr>
              <w:t>warnings</w:t>
            </w:r>
          </w:p>
        </w:tc>
        <w:tc>
          <w:tcPr>
            <w:tcW w:w="1009" w:type="dxa"/>
          </w:tcPr>
          <w:p w14:paraId="0118DF73" w14:textId="04F2AF33" w:rsidR="00896CDC" w:rsidRPr="00DF6BFF" w:rsidRDefault="1ED5A016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4</w:t>
            </w:r>
          </w:p>
        </w:tc>
        <w:tc>
          <w:tcPr>
            <w:tcW w:w="1013" w:type="dxa"/>
          </w:tcPr>
          <w:p w14:paraId="3240F16E" w14:textId="13381B88" w:rsidR="00896CDC" w:rsidRPr="00DF6BFF" w:rsidRDefault="12D269B0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7</w:t>
            </w:r>
          </w:p>
        </w:tc>
        <w:tc>
          <w:tcPr>
            <w:tcW w:w="1010" w:type="dxa"/>
          </w:tcPr>
          <w:p w14:paraId="007ADAB7" w14:textId="0D94CE85" w:rsidR="00896CDC" w:rsidRPr="00DF6BFF" w:rsidRDefault="3A5FB528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9</w:t>
            </w:r>
          </w:p>
        </w:tc>
        <w:tc>
          <w:tcPr>
            <w:tcW w:w="1001" w:type="dxa"/>
          </w:tcPr>
          <w:p w14:paraId="04253D9E" w14:textId="028960C3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23B988CA" w14:textId="4E895509" w:rsidR="007D0E90" w:rsidRPr="00DF6BFF" w:rsidRDefault="3A5FB528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20</w:t>
            </w:r>
          </w:p>
        </w:tc>
      </w:tr>
      <w:tr w:rsidR="00A205C5" w:rsidRPr="00DF6BFF" w14:paraId="2D31E72F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3E21AE8B" w14:textId="1B09A253" w:rsidR="00896CDC" w:rsidRPr="00DF6BFF" w:rsidRDefault="18091238" w:rsidP="001F2301">
            <w:pPr>
              <w:adjustRightInd w:val="0"/>
              <w:spacing w:before="60" w:after="60"/>
              <w:rPr>
                <w:b/>
                <w:color w:val="FFFFFF" w:themeColor="background1"/>
                <w:sz w:val="20"/>
                <w:lang w:val="en-GB" w:eastAsia="en-GB"/>
              </w:rPr>
            </w:pPr>
            <w:r w:rsidRPr="5792587A">
              <w:rPr>
                <w:b/>
                <w:color w:val="FFFFFF" w:themeColor="background1"/>
                <w:sz w:val="20"/>
                <w:lang w:val="en-GB" w:eastAsia="en-GB"/>
              </w:rPr>
              <w:t>District Plan</w:t>
            </w:r>
          </w:p>
        </w:tc>
      </w:tr>
      <w:tr w:rsidR="00896CDC" w:rsidRPr="00DF6BFF" w14:paraId="1072F4E9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6E7EC3FF" w14:textId="77777777" w:rsidR="00896CDC" w:rsidRPr="00DF6BFF" w:rsidRDefault="36DC9C17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>Number of complaints</w:t>
            </w:r>
          </w:p>
        </w:tc>
        <w:tc>
          <w:tcPr>
            <w:tcW w:w="1009" w:type="dxa"/>
          </w:tcPr>
          <w:p w14:paraId="10320A3F" w14:textId="7E4F6EF1" w:rsidR="00896CDC" w:rsidRPr="00DF6BFF" w:rsidRDefault="57764684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36</w:t>
            </w:r>
          </w:p>
        </w:tc>
        <w:tc>
          <w:tcPr>
            <w:tcW w:w="1013" w:type="dxa"/>
          </w:tcPr>
          <w:p w14:paraId="6ABFC90F" w14:textId="1B894F28" w:rsidR="00896CDC" w:rsidRPr="00DF6BFF" w:rsidRDefault="77075A30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85</w:t>
            </w:r>
          </w:p>
        </w:tc>
        <w:tc>
          <w:tcPr>
            <w:tcW w:w="1010" w:type="dxa"/>
          </w:tcPr>
          <w:p w14:paraId="5A912ACD" w14:textId="3F146C8C" w:rsidR="00896CDC" w:rsidRPr="00DF6BFF" w:rsidRDefault="33F40011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75</w:t>
            </w:r>
          </w:p>
        </w:tc>
        <w:tc>
          <w:tcPr>
            <w:tcW w:w="1001" w:type="dxa"/>
          </w:tcPr>
          <w:p w14:paraId="0E23D8F6" w14:textId="4711DC4A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10470AB8" w14:textId="3D695501" w:rsidR="00896CDC" w:rsidRPr="00DF6BFF" w:rsidRDefault="33F40011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196</w:t>
            </w:r>
          </w:p>
        </w:tc>
      </w:tr>
      <w:tr w:rsidR="00896CDC" w:rsidRPr="00DF6BFF" w14:paraId="249E6F1B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252A4DBC" w14:textId="7F27FB5C" w:rsidR="00896CDC" w:rsidRPr="00DF6BFF" w:rsidRDefault="36DC9C17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 xml:space="preserve">Number of </w:t>
            </w:r>
            <w:r w:rsidR="0A5E5D86" w:rsidRPr="5792587A">
              <w:rPr>
                <w:sz w:val="20"/>
              </w:rPr>
              <w:t>warnings</w:t>
            </w:r>
          </w:p>
        </w:tc>
        <w:tc>
          <w:tcPr>
            <w:tcW w:w="1009" w:type="dxa"/>
          </w:tcPr>
          <w:p w14:paraId="62F4FCE3" w14:textId="52E11959" w:rsidR="00896CDC" w:rsidRPr="00DF6BFF" w:rsidRDefault="427D8E2C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12</w:t>
            </w:r>
          </w:p>
        </w:tc>
        <w:tc>
          <w:tcPr>
            <w:tcW w:w="1013" w:type="dxa"/>
          </w:tcPr>
          <w:p w14:paraId="6B967744" w14:textId="6F2601AA" w:rsidR="00896CDC" w:rsidRPr="00DF6BFF" w:rsidRDefault="16598C9E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27</w:t>
            </w:r>
          </w:p>
        </w:tc>
        <w:tc>
          <w:tcPr>
            <w:tcW w:w="1010" w:type="dxa"/>
          </w:tcPr>
          <w:p w14:paraId="066A4DA3" w14:textId="01BBABB6" w:rsidR="00896CDC" w:rsidRPr="00DF6BFF" w:rsidRDefault="18240997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24</w:t>
            </w:r>
          </w:p>
        </w:tc>
        <w:tc>
          <w:tcPr>
            <w:tcW w:w="1001" w:type="dxa"/>
          </w:tcPr>
          <w:p w14:paraId="37312947" w14:textId="01C12613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74095212" w14:textId="1B530BA3" w:rsidR="00896CDC" w:rsidRPr="00DF6BFF" w:rsidRDefault="18240997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63</w:t>
            </w:r>
          </w:p>
        </w:tc>
      </w:tr>
      <w:tr w:rsidR="00896CDC" w:rsidRPr="00DF6BFF" w14:paraId="6648E22D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43B733BE" w14:textId="77F789B4" w:rsidR="00896CDC" w:rsidRPr="00DF6BFF" w:rsidRDefault="64447F23" w:rsidP="001F2301">
            <w:pPr>
              <w:adjustRightInd w:val="0"/>
              <w:spacing w:before="60" w:after="60"/>
              <w:rPr>
                <w:b/>
                <w:color w:val="FFFFFF"/>
                <w:sz w:val="20"/>
                <w:lang w:val="en-GB" w:eastAsia="en-GB"/>
              </w:rPr>
            </w:pPr>
            <w:r w:rsidRPr="673330C8">
              <w:rPr>
                <w:b/>
                <w:color w:val="FFFFFF" w:themeColor="background1"/>
                <w:sz w:val="20"/>
                <w:lang w:val="en-GB" w:eastAsia="en-GB"/>
              </w:rPr>
              <w:t>RMA</w:t>
            </w:r>
            <w:r w:rsidR="71D894C7" w:rsidRPr="673330C8">
              <w:rPr>
                <w:b/>
                <w:color w:val="FFFFFF" w:themeColor="background1"/>
                <w:sz w:val="20"/>
                <w:lang w:val="en-GB" w:eastAsia="en-GB"/>
              </w:rPr>
              <w:t xml:space="preserve"> / </w:t>
            </w:r>
            <w:r w:rsidR="655B8840" w:rsidRPr="673330C8">
              <w:rPr>
                <w:b/>
                <w:color w:val="FFFFFF" w:themeColor="background1"/>
                <w:sz w:val="20"/>
                <w:lang w:val="en-GB" w:eastAsia="en-GB"/>
              </w:rPr>
              <w:t>Bylaw</w:t>
            </w:r>
            <w:r w:rsidR="19176EC3" w:rsidRPr="673330C8">
              <w:rPr>
                <w:b/>
                <w:color w:val="FFFFFF" w:themeColor="background1"/>
                <w:sz w:val="20"/>
                <w:lang w:val="en-GB" w:eastAsia="en-GB"/>
              </w:rPr>
              <w:t xml:space="preserve"> breaches</w:t>
            </w:r>
            <w:r w:rsidR="0B318755" w:rsidRPr="673330C8">
              <w:rPr>
                <w:b/>
                <w:color w:val="FFFFFF" w:themeColor="background1"/>
                <w:sz w:val="20"/>
                <w:lang w:val="en-GB" w:eastAsia="en-GB"/>
              </w:rPr>
              <w:t xml:space="preserve"> / complaints</w:t>
            </w:r>
          </w:p>
        </w:tc>
      </w:tr>
      <w:tr w:rsidR="00896CDC" w:rsidRPr="00DF6BFF" w14:paraId="18713A00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1519D69B" w14:textId="77777777" w:rsidR="00896CDC" w:rsidRPr="00DF6BFF" w:rsidRDefault="36DC9C17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>Parking complaints</w:t>
            </w:r>
          </w:p>
        </w:tc>
        <w:tc>
          <w:tcPr>
            <w:tcW w:w="1009" w:type="dxa"/>
          </w:tcPr>
          <w:p w14:paraId="1B4AAE42" w14:textId="6F6ADCF5" w:rsidR="00896CDC" w:rsidRPr="00DF6BFF" w:rsidRDefault="237446A6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92</w:t>
            </w:r>
          </w:p>
        </w:tc>
        <w:tc>
          <w:tcPr>
            <w:tcW w:w="1013" w:type="dxa"/>
          </w:tcPr>
          <w:p w14:paraId="1B0BEB6D" w14:textId="7E854FC6" w:rsidR="00896CDC" w:rsidRPr="00DF6BFF" w:rsidRDefault="0DE1D485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87</w:t>
            </w:r>
          </w:p>
        </w:tc>
        <w:tc>
          <w:tcPr>
            <w:tcW w:w="1010" w:type="dxa"/>
          </w:tcPr>
          <w:p w14:paraId="33537915" w14:textId="65D68D24" w:rsidR="00896CDC" w:rsidRPr="00DF6BFF" w:rsidRDefault="16A0BFDD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78</w:t>
            </w:r>
          </w:p>
        </w:tc>
        <w:tc>
          <w:tcPr>
            <w:tcW w:w="1001" w:type="dxa"/>
          </w:tcPr>
          <w:p w14:paraId="2458F538" w14:textId="058191B9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03C42FFA" w14:textId="56C2C5F1" w:rsidR="00896CDC" w:rsidRPr="00DF6BFF" w:rsidRDefault="16A0BFDD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257</w:t>
            </w:r>
          </w:p>
        </w:tc>
      </w:tr>
      <w:tr w:rsidR="00896CDC" w:rsidRPr="00DF6BFF" w14:paraId="3878AFC4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4ACAE3F9" w14:textId="2DE142FE" w:rsidR="00896CDC" w:rsidRPr="00DF6BFF" w:rsidRDefault="06B47A1E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>Warning letters</w:t>
            </w:r>
          </w:p>
        </w:tc>
        <w:tc>
          <w:tcPr>
            <w:tcW w:w="1009" w:type="dxa"/>
          </w:tcPr>
          <w:p w14:paraId="6498965B" w14:textId="5CD64BD2" w:rsidR="00896CDC" w:rsidRPr="00DF6BFF" w:rsidRDefault="38AD85F1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191</w:t>
            </w:r>
          </w:p>
        </w:tc>
        <w:tc>
          <w:tcPr>
            <w:tcW w:w="1013" w:type="dxa"/>
          </w:tcPr>
          <w:p w14:paraId="4CCD052A" w14:textId="0CA9169F" w:rsidR="00896CDC" w:rsidRPr="00DF6BFF" w:rsidRDefault="23B2B4D6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30</w:t>
            </w:r>
          </w:p>
        </w:tc>
        <w:tc>
          <w:tcPr>
            <w:tcW w:w="1010" w:type="dxa"/>
          </w:tcPr>
          <w:p w14:paraId="704BE982" w14:textId="429D3A45" w:rsidR="00896CDC" w:rsidRPr="00DF6BFF" w:rsidRDefault="6843D230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23</w:t>
            </w:r>
          </w:p>
        </w:tc>
        <w:tc>
          <w:tcPr>
            <w:tcW w:w="1001" w:type="dxa"/>
          </w:tcPr>
          <w:p w14:paraId="2B4A047B" w14:textId="10FCD8F1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519ABE05" w14:textId="40944C18" w:rsidR="005452F1" w:rsidRPr="00DF6BFF" w:rsidRDefault="00791646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2</w:t>
            </w:r>
            <w:r w:rsidR="2D55AD6E" w:rsidRPr="5792587A">
              <w:rPr>
                <w:b/>
                <w:sz w:val="20"/>
              </w:rPr>
              <w:t>44</w:t>
            </w:r>
          </w:p>
        </w:tc>
      </w:tr>
      <w:tr w:rsidR="00896CDC" w:rsidRPr="00DF6BFF" w14:paraId="7B4458A7" w14:textId="77777777" w:rsidTr="196EBECE">
        <w:trPr>
          <w:cantSplit/>
          <w:trHeight w:val="300"/>
        </w:trPr>
        <w:tc>
          <w:tcPr>
            <w:tcW w:w="4560" w:type="dxa"/>
            <w:gridSpan w:val="2"/>
          </w:tcPr>
          <w:p w14:paraId="08FBC5E7" w14:textId="43123DFF" w:rsidR="00896CDC" w:rsidRPr="00DF6BFF" w:rsidRDefault="06B47A1E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>Infringement tickets</w:t>
            </w:r>
          </w:p>
        </w:tc>
        <w:tc>
          <w:tcPr>
            <w:tcW w:w="1009" w:type="dxa"/>
          </w:tcPr>
          <w:p w14:paraId="3DE3DE46" w14:textId="6ADEF990" w:rsidR="00896CDC" w:rsidRPr="00DF6BFF" w:rsidRDefault="1F4C4D1E" w:rsidP="001F2301">
            <w:pPr>
              <w:spacing w:before="60" w:after="60"/>
              <w:jc w:val="center"/>
            </w:pPr>
            <w:r w:rsidRPr="5792587A">
              <w:rPr>
                <w:sz w:val="20"/>
              </w:rPr>
              <w:t>342</w:t>
            </w:r>
          </w:p>
        </w:tc>
        <w:tc>
          <w:tcPr>
            <w:tcW w:w="1013" w:type="dxa"/>
          </w:tcPr>
          <w:p w14:paraId="69D2F579" w14:textId="08649E2E" w:rsidR="00896CDC" w:rsidRPr="00DF6BFF" w:rsidRDefault="7F9CB694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168</w:t>
            </w:r>
          </w:p>
        </w:tc>
        <w:tc>
          <w:tcPr>
            <w:tcW w:w="1010" w:type="dxa"/>
          </w:tcPr>
          <w:p w14:paraId="5D201F30" w14:textId="2D2812EC" w:rsidR="00896CDC" w:rsidRPr="00DF6BFF" w:rsidRDefault="519CAAD0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215</w:t>
            </w:r>
          </w:p>
        </w:tc>
        <w:tc>
          <w:tcPr>
            <w:tcW w:w="1001" w:type="dxa"/>
          </w:tcPr>
          <w:p w14:paraId="3459546C" w14:textId="4359F081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620880DC" w14:textId="5D14BDC0" w:rsidR="00896CDC" w:rsidRPr="00DF6BFF" w:rsidRDefault="519CAAD0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725</w:t>
            </w:r>
          </w:p>
        </w:tc>
      </w:tr>
      <w:tr w:rsidR="006F16A6" w:rsidRPr="00DF6BFF" w14:paraId="492E4373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E7C7B65" w14:textId="57A2E8E9" w:rsidR="006F16A6" w:rsidRPr="00DF6BFF" w:rsidRDefault="2ACEBBD5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 xml:space="preserve">Fire and </w:t>
            </w:r>
            <w:r w:rsidR="41569749" w:rsidRPr="673330C8">
              <w:rPr>
                <w:sz w:val="20"/>
              </w:rPr>
              <w:t>s</w:t>
            </w:r>
            <w:r w:rsidRPr="673330C8">
              <w:rPr>
                <w:sz w:val="20"/>
              </w:rPr>
              <w:t xml:space="preserve">moke </w:t>
            </w:r>
            <w:r w:rsidR="2BA18212" w:rsidRPr="673330C8">
              <w:rPr>
                <w:sz w:val="20"/>
              </w:rPr>
              <w:t>c</w:t>
            </w:r>
            <w:r w:rsidRPr="673330C8">
              <w:rPr>
                <w:sz w:val="20"/>
              </w:rPr>
              <w:t>omplaints</w:t>
            </w:r>
          </w:p>
        </w:tc>
        <w:tc>
          <w:tcPr>
            <w:tcW w:w="1009" w:type="dxa"/>
          </w:tcPr>
          <w:p w14:paraId="0896D50B" w14:textId="52610D2F" w:rsidR="006F16A6" w:rsidRPr="00DF6BFF" w:rsidRDefault="0CA4B1D9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21</w:t>
            </w:r>
          </w:p>
        </w:tc>
        <w:tc>
          <w:tcPr>
            <w:tcW w:w="1013" w:type="dxa"/>
          </w:tcPr>
          <w:p w14:paraId="1D77CA82" w14:textId="7A7B61C5" w:rsidR="006F16A6" w:rsidRPr="00DF6BFF" w:rsidRDefault="4EB3C64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13</w:t>
            </w:r>
          </w:p>
        </w:tc>
        <w:tc>
          <w:tcPr>
            <w:tcW w:w="1010" w:type="dxa"/>
          </w:tcPr>
          <w:p w14:paraId="17A0A9F5" w14:textId="5A289BD8" w:rsidR="006F16A6" w:rsidRPr="00DF6BFF" w:rsidRDefault="1F9D803E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8</w:t>
            </w:r>
          </w:p>
        </w:tc>
        <w:tc>
          <w:tcPr>
            <w:tcW w:w="1001" w:type="dxa"/>
          </w:tcPr>
          <w:p w14:paraId="09A4CF7C" w14:textId="7569EA41" w:rsidR="006F16A6" w:rsidRPr="00DF6BFF" w:rsidRDefault="006F16A6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12B8735C" w14:textId="39BEBC6E" w:rsidR="006F16A6" w:rsidRPr="00DF6BFF" w:rsidRDefault="336D5C75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42</w:t>
            </w:r>
          </w:p>
        </w:tc>
      </w:tr>
      <w:tr w:rsidR="006F16A6" w:rsidRPr="00DF6BFF" w14:paraId="0687AB06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13E85DE1" w14:textId="4228BB88" w:rsidR="006F16A6" w:rsidRPr="00DF6BFF" w:rsidRDefault="2ACEBBD5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 xml:space="preserve">Public Health / Nuisance </w:t>
            </w:r>
            <w:r w:rsidR="2BA18212" w:rsidRPr="673330C8">
              <w:rPr>
                <w:sz w:val="20"/>
              </w:rPr>
              <w:t>c</w:t>
            </w:r>
            <w:r w:rsidRPr="673330C8">
              <w:rPr>
                <w:sz w:val="20"/>
              </w:rPr>
              <w:t>omplaints</w:t>
            </w:r>
          </w:p>
        </w:tc>
        <w:tc>
          <w:tcPr>
            <w:tcW w:w="1009" w:type="dxa"/>
          </w:tcPr>
          <w:p w14:paraId="54663B42" w14:textId="24A8F58A" w:rsidR="006F16A6" w:rsidRPr="00DF6BFF" w:rsidRDefault="211477A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6</w:t>
            </w:r>
          </w:p>
        </w:tc>
        <w:tc>
          <w:tcPr>
            <w:tcW w:w="1013" w:type="dxa"/>
          </w:tcPr>
          <w:p w14:paraId="70FC277E" w14:textId="54EE9351" w:rsidR="006F16A6" w:rsidRPr="00DF6BFF" w:rsidRDefault="4853D7FD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10</w:t>
            </w:r>
          </w:p>
        </w:tc>
        <w:tc>
          <w:tcPr>
            <w:tcW w:w="1010" w:type="dxa"/>
          </w:tcPr>
          <w:p w14:paraId="148408C8" w14:textId="0CA0FDEA" w:rsidR="006F16A6" w:rsidRPr="00DF6BFF" w:rsidRDefault="1AEA0635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</w:t>
            </w:r>
          </w:p>
        </w:tc>
        <w:tc>
          <w:tcPr>
            <w:tcW w:w="1001" w:type="dxa"/>
          </w:tcPr>
          <w:p w14:paraId="2851ABD0" w14:textId="6A3B5903" w:rsidR="006F16A6" w:rsidRPr="00DF6BFF" w:rsidRDefault="006F16A6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60390528" w14:textId="05A5E80A" w:rsidR="006F16A6" w:rsidRPr="00DF6BFF" w:rsidRDefault="7472E863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1</w:t>
            </w:r>
            <w:r w:rsidR="035DF191" w:rsidRPr="673330C8">
              <w:rPr>
                <w:b/>
                <w:bCs/>
                <w:sz w:val="20"/>
              </w:rPr>
              <w:t>9</w:t>
            </w:r>
          </w:p>
        </w:tc>
      </w:tr>
      <w:tr w:rsidR="00896CDC" w:rsidRPr="00DF6BFF" w14:paraId="3990644A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558EBECE" w14:textId="4999C49A" w:rsidR="00896CDC" w:rsidRPr="00DF6BFF" w:rsidRDefault="3B1E4983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 xml:space="preserve">Litter and </w:t>
            </w:r>
            <w:r w:rsidR="2EFF4C8C" w:rsidRPr="5792587A">
              <w:rPr>
                <w:sz w:val="20"/>
              </w:rPr>
              <w:t>i</w:t>
            </w:r>
            <w:r w:rsidRPr="5792587A">
              <w:rPr>
                <w:sz w:val="20"/>
              </w:rPr>
              <w:t xml:space="preserve">llegal </w:t>
            </w:r>
            <w:r w:rsidR="2EFF4C8C" w:rsidRPr="5792587A">
              <w:rPr>
                <w:sz w:val="20"/>
              </w:rPr>
              <w:t>d</w:t>
            </w:r>
            <w:r w:rsidR="36DC9C17" w:rsidRPr="5792587A">
              <w:rPr>
                <w:sz w:val="20"/>
              </w:rPr>
              <w:t>umping complaints</w:t>
            </w:r>
          </w:p>
        </w:tc>
        <w:tc>
          <w:tcPr>
            <w:tcW w:w="1009" w:type="dxa"/>
          </w:tcPr>
          <w:p w14:paraId="603ABDC6" w14:textId="5AF3C47E" w:rsidR="00896CDC" w:rsidRPr="00DF6BFF" w:rsidRDefault="5FD14254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32</w:t>
            </w:r>
          </w:p>
        </w:tc>
        <w:tc>
          <w:tcPr>
            <w:tcW w:w="1013" w:type="dxa"/>
          </w:tcPr>
          <w:p w14:paraId="488F4612" w14:textId="2F60A8B3" w:rsidR="00896CDC" w:rsidRPr="00DF6BFF" w:rsidRDefault="2990DAAF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58</w:t>
            </w:r>
          </w:p>
        </w:tc>
        <w:tc>
          <w:tcPr>
            <w:tcW w:w="1010" w:type="dxa"/>
          </w:tcPr>
          <w:p w14:paraId="3B800505" w14:textId="5444C2F4" w:rsidR="00896CDC" w:rsidRPr="00DF6BFF" w:rsidRDefault="12F37709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30</w:t>
            </w:r>
          </w:p>
        </w:tc>
        <w:tc>
          <w:tcPr>
            <w:tcW w:w="1001" w:type="dxa"/>
          </w:tcPr>
          <w:p w14:paraId="394D5A8C" w14:textId="38E24127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67977C82" w14:textId="0542F63E" w:rsidR="00896CDC" w:rsidRPr="00DF6BFF" w:rsidRDefault="12F37709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12</w:t>
            </w:r>
            <w:r w:rsidR="00A977F5" w:rsidRPr="5792587A">
              <w:rPr>
                <w:b/>
                <w:sz w:val="20"/>
              </w:rPr>
              <w:t>0</w:t>
            </w:r>
          </w:p>
        </w:tc>
      </w:tr>
      <w:tr w:rsidR="00896CDC" w:rsidRPr="00DF6BFF" w14:paraId="7DDE6E7E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3643549" w14:textId="5B5A281E" w:rsidR="00896CDC" w:rsidRPr="00DF6BFF" w:rsidRDefault="3B1E4983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 xml:space="preserve">Litter and </w:t>
            </w:r>
            <w:r w:rsidR="2EFF4C8C" w:rsidRPr="5792587A">
              <w:rPr>
                <w:sz w:val="20"/>
              </w:rPr>
              <w:t>i</w:t>
            </w:r>
            <w:r w:rsidRPr="5792587A">
              <w:rPr>
                <w:sz w:val="20"/>
              </w:rPr>
              <w:t>llegal</w:t>
            </w:r>
            <w:r w:rsidR="2EFF4C8C" w:rsidRPr="5792587A">
              <w:rPr>
                <w:sz w:val="20"/>
              </w:rPr>
              <w:t xml:space="preserve"> dumping</w:t>
            </w:r>
            <w:r w:rsidRPr="5792587A">
              <w:rPr>
                <w:sz w:val="20"/>
              </w:rPr>
              <w:t xml:space="preserve"> </w:t>
            </w:r>
            <w:r w:rsidR="2EFF4C8C" w:rsidRPr="5792587A">
              <w:rPr>
                <w:sz w:val="20"/>
              </w:rPr>
              <w:t>i</w:t>
            </w:r>
            <w:r w:rsidR="36DC9C17" w:rsidRPr="5792587A">
              <w:rPr>
                <w:sz w:val="20"/>
              </w:rPr>
              <w:t>nfringement notices</w:t>
            </w:r>
          </w:p>
        </w:tc>
        <w:tc>
          <w:tcPr>
            <w:tcW w:w="1009" w:type="dxa"/>
          </w:tcPr>
          <w:p w14:paraId="665D1985" w14:textId="2CF21186" w:rsidR="00896CDC" w:rsidRPr="00DF6BFF" w:rsidRDefault="3AD9CD87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12</w:t>
            </w:r>
          </w:p>
        </w:tc>
        <w:tc>
          <w:tcPr>
            <w:tcW w:w="1013" w:type="dxa"/>
          </w:tcPr>
          <w:p w14:paraId="1CA8E1A7" w14:textId="40BF2987" w:rsidR="00896CDC" w:rsidRPr="00DF6BFF" w:rsidRDefault="18D2C941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13</w:t>
            </w:r>
          </w:p>
        </w:tc>
        <w:tc>
          <w:tcPr>
            <w:tcW w:w="1010" w:type="dxa"/>
          </w:tcPr>
          <w:p w14:paraId="15E59172" w14:textId="104E1C10" w:rsidR="00896CDC" w:rsidRPr="00DF6BFF" w:rsidRDefault="77830DD6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12</w:t>
            </w:r>
          </w:p>
        </w:tc>
        <w:tc>
          <w:tcPr>
            <w:tcW w:w="1001" w:type="dxa"/>
          </w:tcPr>
          <w:p w14:paraId="23098AB9" w14:textId="427B1F73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401B998C" w14:textId="7AE40D1A" w:rsidR="00896CDC" w:rsidRPr="00DF6BFF" w:rsidRDefault="77830DD6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37</w:t>
            </w:r>
          </w:p>
        </w:tc>
      </w:tr>
      <w:tr w:rsidR="00896CDC" w:rsidRPr="00DF6BFF" w14:paraId="1E298061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50099A3E" w14:textId="7AB68271" w:rsidR="00896CDC" w:rsidRPr="00DF6BFF" w:rsidRDefault="1E157693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 xml:space="preserve">Overhanging </w:t>
            </w:r>
            <w:r w:rsidR="2EFF4C8C" w:rsidRPr="5792587A">
              <w:rPr>
                <w:sz w:val="20"/>
              </w:rPr>
              <w:t>t</w:t>
            </w:r>
            <w:r w:rsidR="36DC9C17" w:rsidRPr="5792587A">
              <w:rPr>
                <w:sz w:val="20"/>
              </w:rPr>
              <w:t xml:space="preserve">ree </w:t>
            </w:r>
            <w:r w:rsidR="2EFF4C8C" w:rsidRPr="5792587A">
              <w:rPr>
                <w:sz w:val="20"/>
              </w:rPr>
              <w:t>c</w:t>
            </w:r>
            <w:r w:rsidR="36DC9C17" w:rsidRPr="5792587A">
              <w:rPr>
                <w:sz w:val="20"/>
              </w:rPr>
              <w:t>omplaints</w:t>
            </w:r>
          </w:p>
        </w:tc>
        <w:tc>
          <w:tcPr>
            <w:tcW w:w="1009" w:type="dxa"/>
          </w:tcPr>
          <w:p w14:paraId="1B6F208E" w14:textId="311BAC24" w:rsidR="00896CDC" w:rsidRPr="00DF6BFF" w:rsidRDefault="161B474C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11</w:t>
            </w:r>
          </w:p>
        </w:tc>
        <w:tc>
          <w:tcPr>
            <w:tcW w:w="1013" w:type="dxa"/>
          </w:tcPr>
          <w:p w14:paraId="1140ADDF" w14:textId="74435E11" w:rsidR="00896CDC" w:rsidRPr="00DF6BFF" w:rsidRDefault="676DC374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17</w:t>
            </w:r>
          </w:p>
        </w:tc>
        <w:tc>
          <w:tcPr>
            <w:tcW w:w="1010" w:type="dxa"/>
          </w:tcPr>
          <w:p w14:paraId="795B0605" w14:textId="5FFDE318" w:rsidR="00896CDC" w:rsidRPr="00DF6BFF" w:rsidRDefault="5BD8D10D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18</w:t>
            </w:r>
          </w:p>
        </w:tc>
        <w:tc>
          <w:tcPr>
            <w:tcW w:w="1001" w:type="dxa"/>
          </w:tcPr>
          <w:p w14:paraId="3402EEFE" w14:textId="5EE9AB1C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6F9765CE" w14:textId="0C483411" w:rsidR="00896CDC" w:rsidRPr="00DF6BFF" w:rsidRDefault="5BD8D10D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46</w:t>
            </w:r>
          </w:p>
        </w:tc>
      </w:tr>
      <w:tr w:rsidR="00896CDC" w:rsidRPr="00DF6BFF" w14:paraId="7429679B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392EDC7C" w14:textId="7A9CEA9C" w:rsidR="00896CDC" w:rsidRPr="00DF6BFF" w:rsidRDefault="1E157693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 xml:space="preserve">Overhanging </w:t>
            </w:r>
            <w:r w:rsidR="2EFF4C8C" w:rsidRPr="5792587A">
              <w:rPr>
                <w:sz w:val="20"/>
              </w:rPr>
              <w:t>t</w:t>
            </w:r>
            <w:r w:rsidR="7820ECF4" w:rsidRPr="5792587A">
              <w:rPr>
                <w:sz w:val="20"/>
              </w:rPr>
              <w:t xml:space="preserve">ree </w:t>
            </w:r>
            <w:r w:rsidR="2EFF4C8C" w:rsidRPr="5792587A">
              <w:rPr>
                <w:sz w:val="20"/>
              </w:rPr>
              <w:t>w</w:t>
            </w:r>
            <w:r w:rsidR="36DC9C17" w:rsidRPr="5792587A">
              <w:rPr>
                <w:sz w:val="20"/>
              </w:rPr>
              <w:t>arning letters</w:t>
            </w:r>
          </w:p>
        </w:tc>
        <w:tc>
          <w:tcPr>
            <w:tcW w:w="1009" w:type="dxa"/>
          </w:tcPr>
          <w:p w14:paraId="55CD5351" w14:textId="53D2EF0D" w:rsidR="00896CDC" w:rsidRPr="00DF6BFF" w:rsidRDefault="5DE1D57A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11</w:t>
            </w:r>
          </w:p>
        </w:tc>
        <w:tc>
          <w:tcPr>
            <w:tcW w:w="1013" w:type="dxa"/>
          </w:tcPr>
          <w:p w14:paraId="41023533" w14:textId="44AD0179" w:rsidR="00896CDC" w:rsidRPr="00DF6BFF" w:rsidRDefault="0F60F37A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17</w:t>
            </w:r>
          </w:p>
        </w:tc>
        <w:tc>
          <w:tcPr>
            <w:tcW w:w="1010" w:type="dxa"/>
          </w:tcPr>
          <w:p w14:paraId="0CBFB927" w14:textId="3A3B0DAC" w:rsidR="00896CDC" w:rsidRPr="00DF6BFF" w:rsidRDefault="208104A4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18</w:t>
            </w:r>
          </w:p>
        </w:tc>
        <w:tc>
          <w:tcPr>
            <w:tcW w:w="1001" w:type="dxa"/>
          </w:tcPr>
          <w:p w14:paraId="322EB58E" w14:textId="66B9BA8F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44F7DEC1" w14:textId="30183946" w:rsidR="00896CDC" w:rsidRPr="00DF6BFF" w:rsidRDefault="208104A4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46</w:t>
            </w:r>
          </w:p>
        </w:tc>
      </w:tr>
      <w:tr w:rsidR="00ED148C" w:rsidRPr="00DF6BFF" w14:paraId="71113F0B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75C3BC07" w14:textId="430445E5" w:rsidR="00ED148C" w:rsidRPr="00DF6BFF" w:rsidRDefault="052CC27D" w:rsidP="001F2301">
            <w:pPr>
              <w:adjustRightInd w:val="0"/>
              <w:spacing w:before="60" w:after="60"/>
              <w:jc w:val="left"/>
              <w:rPr>
                <w:b/>
                <w:color w:val="FFFFFF" w:themeColor="background1"/>
                <w:sz w:val="20"/>
                <w:lang w:val="en-GB" w:eastAsia="en-GB"/>
              </w:rPr>
            </w:pPr>
            <w:r w:rsidRPr="5792587A">
              <w:rPr>
                <w:b/>
                <w:color w:val="FFFFFF" w:themeColor="background1"/>
                <w:sz w:val="20"/>
                <w:lang w:val="en-GB" w:eastAsia="en-GB"/>
              </w:rPr>
              <w:t>RMA / Bylaw Breaches</w:t>
            </w:r>
          </w:p>
        </w:tc>
      </w:tr>
      <w:tr w:rsidR="00E17928" w:rsidRPr="00DF6BFF" w14:paraId="26C33AF2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5D03374" w14:textId="42955087" w:rsidR="00E17928" w:rsidRPr="00DF6BFF" w:rsidRDefault="0D16A6FD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>Illegal s</w:t>
            </w:r>
            <w:r w:rsidR="708D43EF" w:rsidRPr="5792587A">
              <w:rPr>
                <w:sz w:val="20"/>
              </w:rPr>
              <w:t>igns</w:t>
            </w:r>
            <w:r w:rsidRPr="5792587A">
              <w:rPr>
                <w:sz w:val="20"/>
              </w:rPr>
              <w:t xml:space="preserve"> removed</w:t>
            </w:r>
          </w:p>
        </w:tc>
        <w:tc>
          <w:tcPr>
            <w:tcW w:w="1009" w:type="dxa"/>
          </w:tcPr>
          <w:p w14:paraId="1F52A828" w14:textId="47B0792D" w:rsidR="00E17928" w:rsidRPr="00DF6BFF" w:rsidRDefault="47CA0A1C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0</w:t>
            </w:r>
          </w:p>
        </w:tc>
        <w:tc>
          <w:tcPr>
            <w:tcW w:w="1013" w:type="dxa"/>
          </w:tcPr>
          <w:p w14:paraId="4109D728" w14:textId="519E4B72" w:rsidR="00E17928" w:rsidRPr="00DF6BFF" w:rsidRDefault="1A13808C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0</w:t>
            </w:r>
          </w:p>
        </w:tc>
        <w:tc>
          <w:tcPr>
            <w:tcW w:w="1010" w:type="dxa"/>
          </w:tcPr>
          <w:p w14:paraId="318FDE18" w14:textId="12A47F2E" w:rsidR="00E17928" w:rsidRPr="00DF6BFF" w:rsidRDefault="4C8BA643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0</w:t>
            </w:r>
          </w:p>
        </w:tc>
        <w:tc>
          <w:tcPr>
            <w:tcW w:w="1001" w:type="dxa"/>
          </w:tcPr>
          <w:p w14:paraId="7747F9E9" w14:textId="48EFBD74" w:rsidR="00E17928" w:rsidRPr="00DF6BFF" w:rsidRDefault="00E17928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1F4B4C85" w14:textId="58CE0AF1" w:rsidR="00E17928" w:rsidRPr="00DF6BFF" w:rsidRDefault="004123F6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0</w:t>
            </w:r>
          </w:p>
        </w:tc>
      </w:tr>
      <w:tr w:rsidR="00D3714E" w:rsidRPr="00DF6BFF" w14:paraId="6743EE42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77B49EFB" w14:textId="302C9B6D" w:rsidR="00D3714E" w:rsidRPr="00DF6BFF" w:rsidRDefault="02512CC6" w:rsidP="001F2301">
            <w:pPr>
              <w:adjustRightInd w:val="0"/>
              <w:spacing w:before="60" w:after="60"/>
              <w:rPr>
                <w:b/>
                <w:color w:val="FFFFFF" w:themeColor="background1"/>
                <w:sz w:val="20"/>
                <w:lang w:val="en-GB" w:eastAsia="en-GB"/>
              </w:rPr>
            </w:pPr>
            <w:r w:rsidRPr="5792587A">
              <w:rPr>
                <w:b/>
                <w:color w:val="FFFFFF" w:themeColor="background1"/>
                <w:sz w:val="20"/>
                <w:lang w:val="en-GB" w:eastAsia="en-GB"/>
              </w:rPr>
              <w:t>Swimming Pool Barriers</w:t>
            </w:r>
          </w:p>
        </w:tc>
      </w:tr>
      <w:tr w:rsidR="00E241AB" w:rsidRPr="00DF6BFF" w14:paraId="77185303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4BE86432" w14:textId="7138CF1A" w:rsidR="00E241AB" w:rsidRPr="00DF6BFF" w:rsidRDefault="04D19D24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 xml:space="preserve">Pool barrier enquiries </w:t>
            </w:r>
          </w:p>
        </w:tc>
        <w:tc>
          <w:tcPr>
            <w:tcW w:w="1009" w:type="dxa"/>
          </w:tcPr>
          <w:p w14:paraId="2D58C0C2" w14:textId="144E9F2F" w:rsidR="00E241AB" w:rsidRPr="00DF6BFF" w:rsidRDefault="6D405A12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23</w:t>
            </w:r>
          </w:p>
        </w:tc>
        <w:tc>
          <w:tcPr>
            <w:tcW w:w="1013" w:type="dxa"/>
          </w:tcPr>
          <w:p w14:paraId="40E7B036" w14:textId="5E01FC4E" w:rsidR="00E241AB" w:rsidRPr="00DF6BFF" w:rsidRDefault="018B9A69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27</w:t>
            </w:r>
          </w:p>
        </w:tc>
        <w:tc>
          <w:tcPr>
            <w:tcW w:w="1010" w:type="dxa"/>
          </w:tcPr>
          <w:p w14:paraId="135FEA60" w14:textId="3DC22BE1" w:rsidR="00E241AB" w:rsidRPr="00DF6BFF" w:rsidRDefault="1630E700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18</w:t>
            </w:r>
          </w:p>
        </w:tc>
        <w:tc>
          <w:tcPr>
            <w:tcW w:w="1001" w:type="dxa"/>
          </w:tcPr>
          <w:p w14:paraId="61AF27C9" w14:textId="12168E21" w:rsidR="00E241AB" w:rsidRPr="00DF6BFF" w:rsidRDefault="00E241AB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17962BBB" w14:textId="7F49B988" w:rsidR="00E241AB" w:rsidRPr="00DF6BFF" w:rsidRDefault="1630E700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68</w:t>
            </w:r>
          </w:p>
        </w:tc>
      </w:tr>
      <w:tr w:rsidR="00D3714E" w:rsidRPr="00DF6BFF" w14:paraId="1AC60BCB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8115B02" w14:textId="2B6E0372" w:rsidR="00D3714E" w:rsidRPr="00DF6BFF" w:rsidRDefault="04D19D24" w:rsidP="001F2301">
            <w:pPr>
              <w:spacing w:before="60" w:after="60"/>
              <w:rPr>
                <w:sz w:val="20"/>
              </w:rPr>
            </w:pPr>
            <w:r w:rsidRPr="5792587A">
              <w:rPr>
                <w:sz w:val="20"/>
              </w:rPr>
              <w:t>Pool barrier inspections</w:t>
            </w:r>
          </w:p>
        </w:tc>
        <w:tc>
          <w:tcPr>
            <w:tcW w:w="1009" w:type="dxa"/>
          </w:tcPr>
          <w:p w14:paraId="1CDD2383" w14:textId="5ED9B055" w:rsidR="00D3714E" w:rsidRPr="00DF6BFF" w:rsidRDefault="334947C5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134</w:t>
            </w:r>
          </w:p>
        </w:tc>
        <w:tc>
          <w:tcPr>
            <w:tcW w:w="1013" w:type="dxa"/>
          </w:tcPr>
          <w:p w14:paraId="6AA80C83" w14:textId="04BD35D3" w:rsidR="00D3714E" w:rsidRPr="00DF6BFF" w:rsidRDefault="2E5B3A22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166</w:t>
            </w:r>
          </w:p>
        </w:tc>
        <w:tc>
          <w:tcPr>
            <w:tcW w:w="1010" w:type="dxa"/>
          </w:tcPr>
          <w:p w14:paraId="4BF4F912" w14:textId="0A832921" w:rsidR="00D3714E" w:rsidRPr="00DF6BFF" w:rsidRDefault="01F05F4E" w:rsidP="001F2301">
            <w:pPr>
              <w:spacing w:before="60" w:after="60"/>
              <w:jc w:val="center"/>
              <w:rPr>
                <w:sz w:val="20"/>
              </w:rPr>
            </w:pPr>
            <w:r w:rsidRPr="5792587A">
              <w:rPr>
                <w:sz w:val="20"/>
              </w:rPr>
              <w:t>117</w:t>
            </w:r>
          </w:p>
        </w:tc>
        <w:tc>
          <w:tcPr>
            <w:tcW w:w="1001" w:type="dxa"/>
          </w:tcPr>
          <w:p w14:paraId="10040E92" w14:textId="10A2E43D" w:rsidR="00D3714E" w:rsidRPr="00DF6BFF" w:rsidRDefault="00D3714E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06AFA127" w14:textId="694EBA55" w:rsidR="00D3714E" w:rsidRPr="00DF6BFF" w:rsidRDefault="01F05F4E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5792587A">
              <w:rPr>
                <w:b/>
                <w:sz w:val="20"/>
              </w:rPr>
              <w:t>417</w:t>
            </w:r>
          </w:p>
        </w:tc>
      </w:tr>
      <w:tr w:rsidR="00896CDC" w:rsidRPr="00DF6BFF" w14:paraId="7FDCE1A9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2426CEEB" w14:textId="77777777" w:rsidR="00896CDC" w:rsidRPr="00DF6BFF" w:rsidRDefault="00896CDC" w:rsidP="001F2301">
            <w:pPr>
              <w:keepNext/>
              <w:adjustRightInd w:val="0"/>
              <w:spacing w:before="60" w:after="60"/>
              <w:rPr>
                <w:b/>
                <w:color w:val="FFFFFF"/>
                <w:sz w:val="20"/>
                <w:lang w:val="en-GB" w:eastAsia="en-GB"/>
              </w:rPr>
            </w:pPr>
            <w:r w:rsidRPr="57CD1733">
              <w:rPr>
                <w:b/>
                <w:color w:val="FFFFFF" w:themeColor="background1"/>
                <w:sz w:val="20"/>
                <w:lang w:val="en-GB" w:eastAsia="en-GB"/>
              </w:rPr>
              <w:t>Noise</w:t>
            </w:r>
          </w:p>
        </w:tc>
      </w:tr>
      <w:tr w:rsidR="00896CDC" w:rsidRPr="00DF6BFF" w14:paraId="293AFF16" w14:textId="77777777" w:rsidTr="196EBECE">
        <w:trPr>
          <w:cantSplit/>
          <w:trHeight w:val="20"/>
        </w:trPr>
        <w:tc>
          <w:tcPr>
            <w:tcW w:w="2071" w:type="dxa"/>
            <w:vMerge w:val="restart"/>
            <w:vAlign w:val="center"/>
          </w:tcPr>
          <w:p w14:paraId="57CA1DDC" w14:textId="77777777" w:rsidR="00896CDC" w:rsidRPr="00DF6BFF" w:rsidRDefault="3AE427CE" w:rsidP="001F2301">
            <w:pPr>
              <w:keepNext/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 xml:space="preserve">Excessive noise complaints </w:t>
            </w:r>
          </w:p>
        </w:tc>
        <w:tc>
          <w:tcPr>
            <w:tcW w:w="2489" w:type="dxa"/>
          </w:tcPr>
          <w:p w14:paraId="7FE8585C" w14:textId="77777777" w:rsidR="00896CDC" w:rsidRPr="00DF6BFF" w:rsidRDefault="3AE427CE" w:rsidP="001F2301">
            <w:pPr>
              <w:keepNext/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Total (all wards)</w:t>
            </w:r>
          </w:p>
        </w:tc>
        <w:tc>
          <w:tcPr>
            <w:tcW w:w="1009" w:type="dxa"/>
          </w:tcPr>
          <w:p w14:paraId="0F92C0A7" w14:textId="694D3B5C" w:rsidR="00896CDC" w:rsidRPr="00DF6BFF" w:rsidRDefault="69B3E516" w:rsidP="001F2301">
            <w:pPr>
              <w:keepNext/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135</w:t>
            </w:r>
          </w:p>
        </w:tc>
        <w:tc>
          <w:tcPr>
            <w:tcW w:w="1013" w:type="dxa"/>
            <w:vAlign w:val="center"/>
          </w:tcPr>
          <w:p w14:paraId="5F7D97EB" w14:textId="04995C60" w:rsidR="0295D134" w:rsidRPr="001F2301" w:rsidRDefault="0295D134" w:rsidP="001F2301">
            <w:pPr>
              <w:keepNext/>
              <w:spacing w:before="60" w:after="60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1F2301">
              <w:rPr>
                <w:rFonts w:eastAsia="Calibri"/>
                <w:color w:val="000000" w:themeColor="text1"/>
                <w:sz w:val="20"/>
              </w:rPr>
              <w:t>210</w:t>
            </w:r>
          </w:p>
        </w:tc>
        <w:tc>
          <w:tcPr>
            <w:tcW w:w="1010" w:type="dxa"/>
          </w:tcPr>
          <w:p w14:paraId="65D412A9" w14:textId="0ED3F325" w:rsidR="00896CDC" w:rsidRPr="00DF6BFF" w:rsidRDefault="0A8D9325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230</w:t>
            </w:r>
          </w:p>
        </w:tc>
        <w:tc>
          <w:tcPr>
            <w:tcW w:w="1001" w:type="dxa"/>
          </w:tcPr>
          <w:p w14:paraId="13DCC4E0" w14:textId="416EE75B" w:rsidR="00896CDC" w:rsidRPr="00DF6BFF" w:rsidRDefault="00896CDC" w:rsidP="001F2301">
            <w:pPr>
              <w:keepNext/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177972EF" w14:textId="69064F25" w:rsidR="00896CDC" w:rsidRPr="00DF6BFF" w:rsidRDefault="6B9B7228" w:rsidP="001F2301">
            <w:pPr>
              <w:keepNext/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575</w:t>
            </w:r>
          </w:p>
        </w:tc>
      </w:tr>
      <w:tr w:rsidR="00896CDC" w:rsidRPr="00DF6BFF" w14:paraId="039EF9A3" w14:textId="77777777" w:rsidTr="196EBECE">
        <w:trPr>
          <w:cantSplit/>
          <w:trHeight w:val="20"/>
        </w:trPr>
        <w:tc>
          <w:tcPr>
            <w:tcW w:w="2071" w:type="dxa"/>
            <w:vMerge/>
          </w:tcPr>
          <w:p w14:paraId="5758B4AD" w14:textId="77777777" w:rsidR="00896CDC" w:rsidRPr="00DF6BFF" w:rsidRDefault="00896CDC" w:rsidP="001F2301">
            <w:pPr>
              <w:keepNext/>
              <w:spacing w:before="60" w:after="60"/>
              <w:rPr>
                <w:sz w:val="20"/>
                <w:highlight w:val="yellow"/>
              </w:rPr>
            </w:pPr>
          </w:p>
        </w:tc>
        <w:tc>
          <w:tcPr>
            <w:tcW w:w="2489" w:type="dxa"/>
          </w:tcPr>
          <w:p w14:paraId="011827D8" w14:textId="28984EDE" w:rsidR="00896CDC" w:rsidRPr="00DF6BFF" w:rsidRDefault="31FA1377" w:rsidP="001F2301">
            <w:pPr>
              <w:keepNext/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Cambridge</w:t>
            </w:r>
          </w:p>
        </w:tc>
        <w:tc>
          <w:tcPr>
            <w:tcW w:w="1009" w:type="dxa"/>
          </w:tcPr>
          <w:p w14:paraId="16BD3887" w14:textId="54F2F180" w:rsidR="00896CDC" w:rsidRPr="00DF6BFF" w:rsidRDefault="7CA532F2" w:rsidP="001F2301">
            <w:pPr>
              <w:keepNext/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45</w:t>
            </w:r>
          </w:p>
        </w:tc>
        <w:tc>
          <w:tcPr>
            <w:tcW w:w="1013" w:type="dxa"/>
            <w:vAlign w:val="center"/>
          </w:tcPr>
          <w:p w14:paraId="5254C8AE" w14:textId="04ACA577" w:rsidR="0295D134" w:rsidRPr="00DF6BFF" w:rsidRDefault="0295D134" w:rsidP="001F2301">
            <w:pPr>
              <w:spacing w:before="60" w:after="60"/>
              <w:jc w:val="center"/>
              <w:rPr>
                <w:rFonts w:eastAsia="Aptos" w:cs="Aptos"/>
                <w:color w:val="000000" w:themeColor="text1"/>
                <w:sz w:val="20"/>
              </w:rPr>
            </w:pPr>
            <w:r w:rsidRPr="673330C8">
              <w:rPr>
                <w:rFonts w:eastAsia="Aptos" w:cs="Aptos"/>
                <w:color w:val="000000" w:themeColor="text1"/>
                <w:sz w:val="20"/>
              </w:rPr>
              <w:t>92</w:t>
            </w:r>
          </w:p>
        </w:tc>
        <w:tc>
          <w:tcPr>
            <w:tcW w:w="1010" w:type="dxa"/>
          </w:tcPr>
          <w:p w14:paraId="2EBBB4D6" w14:textId="15811979" w:rsidR="00896CDC" w:rsidRPr="00DF6BFF" w:rsidRDefault="1E5E2E7B" w:rsidP="001F2301">
            <w:pPr>
              <w:keepNext/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107</w:t>
            </w:r>
          </w:p>
        </w:tc>
        <w:tc>
          <w:tcPr>
            <w:tcW w:w="1001" w:type="dxa"/>
          </w:tcPr>
          <w:p w14:paraId="72153C8C" w14:textId="69DA70A8" w:rsidR="00896CDC" w:rsidRPr="00DF6BFF" w:rsidRDefault="00896CDC" w:rsidP="001F2301">
            <w:pPr>
              <w:keepNext/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33C0B9A7" w14:textId="3A9CD2CD" w:rsidR="0048561D" w:rsidRPr="00DF6BFF" w:rsidRDefault="425D6ED5" w:rsidP="001F2301">
            <w:pPr>
              <w:keepNext/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244</w:t>
            </w:r>
          </w:p>
        </w:tc>
      </w:tr>
      <w:tr w:rsidR="00896CDC" w:rsidRPr="00DF6BFF" w14:paraId="4073EE43" w14:textId="77777777" w:rsidTr="196EBECE">
        <w:trPr>
          <w:cantSplit/>
          <w:trHeight w:val="20"/>
        </w:trPr>
        <w:tc>
          <w:tcPr>
            <w:tcW w:w="2071" w:type="dxa"/>
            <w:vMerge/>
          </w:tcPr>
          <w:p w14:paraId="04DB9E03" w14:textId="77777777" w:rsidR="00896CDC" w:rsidRPr="00DF6BFF" w:rsidRDefault="00896CDC" w:rsidP="001F2301">
            <w:pPr>
              <w:spacing w:before="60" w:after="60"/>
              <w:rPr>
                <w:sz w:val="20"/>
                <w:highlight w:val="yellow"/>
              </w:rPr>
            </w:pPr>
          </w:p>
        </w:tc>
        <w:tc>
          <w:tcPr>
            <w:tcW w:w="2489" w:type="dxa"/>
          </w:tcPr>
          <w:p w14:paraId="78498A9D" w14:textId="73DFA7C4" w:rsidR="00896CDC" w:rsidRPr="00DF6BFF" w:rsidRDefault="50E844B8" w:rsidP="001F2301">
            <w:pPr>
              <w:spacing w:before="60" w:after="60"/>
              <w:rPr>
                <w:sz w:val="20"/>
              </w:rPr>
            </w:pPr>
            <w:proofErr w:type="spellStart"/>
            <w:r w:rsidRPr="673330C8">
              <w:rPr>
                <w:sz w:val="20"/>
              </w:rPr>
              <w:t>Maungatautari</w:t>
            </w:r>
            <w:proofErr w:type="spellEnd"/>
          </w:p>
        </w:tc>
        <w:tc>
          <w:tcPr>
            <w:tcW w:w="1009" w:type="dxa"/>
          </w:tcPr>
          <w:p w14:paraId="3857ABB6" w14:textId="00274D39" w:rsidR="00896CDC" w:rsidRPr="00DF6BFF" w:rsidRDefault="18112E3D" w:rsidP="001F2301">
            <w:pPr>
              <w:spacing w:before="60" w:after="60"/>
              <w:jc w:val="center"/>
              <w:rPr>
                <w:color w:val="auto"/>
                <w:sz w:val="20"/>
              </w:rPr>
            </w:pPr>
            <w:r w:rsidRPr="673330C8">
              <w:rPr>
                <w:color w:val="auto"/>
                <w:sz w:val="20"/>
              </w:rPr>
              <w:t>1</w:t>
            </w:r>
          </w:p>
        </w:tc>
        <w:tc>
          <w:tcPr>
            <w:tcW w:w="1013" w:type="dxa"/>
          </w:tcPr>
          <w:p w14:paraId="16633691" w14:textId="0D004AB2" w:rsidR="00896CDC" w:rsidRPr="00DF6BFF" w:rsidRDefault="6328C6E7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10" w:type="dxa"/>
          </w:tcPr>
          <w:p w14:paraId="77311D28" w14:textId="32516E7B" w:rsidR="00896CDC" w:rsidRPr="00DF6BFF" w:rsidRDefault="5E6032A0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01" w:type="dxa"/>
          </w:tcPr>
          <w:p w14:paraId="3238887C" w14:textId="5D5BDB8B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3DD8C7C0" w14:textId="6A76A186" w:rsidR="00896CDC" w:rsidRPr="00DF6BFF" w:rsidRDefault="6FF98990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3</w:t>
            </w:r>
          </w:p>
        </w:tc>
      </w:tr>
      <w:tr w:rsidR="00896CDC" w:rsidRPr="00DF6BFF" w14:paraId="346E1B60" w14:textId="77777777" w:rsidTr="196EBECE">
        <w:trPr>
          <w:cantSplit/>
          <w:trHeight w:val="20"/>
        </w:trPr>
        <w:tc>
          <w:tcPr>
            <w:tcW w:w="2071" w:type="dxa"/>
            <w:vMerge/>
          </w:tcPr>
          <w:p w14:paraId="3A884E31" w14:textId="77777777" w:rsidR="00896CDC" w:rsidRPr="00DF6BFF" w:rsidRDefault="00896CDC" w:rsidP="001F2301">
            <w:pPr>
              <w:spacing w:before="60" w:after="60"/>
              <w:rPr>
                <w:sz w:val="20"/>
                <w:highlight w:val="yellow"/>
              </w:rPr>
            </w:pPr>
          </w:p>
        </w:tc>
        <w:tc>
          <w:tcPr>
            <w:tcW w:w="2489" w:type="dxa"/>
          </w:tcPr>
          <w:p w14:paraId="1A2C7D14" w14:textId="10C6CEF8" w:rsidR="00896CDC" w:rsidRPr="00DF6BFF" w:rsidRDefault="3AE427CE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Pirongia</w:t>
            </w:r>
            <w:r w:rsidR="62B45FD8" w:rsidRPr="673330C8">
              <w:rPr>
                <w:sz w:val="20"/>
              </w:rPr>
              <w:t xml:space="preserve"> </w:t>
            </w:r>
            <w:r w:rsidR="5ACEEFFB" w:rsidRPr="673330C8">
              <w:rPr>
                <w:sz w:val="20"/>
              </w:rPr>
              <w:t>&amp;</w:t>
            </w:r>
            <w:r w:rsidR="62B45FD8" w:rsidRPr="673330C8">
              <w:rPr>
                <w:sz w:val="20"/>
              </w:rPr>
              <w:t xml:space="preserve"> Kakepuku</w:t>
            </w:r>
          </w:p>
        </w:tc>
        <w:tc>
          <w:tcPr>
            <w:tcW w:w="1009" w:type="dxa"/>
          </w:tcPr>
          <w:p w14:paraId="37C7227C" w14:textId="2A7CC52B" w:rsidR="00896CDC" w:rsidRPr="00DF6BFF" w:rsidRDefault="0DC7CB63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8</w:t>
            </w:r>
          </w:p>
        </w:tc>
        <w:tc>
          <w:tcPr>
            <w:tcW w:w="1013" w:type="dxa"/>
          </w:tcPr>
          <w:p w14:paraId="6D82CE0E" w14:textId="0B26393C" w:rsidR="00896CDC" w:rsidRPr="00DF6BFF" w:rsidRDefault="20B090BE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15</w:t>
            </w:r>
          </w:p>
        </w:tc>
        <w:tc>
          <w:tcPr>
            <w:tcW w:w="1010" w:type="dxa"/>
          </w:tcPr>
          <w:p w14:paraId="4E27D536" w14:textId="0945004A" w:rsidR="00896CDC" w:rsidRPr="00DF6BFF" w:rsidRDefault="79AEF88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12</w:t>
            </w:r>
          </w:p>
        </w:tc>
        <w:tc>
          <w:tcPr>
            <w:tcW w:w="1001" w:type="dxa"/>
          </w:tcPr>
          <w:p w14:paraId="692B68A2" w14:textId="231A08DD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4159FDE5" w14:textId="7CE31D66" w:rsidR="00896CDC" w:rsidRPr="00DF6BFF" w:rsidRDefault="7B5DE4FC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35</w:t>
            </w:r>
          </w:p>
        </w:tc>
      </w:tr>
      <w:tr w:rsidR="1E3D4C00" w:rsidRPr="00DF6BFF" w14:paraId="2B26D4A8" w14:textId="77777777" w:rsidTr="196EBECE">
        <w:trPr>
          <w:cantSplit/>
          <w:trHeight w:val="20"/>
        </w:trPr>
        <w:tc>
          <w:tcPr>
            <w:tcW w:w="2071" w:type="dxa"/>
            <w:vMerge/>
            <w:vAlign w:val="center"/>
          </w:tcPr>
          <w:p w14:paraId="3247EA0C" w14:textId="77777777" w:rsidR="00D86553" w:rsidRPr="00DF6BFF" w:rsidRDefault="00D86553" w:rsidP="001F2301">
            <w:pPr>
              <w:spacing w:before="60" w:after="60"/>
              <w:rPr>
                <w:sz w:val="20"/>
                <w:highlight w:val="yellow"/>
              </w:rPr>
            </w:pPr>
          </w:p>
        </w:tc>
        <w:tc>
          <w:tcPr>
            <w:tcW w:w="2489" w:type="dxa"/>
          </w:tcPr>
          <w:p w14:paraId="5C3C278E" w14:textId="3D9FFA0C" w:rsidR="65950ABA" w:rsidRPr="00DF6BFF" w:rsidRDefault="01E98C9E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Te Awamutu</w:t>
            </w:r>
            <w:r w:rsidR="6CB5744A" w:rsidRPr="673330C8">
              <w:rPr>
                <w:sz w:val="20"/>
              </w:rPr>
              <w:t xml:space="preserve"> &amp; Kihikihi</w:t>
            </w:r>
          </w:p>
        </w:tc>
        <w:tc>
          <w:tcPr>
            <w:tcW w:w="1009" w:type="dxa"/>
          </w:tcPr>
          <w:p w14:paraId="5E756F9D" w14:textId="68F6ED1B" w:rsidR="634C6792" w:rsidRPr="00DF6BFF" w:rsidRDefault="387C1E3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81</w:t>
            </w:r>
          </w:p>
        </w:tc>
        <w:tc>
          <w:tcPr>
            <w:tcW w:w="1013" w:type="dxa"/>
          </w:tcPr>
          <w:p w14:paraId="5A236393" w14:textId="78E6EC35" w:rsidR="1E3D4C00" w:rsidRPr="00DF6BFF" w:rsidRDefault="69C938A3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102</w:t>
            </w:r>
          </w:p>
        </w:tc>
        <w:tc>
          <w:tcPr>
            <w:tcW w:w="1010" w:type="dxa"/>
          </w:tcPr>
          <w:p w14:paraId="34444899" w14:textId="51895155" w:rsidR="1E3D4C00" w:rsidRPr="00DF6BFF" w:rsidRDefault="08798122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110</w:t>
            </w:r>
          </w:p>
        </w:tc>
        <w:tc>
          <w:tcPr>
            <w:tcW w:w="1001" w:type="dxa"/>
          </w:tcPr>
          <w:p w14:paraId="580BD657" w14:textId="3281C71D" w:rsidR="1E3D4C00" w:rsidRPr="00DF6BFF" w:rsidRDefault="1E3D4C00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988F70D" w14:textId="00A74411" w:rsidR="1E3D4C00" w:rsidRPr="00DF6BFF" w:rsidRDefault="55A9E757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293</w:t>
            </w:r>
          </w:p>
        </w:tc>
      </w:tr>
      <w:tr w:rsidR="00896CDC" w:rsidRPr="00DF6BFF" w14:paraId="31397036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F1CFBE7" w14:textId="1CFD7885" w:rsidR="00896CDC" w:rsidRPr="00DF6BFF" w:rsidRDefault="458FA86A" w:rsidP="001F2301">
            <w:pPr>
              <w:spacing w:before="60" w:after="60"/>
              <w:jc w:val="left"/>
            </w:pPr>
            <w:r w:rsidRPr="673330C8">
              <w:rPr>
                <w:sz w:val="20"/>
              </w:rPr>
              <w:t xml:space="preserve">Unreasonable noise </w:t>
            </w:r>
          </w:p>
        </w:tc>
        <w:tc>
          <w:tcPr>
            <w:tcW w:w="1009" w:type="dxa"/>
          </w:tcPr>
          <w:p w14:paraId="15F8B871" w14:textId="13ABDF96" w:rsidR="00896CDC" w:rsidRPr="00DF6BFF" w:rsidRDefault="458FA86A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20</w:t>
            </w:r>
          </w:p>
        </w:tc>
        <w:tc>
          <w:tcPr>
            <w:tcW w:w="1013" w:type="dxa"/>
          </w:tcPr>
          <w:p w14:paraId="01C893B5" w14:textId="4B78706C" w:rsidR="00896CDC" w:rsidRPr="00DF6BFF" w:rsidRDefault="2D063B8A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24</w:t>
            </w:r>
          </w:p>
        </w:tc>
        <w:tc>
          <w:tcPr>
            <w:tcW w:w="1010" w:type="dxa"/>
          </w:tcPr>
          <w:p w14:paraId="06D73344" w14:textId="44C8F764" w:rsidR="00896CDC" w:rsidRPr="00DF6BFF" w:rsidRDefault="6DE479A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33</w:t>
            </w:r>
          </w:p>
        </w:tc>
        <w:tc>
          <w:tcPr>
            <w:tcW w:w="1001" w:type="dxa"/>
          </w:tcPr>
          <w:p w14:paraId="08D66724" w14:textId="42526D7B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43F735D" w14:textId="7A6E5C32" w:rsidR="00896CDC" w:rsidRPr="00DF6BFF" w:rsidRDefault="418BE223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77</w:t>
            </w:r>
          </w:p>
        </w:tc>
      </w:tr>
      <w:tr w:rsidR="00896CDC" w:rsidRPr="00DF6BFF" w14:paraId="31F11254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723AFB6" w14:textId="77777777" w:rsidR="00896CDC" w:rsidRPr="00DF6BFF" w:rsidRDefault="3AE427CE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Written noise directives issued</w:t>
            </w:r>
          </w:p>
        </w:tc>
        <w:tc>
          <w:tcPr>
            <w:tcW w:w="1009" w:type="dxa"/>
          </w:tcPr>
          <w:p w14:paraId="2F18DBF1" w14:textId="7126FF30" w:rsidR="00896CDC" w:rsidRPr="00DF6BFF" w:rsidRDefault="61752041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13" w:type="dxa"/>
          </w:tcPr>
          <w:p w14:paraId="67BA8C15" w14:textId="26965E9D" w:rsidR="00896CDC" w:rsidRPr="00DF6BFF" w:rsidRDefault="01DC73F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10" w:type="dxa"/>
          </w:tcPr>
          <w:p w14:paraId="7A9CF22B" w14:textId="6533A62C" w:rsidR="00896CDC" w:rsidRPr="00DF6BFF" w:rsidRDefault="36CCB2A4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6</w:t>
            </w:r>
          </w:p>
        </w:tc>
        <w:tc>
          <w:tcPr>
            <w:tcW w:w="1001" w:type="dxa"/>
          </w:tcPr>
          <w:p w14:paraId="72035514" w14:textId="62AC535A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04E3CB0B" w14:textId="6219AA7D" w:rsidR="00896CDC" w:rsidRPr="00DF6BFF" w:rsidRDefault="4F952514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7</w:t>
            </w:r>
          </w:p>
        </w:tc>
      </w:tr>
      <w:tr w:rsidR="00896CDC" w:rsidRPr="00DF6BFF" w14:paraId="5A086C66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858F63D" w14:textId="77777777" w:rsidR="00896CDC" w:rsidRPr="00DF6BFF" w:rsidRDefault="3AE427CE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Verbal noise directives issued</w:t>
            </w:r>
          </w:p>
        </w:tc>
        <w:tc>
          <w:tcPr>
            <w:tcW w:w="1009" w:type="dxa"/>
          </w:tcPr>
          <w:p w14:paraId="57EB2DD8" w14:textId="48E82B22" w:rsidR="00896CDC" w:rsidRPr="00DF6BFF" w:rsidRDefault="22F80EAD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  <w:r w:rsidR="373189CA" w:rsidRPr="673330C8">
              <w:rPr>
                <w:sz w:val="20"/>
              </w:rPr>
              <w:t>2</w:t>
            </w:r>
          </w:p>
        </w:tc>
        <w:tc>
          <w:tcPr>
            <w:tcW w:w="1013" w:type="dxa"/>
          </w:tcPr>
          <w:p w14:paraId="744A8D55" w14:textId="42262B6B" w:rsidR="00896CDC" w:rsidRPr="00DF6BFF" w:rsidRDefault="1835B73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15</w:t>
            </w:r>
          </w:p>
        </w:tc>
        <w:tc>
          <w:tcPr>
            <w:tcW w:w="1010" w:type="dxa"/>
          </w:tcPr>
          <w:p w14:paraId="6B1CFC39" w14:textId="4771AC27" w:rsidR="00896CDC" w:rsidRPr="00DF6BFF" w:rsidRDefault="300F9A7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21</w:t>
            </w:r>
          </w:p>
        </w:tc>
        <w:tc>
          <w:tcPr>
            <w:tcW w:w="1001" w:type="dxa"/>
          </w:tcPr>
          <w:p w14:paraId="52050AC5" w14:textId="7D6941D4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67B0F58" w14:textId="762A90DD" w:rsidR="00896CDC" w:rsidRPr="00DF6BFF" w:rsidRDefault="6E5CA79A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48</w:t>
            </w:r>
          </w:p>
        </w:tc>
      </w:tr>
      <w:tr w:rsidR="00D8310C" w:rsidRPr="00DF6BFF" w14:paraId="12498762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53CD9E94" w14:textId="77777777" w:rsidR="00896CDC" w:rsidRPr="00DF6BFF" w:rsidRDefault="00896CDC" w:rsidP="001F2301">
            <w:pPr>
              <w:keepNext/>
              <w:adjustRightInd w:val="0"/>
              <w:spacing w:before="60" w:after="60"/>
              <w:rPr>
                <w:b/>
                <w:bCs/>
                <w:color w:val="FFFFFF" w:themeColor="background1"/>
                <w:sz w:val="20"/>
                <w:lang w:val="en-GB" w:eastAsia="en-GB"/>
              </w:rPr>
            </w:pPr>
            <w:r w:rsidRPr="2E5BA161">
              <w:rPr>
                <w:b/>
                <w:bCs/>
                <w:color w:val="FFFFFF" w:themeColor="background1"/>
                <w:sz w:val="20"/>
                <w:lang w:val="en-GB" w:eastAsia="en-GB"/>
              </w:rPr>
              <w:t xml:space="preserve">Animal control </w:t>
            </w:r>
          </w:p>
        </w:tc>
      </w:tr>
      <w:tr w:rsidR="00896CDC" w:rsidRPr="00DF6BFF" w14:paraId="00595DAC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29DB787E" w14:textId="77777777" w:rsidR="00896CDC" w:rsidRPr="00DF6BFF" w:rsidRDefault="00896CDC" w:rsidP="001F2301">
            <w:pPr>
              <w:keepNext/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Total complaints and requests for service</w:t>
            </w:r>
          </w:p>
        </w:tc>
        <w:tc>
          <w:tcPr>
            <w:tcW w:w="1009" w:type="dxa"/>
          </w:tcPr>
          <w:p w14:paraId="63AA54F6" w14:textId="74BBB88D" w:rsidR="00896CDC" w:rsidRPr="00DF6BFF" w:rsidRDefault="6D849932" w:rsidP="001F2301">
            <w:pPr>
              <w:keepNext/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  <w:r w:rsidR="20792C65" w:rsidRPr="673330C8">
              <w:rPr>
                <w:sz w:val="20"/>
              </w:rPr>
              <w:t>135</w:t>
            </w:r>
          </w:p>
        </w:tc>
        <w:tc>
          <w:tcPr>
            <w:tcW w:w="1013" w:type="dxa"/>
          </w:tcPr>
          <w:p w14:paraId="188A3D62" w14:textId="049E877E" w:rsidR="00896CDC" w:rsidRPr="00DF6BFF" w:rsidRDefault="6EB13465" w:rsidP="001F2301">
            <w:pPr>
              <w:keepNext/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869</w:t>
            </w:r>
          </w:p>
        </w:tc>
        <w:tc>
          <w:tcPr>
            <w:tcW w:w="1010" w:type="dxa"/>
          </w:tcPr>
          <w:p w14:paraId="0A618E2E" w14:textId="6C70BF14" w:rsidR="00896CDC" w:rsidRPr="00DF6BFF" w:rsidRDefault="1490CCB3" w:rsidP="001F2301">
            <w:pPr>
              <w:keepNext/>
              <w:spacing w:before="60" w:after="60"/>
              <w:jc w:val="center"/>
              <w:rPr>
                <w:sz w:val="20"/>
              </w:rPr>
            </w:pPr>
            <w:r w:rsidRPr="196EBECE">
              <w:rPr>
                <w:sz w:val="20"/>
              </w:rPr>
              <w:t>9</w:t>
            </w:r>
            <w:r w:rsidR="2382217B" w:rsidRPr="196EBECE">
              <w:rPr>
                <w:sz w:val="20"/>
              </w:rPr>
              <w:t>0</w:t>
            </w:r>
            <w:r w:rsidR="1ECF8136" w:rsidRPr="196EBECE">
              <w:rPr>
                <w:sz w:val="20"/>
              </w:rPr>
              <w:t>5</w:t>
            </w:r>
          </w:p>
        </w:tc>
        <w:tc>
          <w:tcPr>
            <w:tcW w:w="1001" w:type="dxa"/>
          </w:tcPr>
          <w:p w14:paraId="5B982951" w14:textId="32CA6615" w:rsidR="00896CDC" w:rsidRPr="00DF6BFF" w:rsidRDefault="00896CDC" w:rsidP="001F2301">
            <w:pPr>
              <w:keepNext/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7775E183" w14:textId="2EE8D9CC" w:rsidR="00896CDC" w:rsidRPr="00DF6BFF" w:rsidRDefault="1106C471" w:rsidP="001F2301">
            <w:pPr>
              <w:keepNext/>
              <w:spacing w:before="60" w:after="60"/>
              <w:jc w:val="center"/>
              <w:rPr>
                <w:b/>
                <w:bCs/>
                <w:sz w:val="20"/>
              </w:rPr>
            </w:pPr>
            <w:r w:rsidRPr="196EBECE">
              <w:rPr>
                <w:b/>
                <w:bCs/>
                <w:sz w:val="20"/>
              </w:rPr>
              <w:t>2</w:t>
            </w:r>
            <w:r w:rsidR="6A49F7A4" w:rsidRPr="196EBECE">
              <w:rPr>
                <w:b/>
                <w:bCs/>
                <w:sz w:val="20"/>
              </w:rPr>
              <w:t>909</w:t>
            </w:r>
          </w:p>
        </w:tc>
      </w:tr>
      <w:tr w:rsidR="00F950F9" w:rsidRPr="00DF6BFF" w14:paraId="2BC498CB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2B5F8973" w14:textId="157F5426" w:rsidR="00F950F9" w:rsidRPr="00DF6BFF" w:rsidRDefault="392F5D35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Barking</w:t>
            </w:r>
            <w:r w:rsidR="5D7E3A6E" w:rsidRPr="2E5BA161">
              <w:rPr>
                <w:sz w:val="20"/>
              </w:rPr>
              <w:t xml:space="preserve"> dogs</w:t>
            </w:r>
          </w:p>
        </w:tc>
        <w:tc>
          <w:tcPr>
            <w:tcW w:w="1009" w:type="dxa"/>
          </w:tcPr>
          <w:p w14:paraId="0B28D3CD" w14:textId="0296779F" w:rsidR="00F950F9" w:rsidRPr="00DF6BFF" w:rsidRDefault="358A7D7C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  <w:r w:rsidR="1F81FB3A" w:rsidRPr="673330C8">
              <w:rPr>
                <w:sz w:val="20"/>
              </w:rPr>
              <w:t>21</w:t>
            </w:r>
          </w:p>
        </w:tc>
        <w:tc>
          <w:tcPr>
            <w:tcW w:w="1013" w:type="dxa"/>
          </w:tcPr>
          <w:p w14:paraId="38521CD7" w14:textId="2E346751" w:rsidR="00F950F9" w:rsidRPr="00DF6BFF" w:rsidRDefault="4E541092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9</w:t>
            </w:r>
            <w:r w:rsidR="23B6E2A3" w:rsidRPr="2E5BA161">
              <w:rPr>
                <w:sz w:val="20"/>
              </w:rPr>
              <w:t>6</w:t>
            </w:r>
          </w:p>
        </w:tc>
        <w:tc>
          <w:tcPr>
            <w:tcW w:w="1010" w:type="dxa"/>
          </w:tcPr>
          <w:p w14:paraId="412934E1" w14:textId="6F809529" w:rsidR="00F950F9" w:rsidRPr="00DF6BFF" w:rsidRDefault="0F5517CB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116</w:t>
            </w:r>
          </w:p>
        </w:tc>
        <w:tc>
          <w:tcPr>
            <w:tcW w:w="1001" w:type="dxa"/>
          </w:tcPr>
          <w:p w14:paraId="64DE6E3B" w14:textId="214817CA" w:rsidR="00F950F9" w:rsidRPr="00DF6BFF" w:rsidRDefault="00F950F9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4437CD1D" w14:textId="1FE5FB95" w:rsidR="00F950F9" w:rsidRPr="00DF6BFF" w:rsidRDefault="00C81DEB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333</w:t>
            </w:r>
          </w:p>
        </w:tc>
      </w:tr>
      <w:tr w:rsidR="00395526" w:rsidRPr="00DF6BFF" w14:paraId="109C15E4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5AFD1FC" w14:textId="4B4703B2" w:rsidR="00395526" w:rsidRPr="00DF6BFF" w:rsidRDefault="647A8E98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General info / admin </w:t>
            </w:r>
          </w:p>
        </w:tc>
        <w:tc>
          <w:tcPr>
            <w:tcW w:w="1009" w:type="dxa"/>
          </w:tcPr>
          <w:p w14:paraId="451776FB" w14:textId="6ACFCDF8" w:rsidR="00395526" w:rsidRPr="00DF6BFF" w:rsidRDefault="60134F6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648</w:t>
            </w:r>
          </w:p>
        </w:tc>
        <w:tc>
          <w:tcPr>
            <w:tcW w:w="1013" w:type="dxa"/>
          </w:tcPr>
          <w:p w14:paraId="303C4B22" w14:textId="41AD7924" w:rsidR="00395526" w:rsidRPr="00DF6BFF" w:rsidRDefault="14DD0D85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468</w:t>
            </w:r>
          </w:p>
        </w:tc>
        <w:tc>
          <w:tcPr>
            <w:tcW w:w="1010" w:type="dxa"/>
          </w:tcPr>
          <w:p w14:paraId="141B29ED" w14:textId="4F44EA49" w:rsidR="00395526" w:rsidRPr="00DF6BFF" w:rsidRDefault="0CBC0299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431</w:t>
            </w:r>
          </w:p>
        </w:tc>
        <w:tc>
          <w:tcPr>
            <w:tcW w:w="1001" w:type="dxa"/>
          </w:tcPr>
          <w:p w14:paraId="71242304" w14:textId="69F06F6A" w:rsidR="00395526" w:rsidRPr="00DF6BFF" w:rsidRDefault="00395526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126039F5" w14:textId="0265A7E2" w:rsidR="00395526" w:rsidRPr="00DF6BFF" w:rsidRDefault="498EA606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196EBECE">
              <w:rPr>
                <w:b/>
                <w:bCs/>
                <w:sz w:val="20"/>
              </w:rPr>
              <w:t>1</w:t>
            </w:r>
            <w:r w:rsidR="6E309A1E" w:rsidRPr="196EBECE">
              <w:rPr>
                <w:b/>
                <w:bCs/>
                <w:sz w:val="20"/>
              </w:rPr>
              <w:t>547</w:t>
            </w:r>
          </w:p>
        </w:tc>
      </w:tr>
      <w:tr w:rsidR="00395526" w:rsidRPr="00DF6BFF" w14:paraId="092E43FA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3477128B" w14:textId="0B24751C" w:rsidR="00395526" w:rsidRPr="00DF6BFF" w:rsidRDefault="4D6C466D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Reported lost dogs</w:t>
            </w:r>
          </w:p>
        </w:tc>
        <w:tc>
          <w:tcPr>
            <w:tcW w:w="1009" w:type="dxa"/>
          </w:tcPr>
          <w:p w14:paraId="570F3E67" w14:textId="2504812B" w:rsidR="00395526" w:rsidRPr="00DF6BFF" w:rsidRDefault="33A4DEF5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52</w:t>
            </w:r>
          </w:p>
        </w:tc>
        <w:tc>
          <w:tcPr>
            <w:tcW w:w="1013" w:type="dxa"/>
          </w:tcPr>
          <w:p w14:paraId="7ED9E26F" w14:textId="74504765" w:rsidR="00395526" w:rsidRPr="00DF6BFF" w:rsidRDefault="63BECC67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3</w:t>
            </w:r>
            <w:r w:rsidR="4079A942" w:rsidRPr="2E5BA161">
              <w:rPr>
                <w:sz w:val="20"/>
              </w:rPr>
              <w:t>2</w:t>
            </w:r>
          </w:p>
        </w:tc>
        <w:tc>
          <w:tcPr>
            <w:tcW w:w="1010" w:type="dxa"/>
          </w:tcPr>
          <w:p w14:paraId="07D0C78B" w14:textId="750ED3E1" w:rsidR="00395526" w:rsidRPr="00DF6BFF" w:rsidRDefault="22976F94" w:rsidP="001F2301">
            <w:pPr>
              <w:spacing w:before="60" w:after="60"/>
              <w:jc w:val="center"/>
              <w:rPr>
                <w:sz w:val="20"/>
              </w:rPr>
            </w:pPr>
            <w:r w:rsidRPr="196EBECE">
              <w:rPr>
                <w:sz w:val="20"/>
              </w:rPr>
              <w:t>3</w:t>
            </w:r>
            <w:r w:rsidR="0138D6B8" w:rsidRPr="196EBECE">
              <w:rPr>
                <w:sz w:val="20"/>
              </w:rPr>
              <w:t>8</w:t>
            </w:r>
          </w:p>
        </w:tc>
        <w:tc>
          <w:tcPr>
            <w:tcW w:w="1001" w:type="dxa"/>
          </w:tcPr>
          <w:p w14:paraId="6F83E5DA" w14:textId="4FE8608E" w:rsidR="00395526" w:rsidRPr="00DF6BFF" w:rsidRDefault="00395526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3215CB8A" w14:textId="003487F4" w:rsidR="00395526" w:rsidRPr="00DF6BFF" w:rsidRDefault="67DF1643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196EBECE">
              <w:rPr>
                <w:b/>
                <w:bCs/>
                <w:sz w:val="20"/>
              </w:rPr>
              <w:t>1</w:t>
            </w:r>
            <w:r w:rsidR="2F9D1CA8" w:rsidRPr="196EBECE">
              <w:rPr>
                <w:b/>
                <w:bCs/>
                <w:sz w:val="20"/>
              </w:rPr>
              <w:t>2</w:t>
            </w:r>
            <w:r w:rsidR="3E24A5BF" w:rsidRPr="196EBECE">
              <w:rPr>
                <w:b/>
                <w:bCs/>
                <w:sz w:val="20"/>
              </w:rPr>
              <w:t>2</w:t>
            </w:r>
          </w:p>
        </w:tc>
      </w:tr>
      <w:tr w:rsidR="00175835" w:rsidRPr="00DF6BFF" w14:paraId="08B483F2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1AB4A033" w14:textId="43B38278" w:rsidR="00175835" w:rsidRPr="00DF6BFF" w:rsidRDefault="75DFAC22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lastRenderedPageBreak/>
              <w:t>Animal complaints</w:t>
            </w:r>
            <w:r w:rsidR="5F52C391" w:rsidRPr="2E5BA161">
              <w:rPr>
                <w:sz w:val="20"/>
              </w:rPr>
              <w:t xml:space="preserve"> (dogs and stock)</w:t>
            </w:r>
          </w:p>
        </w:tc>
        <w:tc>
          <w:tcPr>
            <w:tcW w:w="1009" w:type="dxa"/>
          </w:tcPr>
          <w:p w14:paraId="1E727CCD" w14:textId="7D349866" w:rsidR="00175835" w:rsidRPr="00DF6BFF" w:rsidRDefault="75DFAC22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262</w:t>
            </w:r>
          </w:p>
        </w:tc>
        <w:tc>
          <w:tcPr>
            <w:tcW w:w="1013" w:type="dxa"/>
          </w:tcPr>
          <w:p w14:paraId="292A87C3" w14:textId="0EF72C4B" w:rsidR="00175835" w:rsidRPr="00DF6BFF" w:rsidRDefault="3796CAE9" w:rsidP="001F2301">
            <w:pPr>
              <w:spacing w:before="60" w:after="60"/>
              <w:jc w:val="center"/>
              <w:rPr>
                <w:sz w:val="20"/>
              </w:rPr>
            </w:pPr>
            <w:r w:rsidRPr="196EBECE">
              <w:rPr>
                <w:sz w:val="20"/>
              </w:rPr>
              <w:t>2</w:t>
            </w:r>
            <w:r w:rsidR="673D8105" w:rsidRPr="196EBECE">
              <w:rPr>
                <w:sz w:val="20"/>
              </w:rPr>
              <w:t>27</w:t>
            </w:r>
          </w:p>
        </w:tc>
        <w:tc>
          <w:tcPr>
            <w:tcW w:w="1010" w:type="dxa"/>
          </w:tcPr>
          <w:p w14:paraId="5FA6FBA9" w14:textId="71102CEF" w:rsidR="00175835" w:rsidRPr="00DF6BFF" w:rsidRDefault="24805125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263</w:t>
            </w:r>
          </w:p>
        </w:tc>
        <w:tc>
          <w:tcPr>
            <w:tcW w:w="1001" w:type="dxa"/>
          </w:tcPr>
          <w:p w14:paraId="24116899" w14:textId="2D8140C2" w:rsidR="00175835" w:rsidRPr="00DF6BFF" w:rsidRDefault="00175835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4AE68621" w14:textId="5FEE2454" w:rsidR="00175835" w:rsidRPr="00DF6BFF" w:rsidRDefault="5A6B1312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196EBECE">
              <w:rPr>
                <w:b/>
                <w:bCs/>
                <w:sz w:val="20"/>
              </w:rPr>
              <w:t>7</w:t>
            </w:r>
            <w:r w:rsidR="7B94560B" w:rsidRPr="196EBECE">
              <w:rPr>
                <w:b/>
                <w:bCs/>
                <w:sz w:val="20"/>
              </w:rPr>
              <w:t>5</w:t>
            </w:r>
            <w:r w:rsidR="35CF4C91" w:rsidRPr="196EBECE">
              <w:rPr>
                <w:b/>
                <w:bCs/>
                <w:sz w:val="20"/>
              </w:rPr>
              <w:t>2</w:t>
            </w:r>
          </w:p>
        </w:tc>
      </w:tr>
      <w:tr w:rsidR="00896CDC" w:rsidRPr="00DF6BFF" w14:paraId="70BBFE0E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F6B455B" w14:textId="22B6FAA5" w:rsidR="00896CDC" w:rsidRPr="00DF6BFF" w:rsidRDefault="029DFF80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Animal Welfare (dogs and stock)</w:t>
            </w:r>
          </w:p>
        </w:tc>
        <w:tc>
          <w:tcPr>
            <w:tcW w:w="1009" w:type="dxa"/>
          </w:tcPr>
          <w:p w14:paraId="5150A4E7" w14:textId="6CE042C6" w:rsidR="00896CDC" w:rsidRPr="00DF6BFF" w:rsidRDefault="7E2FB32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  <w:r w:rsidR="5BDC4221" w:rsidRPr="673330C8">
              <w:rPr>
                <w:sz w:val="20"/>
              </w:rPr>
              <w:t>3</w:t>
            </w:r>
          </w:p>
        </w:tc>
        <w:tc>
          <w:tcPr>
            <w:tcW w:w="1013" w:type="dxa"/>
          </w:tcPr>
          <w:p w14:paraId="1DD308EA" w14:textId="440D4973" w:rsidR="00896CDC" w:rsidRPr="00DF6BFF" w:rsidRDefault="2E14C441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17</w:t>
            </w:r>
          </w:p>
        </w:tc>
        <w:tc>
          <w:tcPr>
            <w:tcW w:w="1010" w:type="dxa"/>
          </w:tcPr>
          <w:p w14:paraId="4409A810" w14:textId="42CC96C0" w:rsidR="00896CDC" w:rsidRPr="00DF6BFF" w:rsidRDefault="1551A6BA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16</w:t>
            </w:r>
          </w:p>
        </w:tc>
        <w:tc>
          <w:tcPr>
            <w:tcW w:w="1001" w:type="dxa"/>
          </w:tcPr>
          <w:p w14:paraId="41814A59" w14:textId="701891B5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180E1EB0" w14:textId="1DFAEB16" w:rsidR="00896CDC" w:rsidRPr="00DF6BFF" w:rsidRDefault="204E5853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196EBECE">
              <w:rPr>
                <w:b/>
                <w:bCs/>
                <w:sz w:val="20"/>
              </w:rPr>
              <w:t>4</w:t>
            </w:r>
            <w:r w:rsidR="07935FD6" w:rsidRPr="196EBECE">
              <w:rPr>
                <w:b/>
                <w:bCs/>
                <w:sz w:val="20"/>
              </w:rPr>
              <w:t>6</w:t>
            </w:r>
          </w:p>
        </w:tc>
      </w:tr>
      <w:tr w:rsidR="00896CDC" w:rsidRPr="00DF6BFF" w14:paraId="020C61E9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70E6129" w14:textId="405DF1B7" w:rsidR="00896CDC" w:rsidRPr="00DF6BFF" w:rsidRDefault="20366557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Dog a</w:t>
            </w:r>
            <w:r w:rsidR="1A94AF2D" w:rsidRPr="2E5BA161">
              <w:rPr>
                <w:sz w:val="20"/>
              </w:rPr>
              <w:t xml:space="preserve">ttack or bite </w:t>
            </w:r>
            <w:r w:rsidR="7C7C2836" w:rsidRPr="2E5BA161">
              <w:rPr>
                <w:sz w:val="20"/>
              </w:rPr>
              <w:t>(</w:t>
            </w:r>
            <w:r w:rsidR="1A94AF2D" w:rsidRPr="2E5BA161">
              <w:rPr>
                <w:sz w:val="20"/>
              </w:rPr>
              <w:t xml:space="preserve">on </w:t>
            </w:r>
            <w:r w:rsidR="394149E6" w:rsidRPr="2E5BA161">
              <w:rPr>
                <w:sz w:val="20"/>
              </w:rPr>
              <w:t xml:space="preserve">person or </w:t>
            </w:r>
            <w:r w:rsidR="1A94AF2D" w:rsidRPr="2E5BA161">
              <w:rPr>
                <w:sz w:val="20"/>
              </w:rPr>
              <w:t>animal</w:t>
            </w:r>
            <w:r w:rsidR="639BA998" w:rsidRPr="2E5BA161">
              <w:rPr>
                <w:sz w:val="20"/>
              </w:rPr>
              <w:t>)</w:t>
            </w:r>
          </w:p>
        </w:tc>
        <w:tc>
          <w:tcPr>
            <w:tcW w:w="1009" w:type="dxa"/>
          </w:tcPr>
          <w:p w14:paraId="7DB24851" w14:textId="329C3CCE" w:rsidR="00896CDC" w:rsidRPr="00DF6BFF" w:rsidRDefault="4B19E777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</w:t>
            </w:r>
            <w:r w:rsidR="28FC11B0" w:rsidRPr="673330C8">
              <w:rPr>
                <w:sz w:val="20"/>
              </w:rPr>
              <w:t>3</w:t>
            </w:r>
          </w:p>
        </w:tc>
        <w:tc>
          <w:tcPr>
            <w:tcW w:w="1013" w:type="dxa"/>
          </w:tcPr>
          <w:p w14:paraId="3B8D5751" w14:textId="19118109" w:rsidR="00896CDC" w:rsidRPr="00DF6BFF" w:rsidRDefault="78E41A6C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2</w:t>
            </w:r>
            <w:r w:rsidR="255AA045" w:rsidRPr="2E5BA161">
              <w:rPr>
                <w:sz w:val="20"/>
              </w:rPr>
              <w:t>6</w:t>
            </w:r>
          </w:p>
        </w:tc>
        <w:tc>
          <w:tcPr>
            <w:tcW w:w="1010" w:type="dxa"/>
          </w:tcPr>
          <w:p w14:paraId="385B9D10" w14:textId="4472855A" w:rsidR="00896CDC" w:rsidRPr="00DF6BFF" w:rsidRDefault="0794F2CE" w:rsidP="001F2301">
            <w:pPr>
              <w:spacing w:before="60" w:after="60"/>
              <w:jc w:val="center"/>
              <w:rPr>
                <w:sz w:val="20"/>
              </w:rPr>
            </w:pPr>
            <w:r w:rsidRPr="196EBECE">
              <w:rPr>
                <w:sz w:val="20"/>
              </w:rPr>
              <w:t>3</w:t>
            </w:r>
            <w:r w:rsidR="48652F4C" w:rsidRPr="196EBECE">
              <w:rPr>
                <w:sz w:val="20"/>
              </w:rPr>
              <w:t>6</w:t>
            </w:r>
          </w:p>
        </w:tc>
        <w:tc>
          <w:tcPr>
            <w:tcW w:w="1001" w:type="dxa"/>
          </w:tcPr>
          <w:p w14:paraId="2DA53219" w14:textId="7647E7A8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357FC745" w14:textId="6A6B6B09" w:rsidR="00896CDC" w:rsidRPr="00DF6BFF" w:rsidRDefault="055805AC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196EBECE">
              <w:rPr>
                <w:b/>
                <w:bCs/>
                <w:sz w:val="20"/>
              </w:rPr>
              <w:t>8</w:t>
            </w:r>
            <w:r w:rsidR="016F802F" w:rsidRPr="196EBECE">
              <w:rPr>
                <w:b/>
                <w:bCs/>
                <w:sz w:val="20"/>
              </w:rPr>
              <w:t>5</w:t>
            </w:r>
          </w:p>
        </w:tc>
      </w:tr>
      <w:tr w:rsidR="00D8310C" w:rsidRPr="00DF6BFF" w14:paraId="7FD8BFC2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1227118B" w14:textId="2B029473" w:rsidR="00896CDC" w:rsidRPr="00DF6BFF" w:rsidRDefault="4E2660A3" w:rsidP="001F2301">
            <w:pPr>
              <w:keepNext/>
              <w:adjustRightInd w:val="0"/>
              <w:spacing w:before="60" w:after="60"/>
              <w:rPr>
                <w:b/>
                <w:bCs/>
                <w:color w:val="FFFFFF" w:themeColor="background1"/>
                <w:sz w:val="20"/>
                <w:lang w:val="en-GB" w:eastAsia="en-GB"/>
              </w:rPr>
            </w:pPr>
            <w:r w:rsidRPr="2E5BA161">
              <w:rPr>
                <w:b/>
                <w:bCs/>
                <w:color w:val="FFFFFF" w:themeColor="background1"/>
                <w:sz w:val="20"/>
                <w:lang w:val="en-GB" w:eastAsia="en-GB"/>
              </w:rPr>
              <w:t xml:space="preserve">Animal control – Dogs </w:t>
            </w:r>
          </w:p>
        </w:tc>
      </w:tr>
      <w:tr w:rsidR="00896CDC" w:rsidRPr="00DF6BFF" w14:paraId="5DADA792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39417382" w14:textId="4CC1D82A" w:rsidR="00896CDC" w:rsidRPr="00DF6BFF" w:rsidRDefault="4E2660A3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Registered (total)</w:t>
            </w:r>
          </w:p>
        </w:tc>
        <w:tc>
          <w:tcPr>
            <w:tcW w:w="1009" w:type="dxa"/>
          </w:tcPr>
          <w:p w14:paraId="1EF909C9" w14:textId="5FF1C8F9" w:rsidR="00896CDC" w:rsidRPr="00DF6BFF" w:rsidRDefault="4AD71BCA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8319</w:t>
            </w:r>
          </w:p>
        </w:tc>
        <w:tc>
          <w:tcPr>
            <w:tcW w:w="1013" w:type="dxa"/>
          </w:tcPr>
          <w:p w14:paraId="52F92967" w14:textId="07EEDBED" w:rsidR="00896CDC" w:rsidRPr="00DF6BFF" w:rsidRDefault="3BCD4FBC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8797</w:t>
            </w:r>
          </w:p>
        </w:tc>
        <w:tc>
          <w:tcPr>
            <w:tcW w:w="1010" w:type="dxa"/>
          </w:tcPr>
          <w:p w14:paraId="3BB635E6" w14:textId="37226D8B" w:rsidR="00896CDC" w:rsidRPr="00DF6BFF" w:rsidRDefault="4B922783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8994</w:t>
            </w:r>
          </w:p>
        </w:tc>
        <w:tc>
          <w:tcPr>
            <w:tcW w:w="1001" w:type="dxa"/>
          </w:tcPr>
          <w:p w14:paraId="583E9E75" w14:textId="5F612636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7551C98A" w14:textId="0D43FD01" w:rsidR="00896CDC" w:rsidRPr="00DF6BFF" w:rsidRDefault="0C19537B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8994</w:t>
            </w:r>
          </w:p>
        </w:tc>
      </w:tr>
      <w:tr w:rsidR="00896CDC" w:rsidRPr="00DF6BFF" w14:paraId="0560310D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6A02705E" w14:textId="77777777" w:rsidR="00896CDC" w:rsidRPr="00DF6BFF" w:rsidRDefault="00896CDC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Un-registered (total)</w:t>
            </w:r>
          </w:p>
        </w:tc>
        <w:tc>
          <w:tcPr>
            <w:tcW w:w="1009" w:type="dxa"/>
          </w:tcPr>
          <w:p w14:paraId="7A9DA84D" w14:textId="352B0E58" w:rsidR="00896CDC" w:rsidRPr="00DF6BFF" w:rsidRDefault="44471409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1054</w:t>
            </w:r>
          </w:p>
        </w:tc>
        <w:tc>
          <w:tcPr>
            <w:tcW w:w="1013" w:type="dxa"/>
          </w:tcPr>
          <w:p w14:paraId="0D4E903B" w14:textId="7DCA7659" w:rsidR="00896CDC" w:rsidRPr="00DF6BFF" w:rsidRDefault="16C8D065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538</w:t>
            </w:r>
          </w:p>
        </w:tc>
        <w:tc>
          <w:tcPr>
            <w:tcW w:w="1010" w:type="dxa"/>
          </w:tcPr>
          <w:p w14:paraId="19FFDD76" w14:textId="5D4AE432" w:rsidR="00896CDC" w:rsidRPr="00DF6BFF" w:rsidRDefault="2F844BBC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468</w:t>
            </w:r>
          </w:p>
        </w:tc>
        <w:tc>
          <w:tcPr>
            <w:tcW w:w="1001" w:type="dxa"/>
          </w:tcPr>
          <w:p w14:paraId="07DFA9EC" w14:textId="2544A57C" w:rsidR="00896CDC" w:rsidRPr="00DF6BFF" w:rsidRDefault="00896CDC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2A868319" w14:textId="4DA92E6C" w:rsidR="00896CDC" w:rsidRPr="00DF6BFF" w:rsidRDefault="03682F9F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468</w:t>
            </w:r>
          </w:p>
        </w:tc>
      </w:tr>
      <w:tr w:rsidR="00896CDC" w:rsidRPr="00DF6BFF" w14:paraId="2189119D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56466077" w14:textId="77777777" w:rsidR="00896CDC" w:rsidRPr="009C48D5" w:rsidRDefault="00896CDC" w:rsidP="001F2301">
            <w:pPr>
              <w:spacing w:before="60" w:after="60"/>
              <w:rPr>
                <w:sz w:val="20"/>
              </w:rPr>
            </w:pPr>
            <w:r w:rsidRPr="009C48D5">
              <w:rPr>
                <w:sz w:val="20"/>
              </w:rPr>
              <w:t>Impounded</w:t>
            </w:r>
          </w:p>
        </w:tc>
        <w:tc>
          <w:tcPr>
            <w:tcW w:w="1009" w:type="dxa"/>
          </w:tcPr>
          <w:p w14:paraId="64EF9D87" w14:textId="2016281C" w:rsidR="00896CDC" w:rsidRPr="00DF6BFF" w:rsidRDefault="42E76C44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54</w:t>
            </w:r>
          </w:p>
        </w:tc>
        <w:tc>
          <w:tcPr>
            <w:tcW w:w="1013" w:type="dxa"/>
          </w:tcPr>
          <w:p w14:paraId="577B3E40" w14:textId="6D9FA36C" w:rsidR="00896CDC" w:rsidRPr="00DF6BFF" w:rsidRDefault="098680A7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52</w:t>
            </w:r>
          </w:p>
        </w:tc>
        <w:tc>
          <w:tcPr>
            <w:tcW w:w="1010" w:type="dxa"/>
          </w:tcPr>
          <w:p w14:paraId="2E1000E8" w14:textId="388095A8" w:rsidR="00896CDC" w:rsidRPr="00DF6BFF" w:rsidRDefault="1F338673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58</w:t>
            </w:r>
          </w:p>
        </w:tc>
        <w:tc>
          <w:tcPr>
            <w:tcW w:w="1001" w:type="dxa"/>
          </w:tcPr>
          <w:p w14:paraId="36FF8E16" w14:textId="5CCC69A8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04FAB89D" w14:textId="01BB64C3" w:rsidR="00896CDC" w:rsidRPr="00DF6BFF" w:rsidRDefault="1F338673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164</w:t>
            </w:r>
          </w:p>
        </w:tc>
      </w:tr>
      <w:tr w:rsidR="00896CDC" w:rsidRPr="00DF6BFF" w14:paraId="1EA90414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22757ED1" w14:textId="47F97132" w:rsidR="00896CDC" w:rsidRPr="009C48D5" w:rsidRDefault="00896CDC" w:rsidP="001F2301">
            <w:pPr>
              <w:spacing w:before="60" w:after="60"/>
              <w:rPr>
                <w:sz w:val="20"/>
              </w:rPr>
            </w:pPr>
            <w:r w:rsidRPr="009C48D5">
              <w:rPr>
                <w:sz w:val="20"/>
              </w:rPr>
              <w:t>Re-homed</w:t>
            </w:r>
            <w:bookmarkStart w:id="13" w:name="_Ref25579339"/>
            <w:r w:rsidR="34481403" w:rsidRPr="009C48D5">
              <w:rPr>
                <w:sz w:val="20"/>
              </w:rPr>
              <w:t xml:space="preserve"> </w:t>
            </w:r>
            <w:bookmarkStart w:id="14" w:name="_Ref164777988"/>
            <w:r w:rsidRPr="009C48D5">
              <w:rPr>
                <w:rStyle w:val="FootnoteReference"/>
                <w:sz w:val="20"/>
                <w:lang w:val="en-GB" w:eastAsia="en-GB"/>
              </w:rPr>
              <w:footnoteReference w:id="2"/>
            </w:r>
            <w:bookmarkEnd w:id="13"/>
            <w:bookmarkEnd w:id="14"/>
          </w:p>
        </w:tc>
        <w:tc>
          <w:tcPr>
            <w:tcW w:w="1009" w:type="dxa"/>
          </w:tcPr>
          <w:p w14:paraId="108ED60B" w14:textId="4E465EF3" w:rsidR="00896CDC" w:rsidRPr="00DF6BFF" w:rsidRDefault="7B0DBB74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</w:t>
            </w:r>
            <w:r w:rsidR="7484B29C" w:rsidRPr="2E5BA161">
              <w:rPr>
                <w:sz w:val="20"/>
              </w:rPr>
              <w:t>6</w:t>
            </w:r>
          </w:p>
        </w:tc>
        <w:tc>
          <w:tcPr>
            <w:tcW w:w="1013" w:type="dxa"/>
          </w:tcPr>
          <w:p w14:paraId="52B62DBA" w14:textId="038F406E" w:rsidR="00896CDC" w:rsidRPr="00DF6BFF" w:rsidRDefault="68A6BEB4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15</w:t>
            </w:r>
          </w:p>
        </w:tc>
        <w:tc>
          <w:tcPr>
            <w:tcW w:w="1010" w:type="dxa"/>
          </w:tcPr>
          <w:p w14:paraId="32050838" w14:textId="13C5BC0A" w:rsidR="00896CDC" w:rsidRPr="00DF6BFF" w:rsidRDefault="0BCBEDF0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25</w:t>
            </w:r>
          </w:p>
        </w:tc>
        <w:tc>
          <w:tcPr>
            <w:tcW w:w="1001" w:type="dxa"/>
          </w:tcPr>
          <w:p w14:paraId="06192969" w14:textId="46468AB8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0E564530" w14:textId="3F284CBF" w:rsidR="00896CDC" w:rsidRPr="00DF6BFF" w:rsidRDefault="6A34AE0C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56</w:t>
            </w:r>
          </w:p>
        </w:tc>
      </w:tr>
      <w:tr w:rsidR="00896CDC" w:rsidRPr="00DF6BFF" w14:paraId="5B423A11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550E2B3C" w14:textId="3BD29BBA" w:rsidR="00896CDC" w:rsidRPr="009C48D5" w:rsidRDefault="00896CDC" w:rsidP="001F2301">
            <w:pPr>
              <w:spacing w:before="60" w:after="60"/>
              <w:rPr>
                <w:sz w:val="20"/>
              </w:rPr>
            </w:pPr>
            <w:r w:rsidRPr="009C48D5">
              <w:rPr>
                <w:sz w:val="20"/>
              </w:rPr>
              <w:t>Claimed</w:t>
            </w:r>
            <w:r w:rsidR="34481403" w:rsidRPr="009C48D5">
              <w:rPr>
                <w:sz w:val="20"/>
              </w:rPr>
              <w:t xml:space="preserve"> </w:t>
            </w:r>
            <w:r w:rsidR="00F72E93" w:rsidRPr="009C48D5">
              <w:rPr>
                <w:sz w:val="20"/>
                <w:vertAlign w:val="superscript"/>
              </w:rPr>
              <w:fldChar w:fldCharType="begin"/>
            </w:r>
            <w:r w:rsidR="00F72E93" w:rsidRPr="009C48D5">
              <w:rPr>
                <w:sz w:val="20"/>
              </w:rPr>
              <w:instrText xml:space="preserve"> NOTEREF _Ref164777988 \f \h </w:instrText>
            </w:r>
            <w:r w:rsidR="00BA59AE" w:rsidRPr="009C48D5">
              <w:rPr>
                <w:sz w:val="20"/>
                <w:vertAlign w:val="superscript"/>
              </w:rPr>
              <w:instrText xml:space="preserve"> \* MERGEFORMAT </w:instrText>
            </w:r>
            <w:r w:rsidR="00F72E93" w:rsidRPr="009C48D5">
              <w:rPr>
                <w:sz w:val="20"/>
                <w:vertAlign w:val="superscript"/>
              </w:rPr>
            </w:r>
            <w:r w:rsidR="00F72E93" w:rsidRPr="009C48D5">
              <w:rPr>
                <w:sz w:val="20"/>
                <w:vertAlign w:val="superscript"/>
              </w:rPr>
              <w:fldChar w:fldCharType="separate"/>
            </w:r>
            <w:r w:rsidR="001474F7" w:rsidRPr="001474F7">
              <w:rPr>
                <w:rStyle w:val="FootnoteReference"/>
                <w:sz w:val="20"/>
              </w:rPr>
              <w:t>1</w:t>
            </w:r>
            <w:r w:rsidR="00F72E93" w:rsidRPr="009C48D5">
              <w:rPr>
                <w:sz w:val="20"/>
                <w:vertAlign w:val="superscript"/>
              </w:rPr>
              <w:fldChar w:fldCharType="end"/>
            </w:r>
          </w:p>
        </w:tc>
        <w:tc>
          <w:tcPr>
            <w:tcW w:w="1009" w:type="dxa"/>
          </w:tcPr>
          <w:p w14:paraId="1B9D90F0" w14:textId="0B784278" w:rsidR="00896CDC" w:rsidRPr="00DF6BFF" w:rsidRDefault="61A491D1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32</w:t>
            </w:r>
          </w:p>
        </w:tc>
        <w:tc>
          <w:tcPr>
            <w:tcW w:w="1013" w:type="dxa"/>
          </w:tcPr>
          <w:p w14:paraId="06CE0F7F" w14:textId="512CD8DB" w:rsidR="00896CDC" w:rsidRPr="00DF6BFF" w:rsidRDefault="3BC6D54C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26</w:t>
            </w:r>
          </w:p>
        </w:tc>
        <w:tc>
          <w:tcPr>
            <w:tcW w:w="1010" w:type="dxa"/>
          </w:tcPr>
          <w:p w14:paraId="2A35397B" w14:textId="182D7437" w:rsidR="00896CDC" w:rsidRPr="00DF6BFF" w:rsidRDefault="1402D292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24</w:t>
            </w:r>
          </w:p>
        </w:tc>
        <w:tc>
          <w:tcPr>
            <w:tcW w:w="1001" w:type="dxa"/>
          </w:tcPr>
          <w:p w14:paraId="56EADBF4" w14:textId="6CF0FFB9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0B05094B" w14:textId="437BD7C6" w:rsidR="00896CDC" w:rsidRPr="00DF6BFF" w:rsidRDefault="211C31F0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82</w:t>
            </w:r>
          </w:p>
        </w:tc>
      </w:tr>
      <w:tr w:rsidR="00896CDC" w:rsidRPr="00DF6BFF" w14:paraId="43FFDA1F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16BA8461" w14:textId="1F4F1886" w:rsidR="00896CDC" w:rsidRPr="009C48D5" w:rsidRDefault="00896CDC" w:rsidP="001F2301">
            <w:pPr>
              <w:spacing w:before="60" w:after="60"/>
              <w:rPr>
                <w:sz w:val="20"/>
              </w:rPr>
            </w:pPr>
            <w:r w:rsidRPr="009C48D5">
              <w:rPr>
                <w:sz w:val="20"/>
              </w:rPr>
              <w:t>Euthanased</w:t>
            </w:r>
            <w:r w:rsidR="34481403" w:rsidRPr="009C48D5">
              <w:rPr>
                <w:sz w:val="20"/>
              </w:rPr>
              <w:t xml:space="preserve"> </w:t>
            </w:r>
            <w:r w:rsidR="00F72E93" w:rsidRPr="009C48D5">
              <w:rPr>
                <w:sz w:val="20"/>
              </w:rPr>
              <w:fldChar w:fldCharType="begin"/>
            </w:r>
            <w:r w:rsidR="00F72E93" w:rsidRPr="009C48D5">
              <w:rPr>
                <w:sz w:val="20"/>
              </w:rPr>
              <w:instrText xml:space="preserve"> NOTEREF _Ref164777988 \f \h </w:instrText>
            </w:r>
            <w:r w:rsidR="00BA59AE" w:rsidRPr="009C48D5">
              <w:rPr>
                <w:sz w:val="20"/>
              </w:rPr>
              <w:instrText xml:space="preserve"> \* MERGEFORMAT </w:instrText>
            </w:r>
            <w:r w:rsidR="00F72E93" w:rsidRPr="009C48D5">
              <w:rPr>
                <w:sz w:val="20"/>
              </w:rPr>
            </w:r>
            <w:r w:rsidR="00F72E93" w:rsidRPr="009C48D5">
              <w:rPr>
                <w:sz w:val="20"/>
              </w:rPr>
              <w:fldChar w:fldCharType="separate"/>
            </w:r>
            <w:r w:rsidR="001474F7" w:rsidRPr="001474F7">
              <w:rPr>
                <w:rStyle w:val="FootnoteReference"/>
                <w:sz w:val="20"/>
              </w:rPr>
              <w:t>1</w:t>
            </w:r>
            <w:r w:rsidR="00F72E93" w:rsidRPr="009C48D5">
              <w:rPr>
                <w:sz w:val="20"/>
              </w:rPr>
              <w:fldChar w:fldCharType="end"/>
            </w:r>
          </w:p>
        </w:tc>
        <w:tc>
          <w:tcPr>
            <w:tcW w:w="1009" w:type="dxa"/>
          </w:tcPr>
          <w:p w14:paraId="0C754DCA" w14:textId="25229A53" w:rsidR="00896CDC" w:rsidRPr="00DF6BFF" w:rsidRDefault="108236D5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5</w:t>
            </w:r>
          </w:p>
        </w:tc>
        <w:tc>
          <w:tcPr>
            <w:tcW w:w="1013" w:type="dxa"/>
          </w:tcPr>
          <w:p w14:paraId="0B35FBFA" w14:textId="60C04F90" w:rsidR="00896CDC" w:rsidRPr="00DF6BFF" w:rsidRDefault="4B173EC7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</w:t>
            </w:r>
          </w:p>
        </w:tc>
        <w:tc>
          <w:tcPr>
            <w:tcW w:w="1010" w:type="dxa"/>
          </w:tcPr>
          <w:p w14:paraId="31106523" w14:textId="3747C41F" w:rsidR="00896CDC" w:rsidRPr="00DF6BFF" w:rsidRDefault="3235340B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5</w:t>
            </w:r>
          </w:p>
        </w:tc>
        <w:tc>
          <w:tcPr>
            <w:tcW w:w="1001" w:type="dxa"/>
          </w:tcPr>
          <w:p w14:paraId="5D04B5D9" w14:textId="0D5CA3D8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18C12046" w14:textId="45E980A3" w:rsidR="00896CDC" w:rsidRPr="00DF6BFF" w:rsidRDefault="31DF47FE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11</w:t>
            </w:r>
          </w:p>
        </w:tc>
      </w:tr>
      <w:tr w:rsidR="00896CDC" w:rsidRPr="00DF6BFF" w14:paraId="0F384E2F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495FB60C" w14:textId="77777777" w:rsidR="00896CDC" w:rsidRPr="009C48D5" w:rsidRDefault="00896CDC" w:rsidP="001F2301">
            <w:pPr>
              <w:spacing w:before="60" w:after="60"/>
              <w:rPr>
                <w:sz w:val="20"/>
              </w:rPr>
            </w:pPr>
            <w:r w:rsidRPr="009C48D5">
              <w:rPr>
                <w:sz w:val="20"/>
              </w:rPr>
              <w:t>Stolen / escaped</w:t>
            </w:r>
          </w:p>
        </w:tc>
        <w:tc>
          <w:tcPr>
            <w:tcW w:w="1009" w:type="dxa"/>
          </w:tcPr>
          <w:p w14:paraId="77D7BB94" w14:textId="73C1807F" w:rsidR="00896CDC" w:rsidRPr="00DF6BFF" w:rsidRDefault="1ACE84A6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</w:t>
            </w:r>
          </w:p>
        </w:tc>
        <w:tc>
          <w:tcPr>
            <w:tcW w:w="1013" w:type="dxa"/>
          </w:tcPr>
          <w:p w14:paraId="2A441913" w14:textId="4E02E8F4" w:rsidR="00896CDC" w:rsidRPr="00DF6BFF" w:rsidRDefault="1ACE84A6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0</w:t>
            </w:r>
          </w:p>
        </w:tc>
        <w:tc>
          <w:tcPr>
            <w:tcW w:w="1010" w:type="dxa"/>
          </w:tcPr>
          <w:p w14:paraId="1182AE92" w14:textId="3929D3D8" w:rsidR="00896CDC" w:rsidRPr="00DF6BFF" w:rsidRDefault="39C2266D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0</w:t>
            </w:r>
          </w:p>
        </w:tc>
        <w:tc>
          <w:tcPr>
            <w:tcW w:w="1001" w:type="dxa"/>
          </w:tcPr>
          <w:p w14:paraId="5D6FC126" w14:textId="4B9A0240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351ABCB" w14:textId="2B3DE496" w:rsidR="00896CDC" w:rsidRPr="00DF6BFF" w:rsidRDefault="1A0B47B4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1</w:t>
            </w:r>
          </w:p>
        </w:tc>
      </w:tr>
      <w:tr w:rsidR="00896CDC" w:rsidRPr="00DF6BFF" w14:paraId="33904E50" w14:textId="77777777" w:rsidTr="196EBECE">
        <w:trPr>
          <w:cantSplit/>
          <w:trHeight w:val="20"/>
        </w:trPr>
        <w:tc>
          <w:tcPr>
            <w:tcW w:w="4560" w:type="dxa"/>
            <w:gridSpan w:val="2"/>
            <w:vAlign w:val="center"/>
          </w:tcPr>
          <w:p w14:paraId="7E1C26D4" w14:textId="1B1F7B9C" w:rsidR="00896CDC" w:rsidRPr="00DF6BFF" w:rsidRDefault="00896CDC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In pound / foster care at end of quarter</w:t>
            </w:r>
            <w:r w:rsidR="0F405446" w:rsidRPr="2E5BA161">
              <w:rPr>
                <w:sz w:val="20"/>
              </w:rPr>
              <w:t xml:space="preserve"> </w:t>
            </w:r>
          </w:p>
        </w:tc>
        <w:tc>
          <w:tcPr>
            <w:tcW w:w="1009" w:type="dxa"/>
          </w:tcPr>
          <w:p w14:paraId="190A9757" w14:textId="50FA3BBC" w:rsidR="00896CDC" w:rsidRPr="00DF6BFF" w:rsidRDefault="3A5EE637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0</w:t>
            </w:r>
          </w:p>
        </w:tc>
        <w:tc>
          <w:tcPr>
            <w:tcW w:w="1013" w:type="dxa"/>
          </w:tcPr>
          <w:p w14:paraId="465CB60D" w14:textId="51680E76" w:rsidR="00896CDC" w:rsidRPr="00DF6BFF" w:rsidRDefault="2CA80235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10</w:t>
            </w:r>
          </w:p>
        </w:tc>
        <w:tc>
          <w:tcPr>
            <w:tcW w:w="1010" w:type="dxa"/>
          </w:tcPr>
          <w:p w14:paraId="6DC0FB91" w14:textId="03EBD481" w:rsidR="00896CDC" w:rsidRPr="00DF6BFF" w:rsidRDefault="6DD91783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4</w:t>
            </w:r>
          </w:p>
        </w:tc>
        <w:tc>
          <w:tcPr>
            <w:tcW w:w="1001" w:type="dxa"/>
          </w:tcPr>
          <w:p w14:paraId="1F7FEAA1" w14:textId="2A5D7426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  <w:vAlign w:val="center"/>
          </w:tcPr>
          <w:p w14:paraId="0958ED32" w14:textId="717BF442" w:rsidR="00896CDC" w:rsidRPr="00DF6BFF" w:rsidRDefault="2807E4BD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4</w:t>
            </w:r>
          </w:p>
        </w:tc>
      </w:tr>
      <w:tr w:rsidR="00BD0A16" w:rsidRPr="00DF6BFF" w14:paraId="6C297E1E" w14:textId="77777777" w:rsidTr="196EBECE">
        <w:trPr>
          <w:cantSplit/>
          <w:trHeight w:val="20"/>
        </w:trPr>
        <w:tc>
          <w:tcPr>
            <w:tcW w:w="4560" w:type="dxa"/>
            <w:gridSpan w:val="2"/>
            <w:vAlign w:val="center"/>
          </w:tcPr>
          <w:p w14:paraId="0B2F785E" w14:textId="22D13C3A" w:rsidR="00BD0A16" w:rsidRPr="00DF6BFF" w:rsidRDefault="4FF2131C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Infringement notices issued </w:t>
            </w:r>
          </w:p>
        </w:tc>
        <w:tc>
          <w:tcPr>
            <w:tcW w:w="1009" w:type="dxa"/>
          </w:tcPr>
          <w:p w14:paraId="37297675" w14:textId="697048B7" w:rsidR="00BD0A16" w:rsidRPr="00DF6BFF" w:rsidRDefault="1C2E2F9F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8</w:t>
            </w:r>
          </w:p>
        </w:tc>
        <w:tc>
          <w:tcPr>
            <w:tcW w:w="1013" w:type="dxa"/>
          </w:tcPr>
          <w:p w14:paraId="4CB224D8" w14:textId="26FC4020" w:rsidR="00BD0A16" w:rsidRPr="00DF6BFF" w:rsidRDefault="02136986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</w:t>
            </w:r>
            <w:r w:rsidR="2ED6D2E7" w:rsidRPr="2E5BA161">
              <w:rPr>
                <w:sz w:val="20"/>
              </w:rPr>
              <w:t>1</w:t>
            </w:r>
          </w:p>
        </w:tc>
        <w:tc>
          <w:tcPr>
            <w:tcW w:w="1010" w:type="dxa"/>
          </w:tcPr>
          <w:p w14:paraId="693C511A" w14:textId="57B6DDC2" w:rsidR="00BD0A16" w:rsidRPr="00DF6BFF" w:rsidRDefault="05215CEF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18</w:t>
            </w:r>
          </w:p>
        </w:tc>
        <w:tc>
          <w:tcPr>
            <w:tcW w:w="1001" w:type="dxa"/>
          </w:tcPr>
          <w:p w14:paraId="4A003C18" w14:textId="7000A402" w:rsidR="00BD0A16" w:rsidRPr="00DF6BFF" w:rsidRDefault="00BD0A16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  <w:vAlign w:val="center"/>
          </w:tcPr>
          <w:p w14:paraId="060E42E8" w14:textId="6F2987E1" w:rsidR="00BD0A16" w:rsidRPr="00DF6BFF" w:rsidRDefault="05215CEF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37</w:t>
            </w:r>
          </w:p>
        </w:tc>
      </w:tr>
      <w:tr w:rsidR="00896CDC" w:rsidRPr="00DF6BFF" w14:paraId="0FCF0218" w14:textId="77777777" w:rsidTr="196EBECE">
        <w:trPr>
          <w:cantSplit/>
          <w:trHeight w:val="20"/>
        </w:trPr>
        <w:tc>
          <w:tcPr>
            <w:tcW w:w="4560" w:type="dxa"/>
            <w:gridSpan w:val="2"/>
            <w:vAlign w:val="center"/>
          </w:tcPr>
          <w:p w14:paraId="421920EA" w14:textId="77777777" w:rsidR="00896CDC" w:rsidRPr="00DF6BFF" w:rsidRDefault="00896CDC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Menacing dog classification (total)</w:t>
            </w:r>
          </w:p>
        </w:tc>
        <w:tc>
          <w:tcPr>
            <w:tcW w:w="1009" w:type="dxa"/>
          </w:tcPr>
          <w:p w14:paraId="59108048" w14:textId="0C5C7E9D" w:rsidR="00896CDC" w:rsidRPr="00DF6BFF" w:rsidRDefault="67AEB431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108</w:t>
            </w:r>
          </w:p>
        </w:tc>
        <w:tc>
          <w:tcPr>
            <w:tcW w:w="1013" w:type="dxa"/>
          </w:tcPr>
          <w:p w14:paraId="69162ABD" w14:textId="02335F79" w:rsidR="00896CDC" w:rsidRPr="00DF6BFF" w:rsidRDefault="6134433A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107</w:t>
            </w:r>
          </w:p>
        </w:tc>
        <w:tc>
          <w:tcPr>
            <w:tcW w:w="1010" w:type="dxa"/>
          </w:tcPr>
          <w:p w14:paraId="127273AC" w14:textId="445D7896" w:rsidR="00896CDC" w:rsidRPr="00DF6BFF" w:rsidRDefault="76540EC1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109</w:t>
            </w:r>
          </w:p>
        </w:tc>
        <w:tc>
          <w:tcPr>
            <w:tcW w:w="1001" w:type="dxa"/>
          </w:tcPr>
          <w:p w14:paraId="4BCC4D3F" w14:textId="0111801B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77BC59D4" w14:textId="06EDE9F1" w:rsidR="00896CDC" w:rsidRPr="00DF6BFF" w:rsidRDefault="0464D11E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109</w:t>
            </w:r>
          </w:p>
        </w:tc>
      </w:tr>
      <w:tr w:rsidR="00896CDC" w:rsidRPr="00DF6BFF" w14:paraId="10EEAEB3" w14:textId="77777777" w:rsidTr="196EBECE">
        <w:trPr>
          <w:cantSplit/>
          <w:trHeight w:val="20"/>
        </w:trPr>
        <w:tc>
          <w:tcPr>
            <w:tcW w:w="4560" w:type="dxa"/>
            <w:gridSpan w:val="2"/>
            <w:vAlign w:val="center"/>
          </w:tcPr>
          <w:p w14:paraId="139011BD" w14:textId="77777777" w:rsidR="00896CDC" w:rsidRPr="00DF6BFF" w:rsidRDefault="00896CDC" w:rsidP="001F2301">
            <w:pPr>
              <w:spacing w:before="60" w:after="60"/>
              <w:rPr>
                <w:sz w:val="20"/>
              </w:rPr>
            </w:pPr>
            <w:r w:rsidRPr="2E5BA161">
              <w:rPr>
                <w:sz w:val="20"/>
              </w:rPr>
              <w:t>Dangerous dog classification (total)</w:t>
            </w:r>
          </w:p>
        </w:tc>
        <w:tc>
          <w:tcPr>
            <w:tcW w:w="1009" w:type="dxa"/>
          </w:tcPr>
          <w:p w14:paraId="190529EC" w14:textId="045EC421" w:rsidR="00896CDC" w:rsidRPr="00DF6BFF" w:rsidRDefault="6D274C15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4</w:t>
            </w:r>
          </w:p>
        </w:tc>
        <w:tc>
          <w:tcPr>
            <w:tcW w:w="1013" w:type="dxa"/>
          </w:tcPr>
          <w:p w14:paraId="7626074A" w14:textId="1291295F" w:rsidR="00896CDC" w:rsidRPr="00DF6BFF" w:rsidRDefault="54B2D815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4</w:t>
            </w:r>
          </w:p>
        </w:tc>
        <w:tc>
          <w:tcPr>
            <w:tcW w:w="1010" w:type="dxa"/>
          </w:tcPr>
          <w:p w14:paraId="2BF2A9CE" w14:textId="2BA092BD" w:rsidR="00896CDC" w:rsidRPr="00DF6BFF" w:rsidRDefault="258BF182" w:rsidP="001F2301">
            <w:pPr>
              <w:spacing w:before="60" w:after="60"/>
              <w:jc w:val="center"/>
              <w:rPr>
                <w:sz w:val="20"/>
              </w:rPr>
            </w:pPr>
            <w:r w:rsidRPr="2E5BA161">
              <w:rPr>
                <w:sz w:val="20"/>
              </w:rPr>
              <w:t>4</w:t>
            </w:r>
          </w:p>
        </w:tc>
        <w:tc>
          <w:tcPr>
            <w:tcW w:w="1001" w:type="dxa"/>
          </w:tcPr>
          <w:p w14:paraId="17690A7F" w14:textId="1789B158" w:rsidR="00896CDC" w:rsidRPr="00DF6BFF" w:rsidRDefault="00896CDC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33C468A1" w14:textId="6E82F2AB" w:rsidR="00896CDC" w:rsidRPr="00DF6BFF" w:rsidRDefault="3F0C1DF6" w:rsidP="001F2301">
            <w:pPr>
              <w:spacing w:before="60" w:after="60"/>
              <w:jc w:val="center"/>
              <w:rPr>
                <w:b/>
                <w:bCs/>
                <w:sz w:val="20"/>
              </w:rPr>
            </w:pPr>
            <w:r w:rsidRPr="2E5BA161">
              <w:rPr>
                <w:b/>
                <w:bCs/>
                <w:sz w:val="20"/>
              </w:rPr>
              <w:t>4</w:t>
            </w:r>
          </w:p>
        </w:tc>
      </w:tr>
      <w:tr w:rsidR="00D8310C" w:rsidRPr="00DF6BFF" w14:paraId="565EAA80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5796FC6C" w14:textId="001DC4FE" w:rsidR="00896CDC" w:rsidRPr="00DF6BFF" w:rsidRDefault="00896CDC" w:rsidP="001F2301">
            <w:pPr>
              <w:adjustRightInd w:val="0"/>
              <w:spacing w:before="60" w:after="60"/>
              <w:rPr>
                <w:b/>
                <w:color w:val="FFFFFF" w:themeColor="background1"/>
                <w:sz w:val="20"/>
                <w:lang w:val="en-GB" w:eastAsia="en-GB"/>
              </w:rPr>
            </w:pPr>
            <w:r w:rsidRPr="673330C8">
              <w:rPr>
                <w:b/>
                <w:color w:val="FFFFFF" w:themeColor="background1"/>
                <w:sz w:val="20"/>
                <w:lang w:val="en-GB" w:eastAsia="en-GB"/>
              </w:rPr>
              <w:t>Food</w:t>
            </w:r>
            <w:r w:rsidR="001E7D30" w:rsidRPr="673330C8">
              <w:rPr>
                <w:b/>
                <w:color w:val="FFFFFF" w:themeColor="background1"/>
                <w:sz w:val="20"/>
                <w:lang w:val="en-GB" w:eastAsia="en-GB"/>
              </w:rPr>
              <w:t xml:space="preserve">, </w:t>
            </w:r>
            <w:r w:rsidR="0057005A" w:rsidRPr="673330C8">
              <w:rPr>
                <w:b/>
                <w:color w:val="FFFFFF" w:themeColor="background1"/>
                <w:sz w:val="20"/>
                <w:lang w:val="en-GB" w:eastAsia="en-GB"/>
              </w:rPr>
              <w:t>H</w:t>
            </w:r>
            <w:r w:rsidRPr="673330C8">
              <w:rPr>
                <w:b/>
                <w:color w:val="FFFFFF" w:themeColor="background1"/>
                <w:sz w:val="20"/>
                <w:lang w:val="en-GB" w:eastAsia="en-GB"/>
              </w:rPr>
              <w:t xml:space="preserve">ealth </w:t>
            </w:r>
            <w:r w:rsidR="001E7D30" w:rsidRPr="673330C8">
              <w:rPr>
                <w:b/>
                <w:color w:val="FFFFFF" w:themeColor="background1"/>
                <w:sz w:val="20"/>
                <w:lang w:val="en-GB" w:eastAsia="en-GB"/>
              </w:rPr>
              <w:t>and Alcohol</w:t>
            </w:r>
            <w:r w:rsidR="0057005A" w:rsidRPr="673330C8">
              <w:rPr>
                <w:b/>
                <w:color w:val="FFFFFF" w:themeColor="background1"/>
                <w:sz w:val="20"/>
                <w:lang w:val="en-GB" w:eastAsia="en-GB"/>
              </w:rPr>
              <w:t xml:space="preserve"> Inspections</w:t>
            </w:r>
            <w:r w:rsidR="00EB5862" w:rsidRPr="673330C8">
              <w:rPr>
                <w:b/>
                <w:color w:val="FFFFFF" w:themeColor="background1"/>
                <w:sz w:val="20"/>
                <w:lang w:val="en-GB" w:eastAsia="en-GB"/>
              </w:rPr>
              <w:t xml:space="preserve"> </w:t>
            </w:r>
          </w:p>
        </w:tc>
      </w:tr>
      <w:tr w:rsidR="00330519" w:rsidRPr="00DF6BFF" w14:paraId="67655D4C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1372917" w14:textId="7E02F6A0" w:rsidR="00330519" w:rsidRPr="00DF6BFF" w:rsidRDefault="7776B7B8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 xml:space="preserve">Health </w:t>
            </w:r>
            <w:r w:rsidR="09B3C22B" w:rsidRPr="673330C8">
              <w:rPr>
                <w:sz w:val="20"/>
              </w:rPr>
              <w:t>P</w:t>
            </w:r>
            <w:r w:rsidRPr="673330C8">
              <w:rPr>
                <w:sz w:val="20"/>
              </w:rPr>
              <w:t xml:space="preserve">remises </w:t>
            </w:r>
          </w:p>
        </w:tc>
        <w:tc>
          <w:tcPr>
            <w:tcW w:w="1009" w:type="dxa"/>
          </w:tcPr>
          <w:p w14:paraId="3C3007AF" w14:textId="044E40FC" w:rsidR="00330519" w:rsidRPr="00DF6BFF" w:rsidRDefault="13ECBB23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13" w:type="dxa"/>
          </w:tcPr>
          <w:p w14:paraId="19A3A47C" w14:textId="0FA0A1FF" w:rsidR="00330519" w:rsidRPr="00DF6BFF" w:rsidRDefault="4C071CC3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</w:t>
            </w:r>
          </w:p>
        </w:tc>
        <w:tc>
          <w:tcPr>
            <w:tcW w:w="1010" w:type="dxa"/>
          </w:tcPr>
          <w:p w14:paraId="35E9FB2B" w14:textId="6727DEDF" w:rsidR="00330519" w:rsidRPr="00DF6BFF" w:rsidRDefault="151A0E7D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</w:t>
            </w:r>
          </w:p>
        </w:tc>
        <w:tc>
          <w:tcPr>
            <w:tcW w:w="1001" w:type="dxa"/>
          </w:tcPr>
          <w:p w14:paraId="6C557D74" w14:textId="45827D0D" w:rsidR="00330519" w:rsidRPr="00DF6BFF" w:rsidRDefault="00330519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6BACD5E" w14:textId="294CA627" w:rsidR="00330519" w:rsidRPr="00DF6BFF" w:rsidRDefault="11AC40ED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4</w:t>
            </w:r>
          </w:p>
        </w:tc>
      </w:tr>
      <w:tr w:rsidR="00330519" w:rsidRPr="00DF6BFF" w14:paraId="7765C7CC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118EADA1" w14:textId="2C409255" w:rsidR="00330519" w:rsidRPr="00DF6BFF" w:rsidRDefault="7776B7B8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 xml:space="preserve">Food Act </w:t>
            </w:r>
            <w:r w:rsidR="1F5E566B" w:rsidRPr="673330C8">
              <w:rPr>
                <w:sz w:val="20"/>
              </w:rPr>
              <w:t>A</w:t>
            </w:r>
            <w:r w:rsidRPr="673330C8">
              <w:rPr>
                <w:sz w:val="20"/>
              </w:rPr>
              <w:t>udits</w:t>
            </w:r>
          </w:p>
        </w:tc>
        <w:tc>
          <w:tcPr>
            <w:tcW w:w="1009" w:type="dxa"/>
          </w:tcPr>
          <w:p w14:paraId="29A7C5EB" w14:textId="13C0B402" w:rsidR="00330519" w:rsidRPr="00DF6BFF" w:rsidRDefault="1AE8350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58</w:t>
            </w:r>
          </w:p>
        </w:tc>
        <w:tc>
          <w:tcPr>
            <w:tcW w:w="1013" w:type="dxa"/>
          </w:tcPr>
          <w:p w14:paraId="24609D57" w14:textId="2F598F61" w:rsidR="00330519" w:rsidRPr="00DF6BFF" w:rsidRDefault="3F591DA1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72</w:t>
            </w:r>
          </w:p>
        </w:tc>
        <w:tc>
          <w:tcPr>
            <w:tcW w:w="1010" w:type="dxa"/>
          </w:tcPr>
          <w:p w14:paraId="2980EBB2" w14:textId="26459AFD" w:rsidR="00330519" w:rsidRPr="00DF6BFF" w:rsidRDefault="558CFAEE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59</w:t>
            </w:r>
          </w:p>
        </w:tc>
        <w:tc>
          <w:tcPr>
            <w:tcW w:w="1001" w:type="dxa"/>
          </w:tcPr>
          <w:p w14:paraId="51DEE461" w14:textId="6AB7CC25" w:rsidR="00330519" w:rsidRPr="00DF6BFF" w:rsidRDefault="00330519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6EEC3979" w14:textId="75B0C210" w:rsidR="00330519" w:rsidRPr="00DF6BFF" w:rsidRDefault="1630610A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189</w:t>
            </w:r>
          </w:p>
        </w:tc>
      </w:tr>
      <w:tr w:rsidR="00330519" w:rsidRPr="00DF6BFF" w14:paraId="72BD557C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47070E9A" w14:textId="03402ECB" w:rsidR="00330519" w:rsidRPr="00DF6BFF" w:rsidRDefault="595D2525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 xml:space="preserve">Licensed </w:t>
            </w:r>
            <w:r w:rsidR="09B3C22B" w:rsidRPr="673330C8">
              <w:rPr>
                <w:sz w:val="20"/>
              </w:rPr>
              <w:t>P</w:t>
            </w:r>
            <w:r w:rsidRPr="673330C8">
              <w:rPr>
                <w:sz w:val="20"/>
              </w:rPr>
              <w:t>remises</w:t>
            </w:r>
            <w:r w:rsidR="7776B7B8" w:rsidRPr="673330C8">
              <w:rPr>
                <w:sz w:val="20"/>
              </w:rPr>
              <w:t xml:space="preserve"> </w:t>
            </w:r>
          </w:p>
        </w:tc>
        <w:tc>
          <w:tcPr>
            <w:tcW w:w="1009" w:type="dxa"/>
          </w:tcPr>
          <w:p w14:paraId="74C80162" w14:textId="6A8D05D5" w:rsidR="00330519" w:rsidRPr="00DF6BFF" w:rsidRDefault="5D53877D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8</w:t>
            </w:r>
          </w:p>
        </w:tc>
        <w:tc>
          <w:tcPr>
            <w:tcW w:w="1013" w:type="dxa"/>
          </w:tcPr>
          <w:p w14:paraId="37EA0BD5" w14:textId="40A38323" w:rsidR="00330519" w:rsidRPr="00DF6BFF" w:rsidRDefault="0998002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5</w:t>
            </w:r>
          </w:p>
        </w:tc>
        <w:tc>
          <w:tcPr>
            <w:tcW w:w="1010" w:type="dxa"/>
          </w:tcPr>
          <w:p w14:paraId="28D4AE57" w14:textId="3326C4F4" w:rsidR="00330519" w:rsidRPr="00DF6BFF" w:rsidRDefault="284EB3DE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17</w:t>
            </w:r>
          </w:p>
        </w:tc>
        <w:tc>
          <w:tcPr>
            <w:tcW w:w="1001" w:type="dxa"/>
          </w:tcPr>
          <w:p w14:paraId="02310FC8" w14:textId="32275199" w:rsidR="00330519" w:rsidRPr="00DF6BFF" w:rsidRDefault="00330519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F372CC5" w14:textId="6DD16B12" w:rsidR="00330519" w:rsidRPr="00DF6BFF" w:rsidRDefault="18E564E8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30</w:t>
            </w:r>
          </w:p>
        </w:tc>
      </w:tr>
      <w:tr w:rsidR="001E7D30" w:rsidRPr="00DF6BFF" w14:paraId="527A195A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1AF765AF" w14:textId="19B88B97" w:rsidR="001E7D30" w:rsidRPr="00DF6BFF" w:rsidRDefault="20BBC76F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Premises Checked in CPO</w:t>
            </w:r>
          </w:p>
        </w:tc>
        <w:tc>
          <w:tcPr>
            <w:tcW w:w="1009" w:type="dxa"/>
          </w:tcPr>
          <w:p w14:paraId="2004B0EF" w14:textId="5B8E3551" w:rsidR="001E7D30" w:rsidRPr="00DF6BFF" w:rsidRDefault="6A9AA864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13" w:type="dxa"/>
          </w:tcPr>
          <w:p w14:paraId="6F0489CD" w14:textId="0FBFDF3B" w:rsidR="001E7D30" w:rsidRPr="00DF6BFF" w:rsidRDefault="5304A02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39</w:t>
            </w:r>
          </w:p>
        </w:tc>
        <w:tc>
          <w:tcPr>
            <w:tcW w:w="1010" w:type="dxa"/>
          </w:tcPr>
          <w:p w14:paraId="1C277A88" w14:textId="59ABC9DE" w:rsidR="001E7D30" w:rsidRPr="00DF6BFF" w:rsidRDefault="31A33530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01" w:type="dxa"/>
          </w:tcPr>
          <w:p w14:paraId="31946D07" w14:textId="10EC3C21" w:rsidR="001E7D30" w:rsidRPr="00DF6BFF" w:rsidRDefault="001E7D30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627732C" w14:textId="25D47D06" w:rsidR="001E7D30" w:rsidRPr="00DF6BFF" w:rsidRDefault="00304161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sz w:val="20"/>
              </w:rPr>
              <w:t>39</w:t>
            </w:r>
          </w:p>
        </w:tc>
      </w:tr>
      <w:tr w:rsidR="001E7D30" w:rsidRPr="00DF6BFF" w14:paraId="313C2098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53DE2025" w14:textId="5BF46676" w:rsidR="001E7D30" w:rsidRPr="00DF6BFF" w:rsidRDefault="6B7D7D47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Breaches</w:t>
            </w:r>
            <w:r w:rsidR="15A61B6C" w:rsidRPr="673330C8">
              <w:rPr>
                <w:sz w:val="20"/>
              </w:rPr>
              <w:t xml:space="preserve"> detected (selling alcohol to minors)</w:t>
            </w:r>
          </w:p>
        </w:tc>
        <w:tc>
          <w:tcPr>
            <w:tcW w:w="1009" w:type="dxa"/>
          </w:tcPr>
          <w:p w14:paraId="0B841BC3" w14:textId="48C9193D" w:rsidR="001E7D30" w:rsidRPr="00DF6BFF" w:rsidRDefault="714D72D1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13" w:type="dxa"/>
          </w:tcPr>
          <w:p w14:paraId="6629C607" w14:textId="3B3234E3" w:rsidR="001E7D30" w:rsidRPr="00DF6BFF" w:rsidRDefault="13D41C54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</w:t>
            </w:r>
          </w:p>
        </w:tc>
        <w:tc>
          <w:tcPr>
            <w:tcW w:w="1010" w:type="dxa"/>
          </w:tcPr>
          <w:p w14:paraId="6B9EF19A" w14:textId="7B7CDB57" w:rsidR="001E7D30" w:rsidRPr="00DF6BFF" w:rsidRDefault="76DA13C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01" w:type="dxa"/>
          </w:tcPr>
          <w:p w14:paraId="4BA792D6" w14:textId="2CD1BAA8" w:rsidR="001E7D30" w:rsidRPr="00DF6BFF" w:rsidRDefault="001E7D30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76B8F92D" w14:textId="7B3F7DD3" w:rsidR="001E7D30" w:rsidRPr="00DF6BFF" w:rsidRDefault="1D11F9F2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3</w:t>
            </w:r>
          </w:p>
        </w:tc>
      </w:tr>
      <w:tr w:rsidR="00D8310C" w:rsidRPr="00DF6BFF" w14:paraId="2DFA7976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21B81496" w14:textId="35A54D66" w:rsidR="00896CDC" w:rsidRPr="00DF6BFF" w:rsidRDefault="00B43CE4" w:rsidP="001F2301">
            <w:pPr>
              <w:keepNext/>
              <w:adjustRightInd w:val="0"/>
              <w:spacing w:before="60" w:after="60"/>
              <w:rPr>
                <w:b/>
                <w:color w:val="FFFFFF" w:themeColor="background1"/>
                <w:sz w:val="20"/>
                <w:lang w:val="en-GB" w:eastAsia="en-GB"/>
              </w:rPr>
            </w:pPr>
            <w:r w:rsidRPr="673330C8">
              <w:rPr>
                <w:b/>
                <w:color w:val="FFFFFF" w:themeColor="background1"/>
                <w:sz w:val="20"/>
                <w:lang w:val="en-GB" w:eastAsia="en-GB"/>
              </w:rPr>
              <w:t>Food, Health and Alcohol Complaints</w:t>
            </w:r>
          </w:p>
        </w:tc>
      </w:tr>
      <w:tr w:rsidR="00B43CE4" w:rsidRPr="00DF6BFF" w14:paraId="7F1C5DC7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EFB0C15" w14:textId="1086066B" w:rsidR="00B43CE4" w:rsidRPr="00DF6BFF" w:rsidRDefault="5B783536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 xml:space="preserve">Food / </w:t>
            </w:r>
            <w:r w:rsidR="6A1B4417" w:rsidRPr="673330C8">
              <w:rPr>
                <w:sz w:val="20"/>
              </w:rPr>
              <w:t xml:space="preserve">Health </w:t>
            </w:r>
            <w:r w:rsidR="15096DA2" w:rsidRPr="673330C8">
              <w:rPr>
                <w:sz w:val="20"/>
              </w:rPr>
              <w:t>P</w:t>
            </w:r>
            <w:r w:rsidRPr="673330C8">
              <w:rPr>
                <w:sz w:val="20"/>
              </w:rPr>
              <w:t xml:space="preserve">remises </w:t>
            </w:r>
          </w:p>
        </w:tc>
        <w:tc>
          <w:tcPr>
            <w:tcW w:w="1009" w:type="dxa"/>
          </w:tcPr>
          <w:p w14:paraId="500B4D4E" w14:textId="5520C31B" w:rsidR="00B43CE4" w:rsidRPr="00DF6BFF" w:rsidRDefault="27508A73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4</w:t>
            </w:r>
          </w:p>
        </w:tc>
        <w:tc>
          <w:tcPr>
            <w:tcW w:w="1013" w:type="dxa"/>
          </w:tcPr>
          <w:p w14:paraId="5CA194B5" w14:textId="04EE3AAE" w:rsidR="00B43CE4" w:rsidRPr="00DF6BFF" w:rsidRDefault="5D77ECB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10" w:type="dxa"/>
          </w:tcPr>
          <w:p w14:paraId="3DD2C8C2" w14:textId="7BC73917" w:rsidR="00B43CE4" w:rsidRPr="00DF6BFF" w:rsidRDefault="0CA8E6ED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4</w:t>
            </w:r>
          </w:p>
        </w:tc>
        <w:tc>
          <w:tcPr>
            <w:tcW w:w="1001" w:type="dxa"/>
          </w:tcPr>
          <w:p w14:paraId="5A6C8E9F" w14:textId="535767FB" w:rsidR="00B43CE4" w:rsidRPr="00DF6BFF" w:rsidRDefault="00B43CE4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11A842EE" w14:textId="352D5181" w:rsidR="00B43CE4" w:rsidRPr="00DF6BFF" w:rsidRDefault="1FF44062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8</w:t>
            </w:r>
          </w:p>
        </w:tc>
      </w:tr>
      <w:tr w:rsidR="00896CDC" w:rsidRPr="00DF6BFF" w14:paraId="756A525F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D127BD4" w14:textId="1D1E3563" w:rsidR="00896CDC" w:rsidRPr="00DF6BFF" w:rsidRDefault="5B783536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 xml:space="preserve">Licensed </w:t>
            </w:r>
            <w:r w:rsidR="15096DA2" w:rsidRPr="673330C8">
              <w:rPr>
                <w:rFonts w:ascii="Aptos" w:hAnsi="Aptos"/>
                <w:sz w:val="20"/>
                <w:szCs w:val="20"/>
              </w:rPr>
              <w:t>P</w:t>
            </w:r>
            <w:r w:rsidRPr="673330C8">
              <w:rPr>
                <w:rFonts w:ascii="Aptos" w:hAnsi="Aptos"/>
                <w:sz w:val="20"/>
                <w:szCs w:val="20"/>
              </w:rPr>
              <w:t xml:space="preserve">remises </w:t>
            </w:r>
          </w:p>
        </w:tc>
        <w:tc>
          <w:tcPr>
            <w:tcW w:w="1009" w:type="dxa"/>
          </w:tcPr>
          <w:p w14:paraId="49257DA9" w14:textId="52440557" w:rsidR="00896CDC" w:rsidRPr="00DF6BFF" w:rsidRDefault="0FF78F7B" w:rsidP="001F2301">
            <w:pPr>
              <w:pStyle w:val="Default"/>
              <w:spacing w:before="60" w:after="60"/>
              <w:jc w:val="center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1</w:t>
            </w:r>
          </w:p>
        </w:tc>
        <w:tc>
          <w:tcPr>
            <w:tcW w:w="1013" w:type="dxa"/>
          </w:tcPr>
          <w:p w14:paraId="3E5289CC" w14:textId="41529332" w:rsidR="00896CDC" w:rsidRPr="00DF6BFF" w:rsidRDefault="75617F20" w:rsidP="001F2301">
            <w:pPr>
              <w:pStyle w:val="Default"/>
              <w:spacing w:before="60" w:after="60"/>
              <w:jc w:val="center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2</w:t>
            </w:r>
          </w:p>
        </w:tc>
        <w:tc>
          <w:tcPr>
            <w:tcW w:w="1010" w:type="dxa"/>
          </w:tcPr>
          <w:p w14:paraId="7F7D22EF" w14:textId="57B7C8B0" w:rsidR="00896CDC" w:rsidRPr="00DF6BFF" w:rsidRDefault="10B85867" w:rsidP="001F2301">
            <w:pPr>
              <w:pStyle w:val="Default"/>
              <w:spacing w:before="60" w:after="60"/>
              <w:jc w:val="center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2</w:t>
            </w:r>
          </w:p>
        </w:tc>
        <w:tc>
          <w:tcPr>
            <w:tcW w:w="1001" w:type="dxa"/>
          </w:tcPr>
          <w:p w14:paraId="7EB22421" w14:textId="039BC5C8" w:rsidR="00896CDC" w:rsidRPr="00DF6BFF" w:rsidRDefault="00896CDC" w:rsidP="001F2301">
            <w:pPr>
              <w:pStyle w:val="Default"/>
              <w:spacing w:before="60" w:after="60"/>
              <w:jc w:val="center"/>
              <w:rPr>
                <w:rFonts w:ascii="Aptos" w:hAnsi="Aptos"/>
                <w:sz w:val="20"/>
                <w:szCs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13210931" w14:textId="7769941B" w:rsidR="00896CDC" w:rsidRPr="00DF6BFF" w:rsidRDefault="40D00F36" w:rsidP="001F2301">
            <w:pPr>
              <w:pStyle w:val="Default"/>
              <w:spacing w:before="60" w:after="60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673330C8">
              <w:rPr>
                <w:rFonts w:ascii="Aptos" w:hAnsi="Aptos"/>
                <w:b/>
                <w:bCs/>
                <w:sz w:val="20"/>
                <w:szCs w:val="20"/>
              </w:rPr>
              <w:t>5</w:t>
            </w:r>
          </w:p>
        </w:tc>
      </w:tr>
      <w:tr w:rsidR="005C1E07" w:rsidRPr="00DF6BFF" w14:paraId="067C8FC4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0CA3E45E" w14:textId="16FE9D15" w:rsidR="005C1E07" w:rsidRPr="00DF6BFF" w:rsidRDefault="005C1E07" w:rsidP="001F2301">
            <w:pPr>
              <w:spacing w:before="60" w:after="60"/>
              <w:jc w:val="left"/>
              <w:rPr>
                <w:b/>
                <w:sz w:val="20"/>
              </w:rPr>
            </w:pPr>
            <w:r w:rsidRPr="673330C8">
              <w:rPr>
                <w:b/>
                <w:color w:val="FFFFFF" w:themeColor="background1"/>
                <w:sz w:val="20"/>
                <w:lang w:val="en-GB" w:eastAsia="en-GB"/>
              </w:rPr>
              <w:t>Food, Health and Alcohol Lice</w:t>
            </w:r>
            <w:r w:rsidR="00DF2FAF" w:rsidRPr="673330C8">
              <w:rPr>
                <w:b/>
                <w:color w:val="FFFFFF" w:themeColor="background1"/>
                <w:sz w:val="20"/>
                <w:lang w:val="en-GB" w:eastAsia="en-GB"/>
              </w:rPr>
              <w:t>nses</w:t>
            </w:r>
          </w:p>
        </w:tc>
      </w:tr>
      <w:tr w:rsidR="00DF2FAF" w:rsidRPr="00DF6BFF" w14:paraId="189A202D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62BE5912" w14:textId="6C0C23B1" w:rsidR="00DF2FAF" w:rsidRPr="00DF6BFF" w:rsidRDefault="35AFBC58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Food Control Plan</w:t>
            </w:r>
            <w:r w:rsidR="7C374B40" w:rsidRPr="673330C8">
              <w:rPr>
                <w:rFonts w:ascii="Aptos" w:hAnsi="Aptos"/>
                <w:sz w:val="20"/>
                <w:szCs w:val="20"/>
              </w:rPr>
              <w:t xml:space="preserve"> (total)</w:t>
            </w:r>
          </w:p>
        </w:tc>
        <w:tc>
          <w:tcPr>
            <w:tcW w:w="1009" w:type="dxa"/>
          </w:tcPr>
          <w:p w14:paraId="3B6BEB7E" w14:textId="4409742F" w:rsidR="00DF2FAF" w:rsidRPr="00DF6BFF" w:rsidRDefault="18B23B63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237</w:t>
            </w:r>
          </w:p>
        </w:tc>
        <w:tc>
          <w:tcPr>
            <w:tcW w:w="1013" w:type="dxa"/>
          </w:tcPr>
          <w:p w14:paraId="36362674" w14:textId="44BF6ADB" w:rsidR="00DF2FAF" w:rsidRPr="00DF6BFF" w:rsidRDefault="463B324C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239</w:t>
            </w:r>
          </w:p>
        </w:tc>
        <w:tc>
          <w:tcPr>
            <w:tcW w:w="1010" w:type="dxa"/>
          </w:tcPr>
          <w:p w14:paraId="566DF646" w14:textId="42C8D95D" w:rsidR="00DF2FAF" w:rsidRPr="00DF6BFF" w:rsidRDefault="50A45FA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233</w:t>
            </w:r>
          </w:p>
        </w:tc>
        <w:tc>
          <w:tcPr>
            <w:tcW w:w="1001" w:type="dxa"/>
          </w:tcPr>
          <w:p w14:paraId="538DB5DE" w14:textId="25C7EA04" w:rsidR="00DF2FAF" w:rsidRPr="00DF6BFF" w:rsidRDefault="00DF2FAF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7E86E8B3" w14:textId="26F046D7" w:rsidR="00DF2FAF" w:rsidRPr="00DF6BFF" w:rsidRDefault="75A8B5A2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23</w:t>
            </w:r>
            <w:r w:rsidR="64CCFED6" w:rsidRPr="673330C8">
              <w:rPr>
                <w:b/>
                <w:bCs/>
                <w:sz w:val="20"/>
              </w:rPr>
              <w:t>3</w:t>
            </w:r>
          </w:p>
        </w:tc>
      </w:tr>
      <w:tr w:rsidR="00DF2FAF" w:rsidRPr="00DF6BFF" w14:paraId="529DD345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6BD12FA4" w14:textId="77777777" w:rsidR="00DF2FAF" w:rsidRPr="00DF6BFF" w:rsidRDefault="35AFBC58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National Program (food)</w:t>
            </w:r>
          </w:p>
        </w:tc>
        <w:tc>
          <w:tcPr>
            <w:tcW w:w="1009" w:type="dxa"/>
          </w:tcPr>
          <w:p w14:paraId="531DA9DA" w14:textId="501C4B74" w:rsidR="00DF2FAF" w:rsidRPr="00DF6BFF" w:rsidRDefault="7087D432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96</w:t>
            </w:r>
          </w:p>
        </w:tc>
        <w:tc>
          <w:tcPr>
            <w:tcW w:w="1013" w:type="dxa"/>
          </w:tcPr>
          <w:p w14:paraId="3409F307" w14:textId="1A244348" w:rsidR="00DF2FAF" w:rsidRPr="00DF6BFF" w:rsidRDefault="26A06A21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97</w:t>
            </w:r>
          </w:p>
        </w:tc>
        <w:tc>
          <w:tcPr>
            <w:tcW w:w="1010" w:type="dxa"/>
          </w:tcPr>
          <w:p w14:paraId="7CBD1D6B" w14:textId="24174828" w:rsidR="00DF2FAF" w:rsidRPr="00DF6BFF" w:rsidRDefault="18A49D64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90</w:t>
            </w:r>
          </w:p>
        </w:tc>
        <w:tc>
          <w:tcPr>
            <w:tcW w:w="1001" w:type="dxa"/>
          </w:tcPr>
          <w:p w14:paraId="7E1E95D1" w14:textId="6EFDE443" w:rsidR="00DF2FAF" w:rsidRPr="00DF6BFF" w:rsidRDefault="00DF2FAF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76666E2E" w14:textId="5B135F02" w:rsidR="00DF2FAF" w:rsidRPr="00DF6BFF" w:rsidRDefault="75A8B5A2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9</w:t>
            </w:r>
            <w:r w:rsidR="485B0204" w:rsidRPr="673330C8">
              <w:rPr>
                <w:b/>
                <w:bCs/>
                <w:sz w:val="20"/>
              </w:rPr>
              <w:t>0</w:t>
            </w:r>
          </w:p>
        </w:tc>
      </w:tr>
      <w:tr w:rsidR="00E55120" w:rsidRPr="00DF6BFF" w14:paraId="4C768C13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DD3C212" w14:textId="77777777" w:rsidR="00E55120" w:rsidRPr="00DF6BFF" w:rsidRDefault="5D11813B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Number of current on-licences (total)</w:t>
            </w:r>
          </w:p>
        </w:tc>
        <w:tc>
          <w:tcPr>
            <w:tcW w:w="1009" w:type="dxa"/>
          </w:tcPr>
          <w:p w14:paraId="3FC92819" w14:textId="46106BA9" w:rsidR="00E55120" w:rsidRPr="00DF6BFF" w:rsidRDefault="477E842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77</w:t>
            </w:r>
          </w:p>
        </w:tc>
        <w:tc>
          <w:tcPr>
            <w:tcW w:w="1013" w:type="dxa"/>
          </w:tcPr>
          <w:p w14:paraId="23140ECA" w14:textId="19C4CA55" w:rsidR="00E55120" w:rsidRPr="00DF6BFF" w:rsidRDefault="45DE6C1B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79</w:t>
            </w:r>
          </w:p>
        </w:tc>
        <w:tc>
          <w:tcPr>
            <w:tcW w:w="1010" w:type="dxa"/>
          </w:tcPr>
          <w:p w14:paraId="53882EB4" w14:textId="35735B9F" w:rsidR="00E55120" w:rsidRPr="00DF6BFF" w:rsidRDefault="30B784FE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78</w:t>
            </w:r>
          </w:p>
        </w:tc>
        <w:tc>
          <w:tcPr>
            <w:tcW w:w="1001" w:type="dxa"/>
          </w:tcPr>
          <w:p w14:paraId="2A7488A2" w14:textId="22D0A01A" w:rsidR="00E55120" w:rsidRPr="00DF6BFF" w:rsidRDefault="00E55120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53AA6F24" w14:textId="4E93E616" w:rsidR="00E55120" w:rsidRPr="00DF6BFF" w:rsidRDefault="75A8B5A2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7</w:t>
            </w:r>
            <w:r w:rsidR="351E97D3" w:rsidRPr="673330C8">
              <w:rPr>
                <w:b/>
                <w:bCs/>
                <w:sz w:val="20"/>
              </w:rPr>
              <w:t>8</w:t>
            </w:r>
          </w:p>
        </w:tc>
      </w:tr>
      <w:tr w:rsidR="00E55120" w:rsidRPr="00DF6BFF" w14:paraId="770EB1FE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AE88021" w14:textId="77777777" w:rsidR="00E55120" w:rsidRPr="00DF6BFF" w:rsidRDefault="5D11813B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Number of current off-licences (total)</w:t>
            </w:r>
          </w:p>
        </w:tc>
        <w:tc>
          <w:tcPr>
            <w:tcW w:w="1009" w:type="dxa"/>
          </w:tcPr>
          <w:p w14:paraId="448859EA" w14:textId="1591EC04" w:rsidR="00E55120" w:rsidRPr="00DF6BFF" w:rsidRDefault="661DF0D3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39</w:t>
            </w:r>
          </w:p>
        </w:tc>
        <w:tc>
          <w:tcPr>
            <w:tcW w:w="1013" w:type="dxa"/>
          </w:tcPr>
          <w:p w14:paraId="3DEE3D73" w14:textId="4E7AD732" w:rsidR="00E55120" w:rsidRPr="00DF6BFF" w:rsidRDefault="4DE6B151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39</w:t>
            </w:r>
          </w:p>
        </w:tc>
        <w:tc>
          <w:tcPr>
            <w:tcW w:w="1010" w:type="dxa"/>
          </w:tcPr>
          <w:p w14:paraId="77B83DA4" w14:textId="0B10842F" w:rsidR="00E55120" w:rsidRPr="00DF6BFF" w:rsidRDefault="36D99FC1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38</w:t>
            </w:r>
          </w:p>
        </w:tc>
        <w:tc>
          <w:tcPr>
            <w:tcW w:w="1001" w:type="dxa"/>
          </w:tcPr>
          <w:p w14:paraId="7221A6C0" w14:textId="1C2657CA" w:rsidR="00E55120" w:rsidRPr="00DF6BFF" w:rsidRDefault="00E55120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1006FC6E" w14:textId="3AFF5F26" w:rsidR="00E55120" w:rsidRPr="00DF6BFF" w:rsidRDefault="75A8B5A2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3</w:t>
            </w:r>
            <w:r w:rsidR="18538875" w:rsidRPr="673330C8">
              <w:rPr>
                <w:b/>
                <w:bCs/>
                <w:sz w:val="20"/>
              </w:rPr>
              <w:t>8</w:t>
            </w:r>
          </w:p>
        </w:tc>
      </w:tr>
      <w:tr w:rsidR="00E55120" w:rsidRPr="00DF6BFF" w14:paraId="66DEA1B0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9CF59A8" w14:textId="77777777" w:rsidR="00E55120" w:rsidRPr="00DF6BFF" w:rsidRDefault="5D11813B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Number of current club licenses (total)</w:t>
            </w:r>
          </w:p>
        </w:tc>
        <w:tc>
          <w:tcPr>
            <w:tcW w:w="1009" w:type="dxa"/>
          </w:tcPr>
          <w:p w14:paraId="72AF4996" w14:textId="0BD68564" w:rsidR="00E55120" w:rsidRPr="00DF6BFF" w:rsidRDefault="466EA70D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27</w:t>
            </w:r>
          </w:p>
        </w:tc>
        <w:tc>
          <w:tcPr>
            <w:tcW w:w="1013" w:type="dxa"/>
          </w:tcPr>
          <w:p w14:paraId="49A6EB3D" w14:textId="0880AC65" w:rsidR="00E55120" w:rsidRPr="00DF6BFF" w:rsidRDefault="6DF4A08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27</w:t>
            </w:r>
          </w:p>
        </w:tc>
        <w:tc>
          <w:tcPr>
            <w:tcW w:w="1010" w:type="dxa"/>
          </w:tcPr>
          <w:p w14:paraId="239B64CB" w14:textId="303DAA95" w:rsidR="00E55120" w:rsidRPr="00DF6BFF" w:rsidRDefault="10E1977C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27</w:t>
            </w:r>
          </w:p>
        </w:tc>
        <w:tc>
          <w:tcPr>
            <w:tcW w:w="1001" w:type="dxa"/>
          </w:tcPr>
          <w:p w14:paraId="1B768D39" w14:textId="63982895" w:rsidR="00E55120" w:rsidRPr="00DF6BFF" w:rsidRDefault="00E55120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E149681" w14:textId="5C256E7E" w:rsidR="00E55120" w:rsidRPr="00DF6BFF" w:rsidRDefault="004E64D4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sz w:val="20"/>
              </w:rPr>
              <w:t>27</w:t>
            </w:r>
          </w:p>
        </w:tc>
      </w:tr>
      <w:tr w:rsidR="00E55120" w:rsidRPr="00DF6BFF" w14:paraId="157F987A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05EDBA14" w14:textId="77777777" w:rsidR="00E55120" w:rsidRPr="00DF6BFF" w:rsidRDefault="5D11813B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Number of current BYO (total)</w:t>
            </w:r>
          </w:p>
        </w:tc>
        <w:tc>
          <w:tcPr>
            <w:tcW w:w="1009" w:type="dxa"/>
          </w:tcPr>
          <w:p w14:paraId="0C083C47" w14:textId="16303EA4" w:rsidR="00E55120" w:rsidRPr="00DF6BFF" w:rsidRDefault="6110B32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13" w:type="dxa"/>
          </w:tcPr>
          <w:p w14:paraId="32FD2D4F" w14:textId="32120EEB" w:rsidR="00E55120" w:rsidRPr="00DF6BFF" w:rsidRDefault="32C46F40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10" w:type="dxa"/>
          </w:tcPr>
          <w:p w14:paraId="35C00E69" w14:textId="7F3354AC" w:rsidR="00E55120" w:rsidRPr="00DF6BFF" w:rsidRDefault="43D725D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01" w:type="dxa"/>
          </w:tcPr>
          <w:p w14:paraId="23F59C67" w14:textId="73C61814" w:rsidR="00E55120" w:rsidRPr="00DF6BFF" w:rsidRDefault="00E55120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207DCF1F" w14:textId="230CD222" w:rsidR="00E55120" w:rsidRPr="00DF6BFF" w:rsidRDefault="004E64D4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sz w:val="20"/>
              </w:rPr>
              <w:t>1</w:t>
            </w:r>
          </w:p>
        </w:tc>
      </w:tr>
      <w:tr w:rsidR="00B43CE4" w:rsidRPr="00DF6BFF" w14:paraId="1B2E585A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169B91BE" w14:textId="078C2AD0" w:rsidR="00B43CE4" w:rsidRPr="00DF6BFF" w:rsidRDefault="7BABE640" w:rsidP="001F2301">
            <w:pPr>
              <w:pStyle w:val="Default"/>
              <w:spacing w:before="60" w:after="60"/>
              <w:rPr>
                <w:rFonts w:ascii="Aptos" w:hAnsi="Aptos"/>
                <w:sz w:val="20"/>
                <w:szCs w:val="20"/>
              </w:rPr>
            </w:pPr>
            <w:r w:rsidRPr="673330C8">
              <w:rPr>
                <w:rFonts w:ascii="Aptos" w:hAnsi="Aptos"/>
                <w:sz w:val="20"/>
                <w:szCs w:val="20"/>
              </w:rPr>
              <w:t>Number Health Premises</w:t>
            </w:r>
            <w:r w:rsidR="7C374B40" w:rsidRPr="673330C8">
              <w:rPr>
                <w:rFonts w:ascii="Aptos" w:hAnsi="Aptos"/>
                <w:sz w:val="20"/>
                <w:szCs w:val="20"/>
              </w:rPr>
              <w:t xml:space="preserve"> (total)</w:t>
            </w:r>
          </w:p>
        </w:tc>
        <w:tc>
          <w:tcPr>
            <w:tcW w:w="1009" w:type="dxa"/>
          </w:tcPr>
          <w:p w14:paraId="6932F273" w14:textId="6A803339" w:rsidR="00B43CE4" w:rsidRPr="00DF6BFF" w:rsidRDefault="0700336B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8</w:t>
            </w:r>
          </w:p>
        </w:tc>
        <w:tc>
          <w:tcPr>
            <w:tcW w:w="1013" w:type="dxa"/>
          </w:tcPr>
          <w:p w14:paraId="628C0A1B" w14:textId="55057E38" w:rsidR="00B43CE4" w:rsidRPr="00DF6BFF" w:rsidRDefault="6A8776F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8</w:t>
            </w:r>
          </w:p>
        </w:tc>
        <w:tc>
          <w:tcPr>
            <w:tcW w:w="1010" w:type="dxa"/>
          </w:tcPr>
          <w:p w14:paraId="316C8FF7" w14:textId="02BBF60B" w:rsidR="00B43CE4" w:rsidRPr="00DF6BFF" w:rsidRDefault="1327B7AA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9</w:t>
            </w:r>
          </w:p>
        </w:tc>
        <w:tc>
          <w:tcPr>
            <w:tcW w:w="1001" w:type="dxa"/>
          </w:tcPr>
          <w:p w14:paraId="2CDBCE9F" w14:textId="6EF8B39C" w:rsidR="00B43CE4" w:rsidRPr="00DF6BFF" w:rsidRDefault="00B43CE4" w:rsidP="001F2301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043" w:type="dxa"/>
            <w:shd w:val="clear" w:color="auto" w:fill="F7941E"/>
          </w:tcPr>
          <w:p w14:paraId="07928614" w14:textId="2A20206A" w:rsidR="00B43CE4" w:rsidRPr="00DF6BFF" w:rsidRDefault="781754B9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9</w:t>
            </w:r>
          </w:p>
        </w:tc>
      </w:tr>
      <w:tr w:rsidR="00D8310C" w:rsidRPr="00DF6BFF" w14:paraId="69C84344" w14:textId="77777777" w:rsidTr="196EBECE">
        <w:trPr>
          <w:cantSplit/>
          <w:trHeight w:val="20"/>
        </w:trPr>
        <w:tc>
          <w:tcPr>
            <w:tcW w:w="9636" w:type="dxa"/>
            <w:gridSpan w:val="7"/>
            <w:shd w:val="clear" w:color="auto" w:fill="00AAAD"/>
          </w:tcPr>
          <w:p w14:paraId="776B4879" w14:textId="7CF970BA" w:rsidR="00937D6A" w:rsidRPr="00DF6BFF" w:rsidRDefault="00937D6A" w:rsidP="001F2301">
            <w:pPr>
              <w:keepNext/>
              <w:adjustRightInd w:val="0"/>
              <w:spacing w:before="60" w:after="60"/>
              <w:rPr>
                <w:b/>
                <w:color w:val="FFFFFF" w:themeColor="background1"/>
                <w:sz w:val="20"/>
                <w:lang w:val="en-GB" w:eastAsia="en-GB"/>
              </w:rPr>
            </w:pPr>
            <w:r w:rsidRPr="673330C8">
              <w:rPr>
                <w:b/>
                <w:color w:val="FFFFFF" w:themeColor="background1"/>
                <w:sz w:val="20"/>
                <w:lang w:val="en-GB" w:eastAsia="en-GB"/>
              </w:rPr>
              <w:t>District Licensing Committee</w:t>
            </w:r>
          </w:p>
        </w:tc>
      </w:tr>
      <w:tr w:rsidR="00937D6A" w:rsidRPr="00DF6BFF" w14:paraId="57DD37BA" w14:textId="77777777" w:rsidTr="196EBECE">
        <w:trPr>
          <w:cantSplit/>
          <w:trHeight w:val="20"/>
        </w:trPr>
        <w:tc>
          <w:tcPr>
            <w:tcW w:w="4560" w:type="dxa"/>
            <w:gridSpan w:val="2"/>
            <w:vAlign w:val="center"/>
          </w:tcPr>
          <w:p w14:paraId="65D82CB3" w14:textId="459F1287" w:rsidR="00937D6A" w:rsidRPr="00DF6BFF" w:rsidRDefault="047554AC" w:rsidP="001F2301">
            <w:pPr>
              <w:spacing w:before="60" w:after="60"/>
              <w:jc w:val="left"/>
              <w:rPr>
                <w:sz w:val="20"/>
              </w:rPr>
            </w:pPr>
            <w:r w:rsidRPr="673330C8">
              <w:rPr>
                <w:sz w:val="20"/>
              </w:rPr>
              <w:t>Club licences and renewals</w:t>
            </w:r>
          </w:p>
        </w:tc>
        <w:tc>
          <w:tcPr>
            <w:tcW w:w="1009" w:type="dxa"/>
            <w:vAlign w:val="center"/>
          </w:tcPr>
          <w:p w14:paraId="3137BA53" w14:textId="54C6B238" w:rsidR="00937D6A" w:rsidRPr="00DF6BFF" w:rsidRDefault="6C4D14D0" w:rsidP="001F2301">
            <w:pPr>
              <w:spacing w:before="60" w:after="60"/>
              <w:jc w:val="center"/>
            </w:pPr>
            <w:r w:rsidRPr="003A45F8">
              <w:rPr>
                <w:sz w:val="20"/>
                <w:szCs w:val="16"/>
              </w:rPr>
              <w:t>4</w:t>
            </w:r>
          </w:p>
        </w:tc>
        <w:tc>
          <w:tcPr>
            <w:tcW w:w="1013" w:type="dxa"/>
            <w:vAlign w:val="center"/>
          </w:tcPr>
          <w:p w14:paraId="41F3E030" w14:textId="0EE1C060" w:rsidR="00937D6A" w:rsidRPr="00DF6BFF" w:rsidRDefault="50966A8F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4</w:t>
            </w:r>
          </w:p>
        </w:tc>
        <w:tc>
          <w:tcPr>
            <w:tcW w:w="1010" w:type="dxa"/>
            <w:vAlign w:val="center"/>
          </w:tcPr>
          <w:p w14:paraId="43EC69B4" w14:textId="3BF80B6D" w:rsidR="00937D6A" w:rsidRPr="00DF6BFF" w:rsidRDefault="78F510A4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</w:t>
            </w:r>
          </w:p>
        </w:tc>
        <w:tc>
          <w:tcPr>
            <w:tcW w:w="1001" w:type="dxa"/>
            <w:vAlign w:val="center"/>
          </w:tcPr>
          <w:p w14:paraId="5F9FF72E" w14:textId="150EE14A" w:rsidR="00937D6A" w:rsidRPr="00DF6BFF" w:rsidRDefault="00937D6A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  <w:vAlign w:val="center"/>
          </w:tcPr>
          <w:p w14:paraId="16DA82EB" w14:textId="359199FC" w:rsidR="00937D6A" w:rsidRPr="00DF6BFF" w:rsidRDefault="0BDA3C5B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11</w:t>
            </w:r>
          </w:p>
        </w:tc>
      </w:tr>
      <w:tr w:rsidR="00F46419" w:rsidRPr="00DF6BFF" w14:paraId="13E680B7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409593CE" w14:textId="4A1099B9" w:rsidR="00F46419" w:rsidRPr="00DF6BFF" w:rsidRDefault="047554AC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Off licences and renewals</w:t>
            </w:r>
          </w:p>
        </w:tc>
        <w:tc>
          <w:tcPr>
            <w:tcW w:w="1009" w:type="dxa"/>
          </w:tcPr>
          <w:p w14:paraId="45540F58" w14:textId="652E0D91" w:rsidR="00F46419" w:rsidRPr="00DF6BFF" w:rsidRDefault="2681E520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8</w:t>
            </w:r>
          </w:p>
        </w:tc>
        <w:tc>
          <w:tcPr>
            <w:tcW w:w="1013" w:type="dxa"/>
          </w:tcPr>
          <w:p w14:paraId="44DD74B7" w14:textId="1028CF54" w:rsidR="00F46419" w:rsidRPr="00DF6BFF" w:rsidRDefault="15B1F08E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10" w:type="dxa"/>
          </w:tcPr>
          <w:p w14:paraId="7ED370D6" w14:textId="507F0166" w:rsidR="00F46419" w:rsidRPr="00DF6BFF" w:rsidRDefault="413B173E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</w:t>
            </w:r>
          </w:p>
        </w:tc>
        <w:tc>
          <w:tcPr>
            <w:tcW w:w="1001" w:type="dxa"/>
          </w:tcPr>
          <w:p w14:paraId="109CB236" w14:textId="46003703" w:rsidR="00F46419" w:rsidRPr="00DF6BFF" w:rsidRDefault="00F46419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666D8DD1" w14:textId="48957269" w:rsidR="00F46419" w:rsidRPr="00DF6BFF" w:rsidRDefault="04A51B25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12</w:t>
            </w:r>
          </w:p>
        </w:tc>
      </w:tr>
      <w:tr w:rsidR="00F46419" w:rsidRPr="00DF6BFF" w14:paraId="1352912A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4D58865E" w14:textId="3F5D049D" w:rsidR="00F46419" w:rsidRPr="00DF6BFF" w:rsidRDefault="219AB6FF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lastRenderedPageBreak/>
              <w:t>On licences and renewals</w:t>
            </w:r>
          </w:p>
        </w:tc>
        <w:tc>
          <w:tcPr>
            <w:tcW w:w="1009" w:type="dxa"/>
          </w:tcPr>
          <w:p w14:paraId="58279645" w14:textId="08133E17" w:rsidR="00F46419" w:rsidRPr="00DF6BFF" w:rsidRDefault="0D8CC66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10</w:t>
            </w:r>
          </w:p>
        </w:tc>
        <w:tc>
          <w:tcPr>
            <w:tcW w:w="1013" w:type="dxa"/>
          </w:tcPr>
          <w:p w14:paraId="01BCB1E8" w14:textId="221B0FD4" w:rsidR="00F46419" w:rsidRPr="00DF6BFF" w:rsidRDefault="23A75CD2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7</w:t>
            </w:r>
          </w:p>
        </w:tc>
        <w:tc>
          <w:tcPr>
            <w:tcW w:w="1010" w:type="dxa"/>
          </w:tcPr>
          <w:p w14:paraId="3F01C6C8" w14:textId="7E9892FE" w:rsidR="00F46419" w:rsidRPr="00DF6BFF" w:rsidRDefault="18971EA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9</w:t>
            </w:r>
          </w:p>
        </w:tc>
        <w:tc>
          <w:tcPr>
            <w:tcW w:w="1001" w:type="dxa"/>
          </w:tcPr>
          <w:p w14:paraId="4233B4A9" w14:textId="35E90752" w:rsidR="00F46419" w:rsidRPr="00DF6BFF" w:rsidRDefault="00F46419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54A6853E" w14:textId="7D13F9B3" w:rsidR="00F46419" w:rsidRPr="00DF6BFF" w:rsidRDefault="683BCD6D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26</w:t>
            </w:r>
          </w:p>
        </w:tc>
      </w:tr>
      <w:tr w:rsidR="00F46419" w:rsidRPr="00DF6BFF" w14:paraId="4147471C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34C086D6" w14:textId="0503CC22" w:rsidR="00F46419" w:rsidRPr="00DF6BFF" w:rsidRDefault="219AB6FF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Special licences</w:t>
            </w:r>
          </w:p>
        </w:tc>
        <w:tc>
          <w:tcPr>
            <w:tcW w:w="1009" w:type="dxa"/>
          </w:tcPr>
          <w:p w14:paraId="59019CA7" w14:textId="5339ACB3" w:rsidR="00F46419" w:rsidRPr="00DF6BFF" w:rsidRDefault="71F5E39B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41</w:t>
            </w:r>
          </w:p>
        </w:tc>
        <w:tc>
          <w:tcPr>
            <w:tcW w:w="1013" w:type="dxa"/>
          </w:tcPr>
          <w:p w14:paraId="2DE39580" w14:textId="656F6192" w:rsidR="00F46419" w:rsidRPr="00DF6BFF" w:rsidRDefault="05C8A0DC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28</w:t>
            </w:r>
          </w:p>
        </w:tc>
        <w:tc>
          <w:tcPr>
            <w:tcW w:w="1010" w:type="dxa"/>
          </w:tcPr>
          <w:p w14:paraId="0EEB1962" w14:textId="03D47505" w:rsidR="00F46419" w:rsidRPr="00DF6BFF" w:rsidRDefault="451966E5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22</w:t>
            </w:r>
          </w:p>
        </w:tc>
        <w:tc>
          <w:tcPr>
            <w:tcW w:w="1001" w:type="dxa"/>
          </w:tcPr>
          <w:p w14:paraId="6C397BD2" w14:textId="61290C19" w:rsidR="00F46419" w:rsidRPr="00DF6BFF" w:rsidRDefault="00F46419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74502278" w14:textId="664E96D0" w:rsidR="00F46419" w:rsidRPr="00DF6BFF" w:rsidRDefault="2951C4BD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91</w:t>
            </w:r>
          </w:p>
        </w:tc>
      </w:tr>
      <w:tr w:rsidR="00F46419" w:rsidRPr="00DF6BFF" w14:paraId="19A9DA06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4BBCE253" w14:textId="277B5FA4" w:rsidR="00F46419" w:rsidRPr="00DF6BFF" w:rsidRDefault="219AB6FF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Manager Certificates and renewals</w:t>
            </w:r>
          </w:p>
        </w:tc>
        <w:tc>
          <w:tcPr>
            <w:tcW w:w="1009" w:type="dxa"/>
          </w:tcPr>
          <w:p w14:paraId="284379B9" w14:textId="179EF491" w:rsidR="00F46419" w:rsidRPr="00DF6BFF" w:rsidRDefault="1E2AE870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66</w:t>
            </w:r>
          </w:p>
        </w:tc>
        <w:tc>
          <w:tcPr>
            <w:tcW w:w="1013" w:type="dxa"/>
          </w:tcPr>
          <w:p w14:paraId="3FA17371" w14:textId="6B5D159D" w:rsidR="00F46419" w:rsidRPr="00DF6BFF" w:rsidRDefault="1C507EE4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78</w:t>
            </w:r>
          </w:p>
        </w:tc>
        <w:tc>
          <w:tcPr>
            <w:tcW w:w="1010" w:type="dxa"/>
          </w:tcPr>
          <w:p w14:paraId="2FD68999" w14:textId="4ACC6167" w:rsidR="00F46419" w:rsidRPr="00DF6BFF" w:rsidRDefault="49799856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62</w:t>
            </w:r>
          </w:p>
        </w:tc>
        <w:tc>
          <w:tcPr>
            <w:tcW w:w="1001" w:type="dxa"/>
          </w:tcPr>
          <w:p w14:paraId="54697A5D" w14:textId="523C07F9" w:rsidR="00F46419" w:rsidRPr="00DF6BFF" w:rsidRDefault="00F46419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6D881C12" w14:textId="0927A05F" w:rsidR="00F46419" w:rsidRPr="00DF6BFF" w:rsidRDefault="6F1BD1DD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206</w:t>
            </w:r>
          </w:p>
        </w:tc>
      </w:tr>
      <w:tr w:rsidR="00F46419" w:rsidRPr="00DF6BFF" w14:paraId="517DEA10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707F7257" w14:textId="04DD924C" w:rsidR="00F46419" w:rsidRPr="00DF6BFF" w:rsidRDefault="219AB6FF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Temporary Authority</w:t>
            </w:r>
          </w:p>
        </w:tc>
        <w:tc>
          <w:tcPr>
            <w:tcW w:w="1009" w:type="dxa"/>
          </w:tcPr>
          <w:p w14:paraId="64526FC2" w14:textId="77F6D668" w:rsidR="00F46419" w:rsidRPr="00DF6BFF" w:rsidRDefault="31D391F5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</w:t>
            </w:r>
          </w:p>
        </w:tc>
        <w:tc>
          <w:tcPr>
            <w:tcW w:w="1013" w:type="dxa"/>
          </w:tcPr>
          <w:p w14:paraId="499664EE" w14:textId="601F9E1E" w:rsidR="00F46419" w:rsidRPr="00DF6BFF" w:rsidRDefault="6BE84352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1</w:t>
            </w:r>
          </w:p>
        </w:tc>
        <w:tc>
          <w:tcPr>
            <w:tcW w:w="1010" w:type="dxa"/>
          </w:tcPr>
          <w:p w14:paraId="29AAD72D" w14:textId="0BE32EE6" w:rsidR="00F46419" w:rsidRPr="00DF6BFF" w:rsidRDefault="1D37E569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3</w:t>
            </w:r>
          </w:p>
        </w:tc>
        <w:tc>
          <w:tcPr>
            <w:tcW w:w="1001" w:type="dxa"/>
          </w:tcPr>
          <w:p w14:paraId="1A0DB596" w14:textId="416C3780" w:rsidR="00F46419" w:rsidRPr="00DF6BFF" w:rsidRDefault="00F46419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1AFC05F9" w14:textId="2BB56035" w:rsidR="00F46419" w:rsidRPr="00DF6BFF" w:rsidRDefault="3E9597FF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6</w:t>
            </w:r>
          </w:p>
        </w:tc>
      </w:tr>
      <w:tr w:rsidR="00937D6A" w:rsidRPr="00DF6BFF" w14:paraId="5A7A3163" w14:textId="77777777" w:rsidTr="196EBECE">
        <w:trPr>
          <w:cantSplit/>
          <w:trHeight w:val="20"/>
        </w:trPr>
        <w:tc>
          <w:tcPr>
            <w:tcW w:w="4560" w:type="dxa"/>
            <w:gridSpan w:val="2"/>
          </w:tcPr>
          <w:p w14:paraId="5E6162D4" w14:textId="4F97B056" w:rsidR="00937D6A" w:rsidRPr="00DF6BFF" w:rsidRDefault="7D1759EC" w:rsidP="001F2301">
            <w:pPr>
              <w:spacing w:before="60" w:after="60"/>
              <w:rPr>
                <w:sz w:val="20"/>
              </w:rPr>
            </w:pPr>
            <w:r w:rsidRPr="673330C8">
              <w:rPr>
                <w:sz w:val="20"/>
              </w:rPr>
              <w:t>Hearings</w:t>
            </w:r>
          </w:p>
        </w:tc>
        <w:tc>
          <w:tcPr>
            <w:tcW w:w="1009" w:type="dxa"/>
          </w:tcPr>
          <w:p w14:paraId="59193DF3" w14:textId="2B8AAD07" w:rsidR="00937D6A" w:rsidRPr="00DF6BFF" w:rsidRDefault="0024EBD7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2</w:t>
            </w:r>
          </w:p>
        </w:tc>
        <w:tc>
          <w:tcPr>
            <w:tcW w:w="1013" w:type="dxa"/>
          </w:tcPr>
          <w:p w14:paraId="386A7270" w14:textId="18BD1EF8" w:rsidR="00937D6A" w:rsidRPr="00DF6BFF" w:rsidRDefault="257F3FA1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10" w:type="dxa"/>
          </w:tcPr>
          <w:p w14:paraId="66B50063" w14:textId="6BFA071F" w:rsidR="00937D6A" w:rsidRPr="00DF6BFF" w:rsidRDefault="0420C5D8" w:rsidP="001F2301">
            <w:pPr>
              <w:spacing w:before="60" w:after="60"/>
              <w:jc w:val="center"/>
              <w:rPr>
                <w:sz w:val="20"/>
              </w:rPr>
            </w:pPr>
            <w:r w:rsidRPr="673330C8">
              <w:rPr>
                <w:sz w:val="20"/>
              </w:rPr>
              <w:t>0</w:t>
            </w:r>
          </w:p>
        </w:tc>
        <w:tc>
          <w:tcPr>
            <w:tcW w:w="1001" w:type="dxa"/>
          </w:tcPr>
          <w:p w14:paraId="48DCBDAA" w14:textId="5EFF869E" w:rsidR="00937D6A" w:rsidRPr="00DF6BFF" w:rsidRDefault="00937D6A" w:rsidP="001F230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043" w:type="dxa"/>
            <w:shd w:val="clear" w:color="auto" w:fill="F7941E"/>
          </w:tcPr>
          <w:p w14:paraId="57650B95" w14:textId="5D3187B2" w:rsidR="00937D6A" w:rsidRPr="00DF6BFF" w:rsidRDefault="64FE72B2" w:rsidP="001F2301">
            <w:pPr>
              <w:spacing w:before="60" w:after="60"/>
              <w:jc w:val="center"/>
              <w:rPr>
                <w:b/>
                <w:sz w:val="20"/>
              </w:rPr>
            </w:pPr>
            <w:r w:rsidRPr="673330C8">
              <w:rPr>
                <w:b/>
                <w:bCs/>
                <w:sz w:val="20"/>
              </w:rPr>
              <w:t>2</w:t>
            </w:r>
          </w:p>
        </w:tc>
      </w:tr>
    </w:tbl>
    <w:p w14:paraId="44121074" w14:textId="102EE5F2" w:rsidR="00666166" w:rsidRPr="00DF6BFF" w:rsidRDefault="00666166" w:rsidP="00D95A5F">
      <w:pPr>
        <w:pStyle w:val="BodyText1"/>
      </w:pPr>
    </w:p>
    <w:sectPr w:rsidR="00666166" w:rsidRPr="00DF6BFF" w:rsidSect="002B1BD5">
      <w:headerReference w:type="default" r:id="rId50"/>
      <w:footerReference w:type="default" r:id="rId51"/>
      <w:headerReference w:type="first" r:id="rId52"/>
      <w:footerReference w:type="first" r:id="rId53"/>
      <w:pgSz w:w="11909" w:h="16834" w:code="9"/>
      <w:pgMar w:top="1134" w:right="1134" w:bottom="1134" w:left="1134" w:header="709" w:footer="567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45718" w14:textId="77777777" w:rsidR="00D64A42" w:rsidRDefault="00D64A42">
      <w:r>
        <w:separator/>
      </w:r>
    </w:p>
  </w:endnote>
  <w:endnote w:type="continuationSeparator" w:id="0">
    <w:p w14:paraId="40DEE1CE" w14:textId="77777777" w:rsidR="00D64A42" w:rsidRDefault="00D64A42">
      <w:r>
        <w:continuationSeparator/>
      </w:r>
    </w:p>
  </w:endnote>
  <w:endnote w:type="continuationNotice" w:id="1">
    <w:p w14:paraId="4F3E0476" w14:textId="77777777" w:rsidR="00D64A42" w:rsidRDefault="00D64A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79B8" w14:textId="3CF883C0" w:rsidR="00B84969" w:rsidRPr="00AB2480" w:rsidRDefault="00B84969" w:rsidP="008421CE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63631417" wp14:editId="6B06B103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1105885220" name="Picture 1105885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</w:t>
    </w:r>
    <w:r w:rsidR="00B94CD6" w:rsidRPr="00364028">
      <w:rPr>
        <w:sz w:val="18"/>
        <w:szCs w:val="18"/>
      </w:rPr>
      <w:t xml:space="preserve">Quarterly </w:t>
    </w:r>
    <w:r w:rsidRPr="00364028">
      <w:rPr>
        <w:sz w:val="18"/>
        <w:szCs w:val="18"/>
      </w:rPr>
      <w:t xml:space="preserve">Report </w:t>
    </w:r>
    <w:r w:rsidR="00AF4CAF">
      <w:rPr>
        <w:sz w:val="18"/>
        <w:szCs w:val="18"/>
      </w:rPr>
      <w:t>(Q</w:t>
    </w:r>
    <w:r w:rsidR="008C49DD">
      <w:rPr>
        <w:sz w:val="18"/>
        <w:szCs w:val="18"/>
      </w:rPr>
      <w:t>3</w:t>
    </w:r>
    <w:r w:rsidR="00AF4CAF">
      <w:rPr>
        <w:sz w:val="18"/>
        <w:szCs w:val="18"/>
      </w:rPr>
      <w:t xml:space="preserve">) </w:t>
    </w:r>
    <w:r w:rsidR="00B94CD6" w:rsidRPr="00364028">
      <w:rPr>
        <w:sz w:val="18"/>
        <w:szCs w:val="18"/>
      </w:rPr>
      <w:t xml:space="preserve">- </w:t>
    </w:r>
    <w:r w:rsidRPr="00364028">
      <w:rPr>
        <w:sz w:val="18"/>
        <w:szCs w:val="18"/>
      </w:rPr>
      <w:t xml:space="preserve">1 </w:t>
    </w:r>
    <w:r w:rsidR="008C49DD">
      <w:rPr>
        <w:sz w:val="18"/>
        <w:szCs w:val="18"/>
      </w:rPr>
      <w:t>Jan</w:t>
    </w:r>
    <w:r w:rsidR="00060F8D">
      <w:rPr>
        <w:sz w:val="18"/>
        <w:szCs w:val="18"/>
      </w:rPr>
      <w:t xml:space="preserve"> </w:t>
    </w:r>
    <w:r w:rsidR="008421CE">
      <w:rPr>
        <w:sz w:val="18"/>
        <w:szCs w:val="18"/>
      </w:rPr>
      <w:t>to 3</w:t>
    </w:r>
    <w:r w:rsidR="00843578">
      <w:rPr>
        <w:sz w:val="18"/>
        <w:szCs w:val="18"/>
      </w:rPr>
      <w:t xml:space="preserve">1 </w:t>
    </w:r>
    <w:r w:rsidR="008C49DD">
      <w:rPr>
        <w:sz w:val="18"/>
        <w:szCs w:val="18"/>
      </w:rPr>
      <w:t>Mar</w:t>
    </w:r>
    <w:r w:rsidR="00214E55">
      <w:rPr>
        <w:sz w:val="18"/>
        <w:szCs w:val="18"/>
      </w:rPr>
      <w:t xml:space="preserve"> 202</w:t>
    </w:r>
    <w:r w:rsidR="008C49DD">
      <w:rPr>
        <w:sz w:val="18"/>
        <w:szCs w:val="18"/>
      </w:rPr>
      <w:t>6</w:t>
    </w:r>
  </w:p>
  <w:p w14:paraId="74F07A15" w14:textId="77777777" w:rsidR="00D043E6" w:rsidRDefault="00D043E6" w:rsidP="00AB2480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 w:rsidRPr="00D043E6">
      <w:rPr>
        <w:b/>
        <w:bCs/>
        <w:noProof/>
        <w:sz w:val="18"/>
        <w:szCs w:val="14"/>
        <w:lang w:val="mi-NZ"/>
      </w:rPr>
      <w:t>1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 w:rsidRPr="00D043E6">
      <w:rPr>
        <w:b/>
        <w:bCs/>
        <w:noProof/>
        <w:sz w:val="18"/>
        <w:szCs w:val="14"/>
        <w:lang w:val="mi-NZ"/>
      </w:rPr>
      <w:t>2</w:t>
    </w:r>
    <w:r w:rsidRPr="00D043E6">
      <w:rPr>
        <w:b/>
        <w:bCs/>
        <w:sz w:val="18"/>
        <w:szCs w:val="14"/>
        <w:lang w:val="mi-NZ"/>
      </w:rPr>
      <w:fldChar w:fldCharType="end"/>
    </w:r>
  </w:p>
  <w:p w14:paraId="727E16A1" w14:textId="78FE5E7B" w:rsidR="00915759" w:rsidRPr="00AB2480" w:rsidRDefault="00630352" w:rsidP="00060F8D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6FC2" w14:textId="3173CC1F" w:rsidR="00F27415" w:rsidRPr="008421CE" w:rsidRDefault="00F27415" w:rsidP="008421CE">
    <w:pPr>
      <w:pStyle w:val="Footer"/>
      <w:pBdr>
        <w:top w:val="none" w:sz="0" w:space="0" w:color="auto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9D67" w14:textId="77777777" w:rsidR="00630352" w:rsidRPr="00AB2480" w:rsidRDefault="00630352" w:rsidP="00630352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2" behindDoc="0" locked="0" layoutInCell="1" allowOverlap="1" wp14:anchorId="5B7647DA" wp14:editId="63AF4D8F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493847564" name="Picture 493847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Quarterly Report </w:t>
    </w:r>
    <w:r>
      <w:rPr>
        <w:sz w:val="18"/>
        <w:szCs w:val="18"/>
      </w:rPr>
      <w:t xml:space="preserve">(Q3) </w:t>
    </w:r>
    <w:r w:rsidRPr="00364028">
      <w:rPr>
        <w:sz w:val="18"/>
        <w:szCs w:val="18"/>
      </w:rPr>
      <w:t xml:space="preserve">- 1 </w:t>
    </w:r>
    <w:r>
      <w:rPr>
        <w:sz w:val="18"/>
        <w:szCs w:val="18"/>
      </w:rPr>
      <w:t>Jan to 31 Mar 2026</w:t>
    </w:r>
  </w:p>
  <w:p w14:paraId="6E5160A4" w14:textId="77777777" w:rsidR="00630352" w:rsidRDefault="00630352" w:rsidP="00630352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16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35</w:t>
    </w:r>
    <w:r w:rsidRPr="00D043E6">
      <w:rPr>
        <w:b/>
        <w:bCs/>
        <w:sz w:val="18"/>
        <w:szCs w:val="14"/>
        <w:lang w:val="mi-NZ"/>
      </w:rPr>
      <w:fldChar w:fldCharType="end"/>
    </w:r>
  </w:p>
  <w:p w14:paraId="42F566D1" w14:textId="77777777" w:rsidR="00630352" w:rsidRPr="00AB2480" w:rsidRDefault="00630352" w:rsidP="00630352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  <w:p w14:paraId="17989986" w14:textId="7CFF1677" w:rsidR="00052AEE" w:rsidRPr="00AB2480" w:rsidRDefault="00052AEE" w:rsidP="000651A9">
    <w:pPr>
      <w:tabs>
        <w:tab w:val="left" w:pos="1260"/>
      </w:tabs>
      <w:jc w:val="right"/>
      <w:rPr>
        <w:rFonts w:cstheme="minorHAnsi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FCF2D" w14:textId="77777777" w:rsidR="00630352" w:rsidRPr="00AB2480" w:rsidRDefault="00630352" w:rsidP="00630352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537FBC5F" wp14:editId="666A61C0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1773618987" name="Picture 17736189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Quarterly Report </w:t>
    </w:r>
    <w:r>
      <w:rPr>
        <w:sz w:val="18"/>
        <w:szCs w:val="18"/>
      </w:rPr>
      <w:t xml:space="preserve">(Q3) </w:t>
    </w:r>
    <w:r w:rsidRPr="00364028">
      <w:rPr>
        <w:sz w:val="18"/>
        <w:szCs w:val="18"/>
      </w:rPr>
      <w:t xml:space="preserve">- 1 </w:t>
    </w:r>
    <w:r>
      <w:rPr>
        <w:sz w:val="18"/>
        <w:szCs w:val="18"/>
      </w:rPr>
      <w:t>Jan to 31 Mar 2026</w:t>
    </w:r>
  </w:p>
  <w:p w14:paraId="11FBA700" w14:textId="77777777" w:rsidR="00630352" w:rsidRDefault="00630352" w:rsidP="00630352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16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35</w:t>
    </w:r>
    <w:r w:rsidRPr="00D043E6">
      <w:rPr>
        <w:b/>
        <w:bCs/>
        <w:sz w:val="18"/>
        <w:szCs w:val="14"/>
        <w:lang w:val="mi-NZ"/>
      </w:rPr>
      <w:fldChar w:fldCharType="end"/>
    </w:r>
  </w:p>
  <w:p w14:paraId="7E426092" w14:textId="77777777" w:rsidR="00630352" w:rsidRPr="00AB2480" w:rsidRDefault="00630352" w:rsidP="00630352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  <w:p w14:paraId="211B9619" w14:textId="4C5901DF" w:rsidR="00052AEE" w:rsidRPr="000A7C3A" w:rsidRDefault="00052AEE" w:rsidP="000651A9">
    <w:pPr>
      <w:tabs>
        <w:tab w:val="left" w:pos="1260"/>
      </w:tabs>
      <w:jc w:val="right"/>
      <w:rPr>
        <w:rFonts w:cstheme="minorHAnsi"/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9990" w14:textId="77777777" w:rsidR="007818EE" w:rsidRPr="00AB2480" w:rsidRDefault="007818EE" w:rsidP="007818EE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4" behindDoc="0" locked="0" layoutInCell="1" allowOverlap="1" wp14:anchorId="6DC43F01" wp14:editId="1CB1F8B6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653317971" name="Picture 653317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Quarterly Report </w:t>
    </w:r>
    <w:r>
      <w:rPr>
        <w:sz w:val="18"/>
        <w:szCs w:val="18"/>
      </w:rPr>
      <w:t xml:space="preserve">(Q3) </w:t>
    </w:r>
    <w:r w:rsidRPr="00364028">
      <w:rPr>
        <w:sz w:val="18"/>
        <w:szCs w:val="18"/>
      </w:rPr>
      <w:t xml:space="preserve">- 1 </w:t>
    </w:r>
    <w:r>
      <w:rPr>
        <w:sz w:val="18"/>
        <w:szCs w:val="18"/>
      </w:rPr>
      <w:t>Jan to 31 Mar 2026</w:t>
    </w:r>
  </w:p>
  <w:p w14:paraId="22BDDBBE" w14:textId="77777777" w:rsidR="007818EE" w:rsidRDefault="007818EE" w:rsidP="007818EE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16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35</w:t>
    </w:r>
    <w:r w:rsidRPr="00D043E6">
      <w:rPr>
        <w:b/>
        <w:bCs/>
        <w:sz w:val="18"/>
        <w:szCs w:val="14"/>
        <w:lang w:val="mi-NZ"/>
      </w:rPr>
      <w:fldChar w:fldCharType="end"/>
    </w:r>
  </w:p>
  <w:p w14:paraId="68A3C4DD" w14:textId="77777777" w:rsidR="007818EE" w:rsidRPr="00AB2480" w:rsidRDefault="007818EE" w:rsidP="007818EE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  <w:p w14:paraId="31FA65AA" w14:textId="546F4A8C" w:rsidR="00EA00EF" w:rsidRPr="00491EB7" w:rsidRDefault="00EA00EF" w:rsidP="000651A9">
    <w:pPr>
      <w:tabs>
        <w:tab w:val="left" w:pos="1260"/>
      </w:tabs>
      <w:jc w:val="right"/>
      <w:rPr>
        <w:rFonts w:cstheme="minorHAnsi"/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F3AAE" w14:textId="77777777" w:rsidR="00630352" w:rsidRPr="00AB2480" w:rsidRDefault="00630352" w:rsidP="00630352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3" behindDoc="0" locked="0" layoutInCell="1" allowOverlap="1" wp14:anchorId="0F3D3054" wp14:editId="3973C42F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833601992" name="Picture 833601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Quarterly Report </w:t>
    </w:r>
    <w:r>
      <w:rPr>
        <w:sz w:val="18"/>
        <w:szCs w:val="18"/>
      </w:rPr>
      <w:t xml:space="preserve">(Q3) </w:t>
    </w:r>
    <w:r w:rsidRPr="00364028">
      <w:rPr>
        <w:sz w:val="18"/>
        <w:szCs w:val="18"/>
      </w:rPr>
      <w:t xml:space="preserve">- 1 </w:t>
    </w:r>
    <w:r>
      <w:rPr>
        <w:sz w:val="18"/>
        <w:szCs w:val="18"/>
      </w:rPr>
      <w:t>Jan to 31 Mar 2026</w:t>
    </w:r>
  </w:p>
  <w:p w14:paraId="50FB12C1" w14:textId="77777777" w:rsidR="00630352" w:rsidRDefault="00630352" w:rsidP="00630352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16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35</w:t>
    </w:r>
    <w:r w:rsidRPr="00D043E6">
      <w:rPr>
        <w:b/>
        <w:bCs/>
        <w:sz w:val="18"/>
        <w:szCs w:val="14"/>
        <w:lang w:val="mi-NZ"/>
      </w:rPr>
      <w:fldChar w:fldCharType="end"/>
    </w:r>
  </w:p>
  <w:p w14:paraId="722EC583" w14:textId="0193BABE" w:rsidR="00EA00EF" w:rsidRPr="001B017D" w:rsidRDefault="00630352" w:rsidP="001B017D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C885" w14:textId="77777777" w:rsidR="007818EE" w:rsidRPr="00AB2480" w:rsidRDefault="007818EE" w:rsidP="007818EE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5" behindDoc="0" locked="0" layoutInCell="1" allowOverlap="1" wp14:anchorId="662C6A17" wp14:editId="50EEF083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545401074" name="Picture 545401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Quarterly Report </w:t>
    </w:r>
    <w:r>
      <w:rPr>
        <w:sz w:val="18"/>
        <w:szCs w:val="18"/>
      </w:rPr>
      <w:t xml:space="preserve">(Q3) </w:t>
    </w:r>
    <w:r w:rsidRPr="00364028">
      <w:rPr>
        <w:sz w:val="18"/>
        <w:szCs w:val="18"/>
      </w:rPr>
      <w:t xml:space="preserve">- 1 </w:t>
    </w:r>
    <w:r>
      <w:rPr>
        <w:sz w:val="18"/>
        <w:szCs w:val="18"/>
      </w:rPr>
      <w:t>Jan to 31 Mar 2026</w:t>
    </w:r>
  </w:p>
  <w:p w14:paraId="400A71A8" w14:textId="77777777" w:rsidR="007818EE" w:rsidRDefault="007818EE" w:rsidP="007818EE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16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35</w:t>
    </w:r>
    <w:r w:rsidRPr="00D043E6">
      <w:rPr>
        <w:b/>
        <w:bCs/>
        <w:sz w:val="18"/>
        <w:szCs w:val="14"/>
        <w:lang w:val="mi-NZ"/>
      </w:rPr>
      <w:fldChar w:fldCharType="end"/>
    </w:r>
  </w:p>
  <w:p w14:paraId="6BB6FD9D" w14:textId="77777777" w:rsidR="007818EE" w:rsidRPr="00AB2480" w:rsidRDefault="007818EE" w:rsidP="007818EE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  <w:p w14:paraId="1DF15E01" w14:textId="4BEC5295" w:rsidR="00896CDC" w:rsidRPr="00491EB7" w:rsidRDefault="00896CDC" w:rsidP="000651A9">
    <w:pPr>
      <w:tabs>
        <w:tab w:val="left" w:pos="1260"/>
      </w:tabs>
      <w:jc w:val="right"/>
      <w:rPr>
        <w:rFonts w:cstheme="minorHAnsi"/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1E46" w14:textId="77777777" w:rsidR="007818EE" w:rsidRPr="00AB2480" w:rsidRDefault="007818EE" w:rsidP="007818EE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7" behindDoc="0" locked="0" layoutInCell="1" allowOverlap="1" wp14:anchorId="21BD7C00" wp14:editId="7D4AC684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836579373" name="Picture 836579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Quarterly Report </w:t>
    </w:r>
    <w:r>
      <w:rPr>
        <w:sz w:val="18"/>
        <w:szCs w:val="18"/>
      </w:rPr>
      <w:t xml:space="preserve">(Q3) </w:t>
    </w:r>
    <w:r w:rsidRPr="00364028">
      <w:rPr>
        <w:sz w:val="18"/>
        <w:szCs w:val="18"/>
      </w:rPr>
      <w:t xml:space="preserve">- 1 </w:t>
    </w:r>
    <w:r>
      <w:rPr>
        <w:sz w:val="18"/>
        <w:szCs w:val="18"/>
      </w:rPr>
      <w:t>Jan to 31 Mar 2026</w:t>
    </w:r>
  </w:p>
  <w:p w14:paraId="388431A8" w14:textId="77777777" w:rsidR="007818EE" w:rsidRDefault="007818EE" w:rsidP="007818EE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16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35</w:t>
    </w:r>
    <w:r w:rsidRPr="00D043E6">
      <w:rPr>
        <w:b/>
        <w:bCs/>
        <w:sz w:val="18"/>
        <w:szCs w:val="14"/>
        <w:lang w:val="mi-NZ"/>
      </w:rPr>
      <w:fldChar w:fldCharType="end"/>
    </w:r>
  </w:p>
  <w:p w14:paraId="334FC924" w14:textId="6DCDBC0A" w:rsidR="00FC05B0" w:rsidRPr="007818EE" w:rsidRDefault="007818EE" w:rsidP="007818EE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4BBA9" w14:textId="77777777" w:rsidR="007818EE" w:rsidRPr="00AB2480" w:rsidRDefault="007818EE" w:rsidP="007818EE">
    <w:pPr>
      <w:pBdr>
        <w:top w:val="single" w:sz="4" w:space="0" w:color="auto"/>
      </w:pBdr>
      <w:tabs>
        <w:tab w:val="left" w:pos="1260"/>
      </w:tabs>
      <w:jc w:val="center"/>
      <w:rPr>
        <w:sz w:val="18"/>
        <w:szCs w:val="18"/>
      </w:rPr>
    </w:pPr>
    <w:r w:rsidRPr="00AB2480">
      <w:rPr>
        <w:rFonts w:cs="Times New Roman"/>
        <w:noProof/>
        <w:sz w:val="18"/>
        <w:szCs w:val="18"/>
      </w:rPr>
      <w:drawing>
        <wp:anchor distT="0" distB="0" distL="114300" distR="114300" simplePos="0" relativeHeight="251658246" behindDoc="0" locked="0" layoutInCell="1" allowOverlap="1" wp14:anchorId="54EC3D28" wp14:editId="05F2F78F">
          <wp:simplePos x="0" y="0"/>
          <wp:positionH relativeFrom="column">
            <wp:posOffset>-3843</wp:posOffset>
          </wp:positionH>
          <wp:positionV relativeFrom="paragraph">
            <wp:posOffset>65842</wp:posOffset>
          </wp:positionV>
          <wp:extent cx="812096" cy="564226"/>
          <wp:effectExtent l="0" t="0" r="7620" b="0"/>
          <wp:wrapNone/>
          <wp:docPr id="1302716739" name="Picture 13027167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ipaDC-Logo-RG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61" b="1"/>
                  <a:stretch/>
                </pic:blipFill>
                <pic:spPr bwMode="auto">
                  <a:xfrm>
                    <a:off x="0" y="0"/>
                    <a:ext cx="812800" cy="564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028">
      <w:rPr>
        <w:sz w:val="18"/>
        <w:szCs w:val="18"/>
      </w:rPr>
      <w:t xml:space="preserve">District Growth Quarterly Report </w:t>
    </w:r>
    <w:r>
      <w:rPr>
        <w:sz w:val="18"/>
        <w:szCs w:val="18"/>
      </w:rPr>
      <w:t xml:space="preserve">(Q3) </w:t>
    </w:r>
    <w:r w:rsidRPr="00364028">
      <w:rPr>
        <w:sz w:val="18"/>
        <w:szCs w:val="18"/>
      </w:rPr>
      <w:t xml:space="preserve">- 1 </w:t>
    </w:r>
    <w:r>
      <w:rPr>
        <w:sz w:val="18"/>
        <w:szCs w:val="18"/>
      </w:rPr>
      <w:t>Jan to 31 Mar 2026</w:t>
    </w:r>
  </w:p>
  <w:p w14:paraId="6E30042E" w14:textId="77777777" w:rsidR="007818EE" w:rsidRDefault="007818EE" w:rsidP="007818EE">
    <w:pPr>
      <w:tabs>
        <w:tab w:val="left" w:pos="1260"/>
      </w:tabs>
      <w:jc w:val="right"/>
      <w:rPr>
        <w:b/>
        <w:bCs/>
        <w:sz w:val="18"/>
        <w:szCs w:val="14"/>
        <w:lang w:val="mi-NZ"/>
      </w:rPr>
    </w:pPr>
    <w:r w:rsidRPr="00D043E6">
      <w:rPr>
        <w:sz w:val="18"/>
        <w:szCs w:val="14"/>
        <w:lang w:val="mi-NZ"/>
      </w:rPr>
      <w:t xml:space="preserve">Page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PAGE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16</w:t>
    </w:r>
    <w:r w:rsidRPr="00D043E6">
      <w:rPr>
        <w:b/>
        <w:bCs/>
        <w:sz w:val="18"/>
        <w:szCs w:val="14"/>
        <w:lang w:val="mi-NZ"/>
      </w:rPr>
      <w:fldChar w:fldCharType="end"/>
    </w:r>
    <w:r w:rsidRPr="00D043E6">
      <w:rPr>
        <w:sz w:val="18"/>
        <w:szCs w:val="14"/>
        <w:lang w:val="mi-NZ"/>
      </w:rPr>
      <w:t xml:space="preserve"> of </w:t>
    </w:r>
    <w:r w:rsidRPr="00D043E6">
      <w:rPr>
        <w:b/>
        <w:bCs/>
        <w:sz w:val="18"/>
        <w:szCs w:val="14"/>
        <w:lang w:val="mi-NZ"/>
      </w:rPr>
      <w:fldChar w:fldCharType="begin"/>
    </w:r>
    <w:r w:rsidRPr="00D043E6">
      <w:rPr>
        <w:b/>
        <w:bCs/>
        <w:sz w:val="18"/>
        <w:szCs w:val="14"/>
        <w:lang w:val="mi-NZ"/>
      </w:rPr>
      <w:instrText xml:space="preserve"> NUMPAGES  \* Arabic  \* MERGEFORMAT </w:instrText>
    </w:r>
    <w:r w:rsidRPr="00D043E6">
      <w:rPr>
        <w:b/>
        <w:bCs/>
        <w:sz w:val="18"/>
        <w:szCs w:val="14"/>
        <w:lang w:val="mi-NZ"/>
      </w:rPr>
      <w:fldChar w:fldCharType="separate"/>
    </w:r>
    <w:r>
      <w:rPr>
        <w:b/>
        <w:bCs/>
        <w:sz w:val="18"/>
        <w:szCs w:val="14"/>
        <w:lang w:val="mi-NZ"/>
      </w:rPr>
      <w:t>35</w:t>
    </w:r>
    <w:r w:rsidRPr="00D043E6">
      <w:rPr>
        <w:b/>
        <w:bCs/>
        <w:sz w:val="18"/>
        <w:szCs w:val="14"/>
        <w:lang w:val="mi-NZ"/>
      </w:rPr>
      <w:fldChar w:fldCharType="end"/>
    </w:r>
  </w:p>
  <w:p w14:paraId="431D44FC" w14:textId="77777777" w:rsidR="007818EE" w:rsidRPr="00AB2480" w:rsidRDefault="007818EE" w:rsidP="007818EE">
    <w:pPr>
      <w:tabs>
        <w:tab w:val="left" w:pos="1260"/>
      </w:tabs>
      <w:jc w:val="right"/>
      <w:rPr>
        <w:rFonts w:cstheme="minorHAnsi"/>
        <w:sz w:val="2"/>
        <w:szCs w:val="2"/>
      </w:rPr>
    </w:pPr>
    <w:r>
      <w:rPr>
        <w:sz w:val="18"/>
        <w:szCs w:val="14"/>
        <w:lang w:val="mi-NZ"/>
      </w:rPr>
      <w:t>11668741</w:t>
    </w:r>
  </w:p>
  <w:p w14:paraId="3583F9CE" w14:textId="1C9E8653" w:rsidR="0065099E" w:rsidRPr="00491EB7" w:rsidRDefault="0065099E" w:rsidP="000651A9">
    <w:pPr>
      <w:tabs>
        <w:tab w:val="left" w:pos="1260"/>
      </w:tabs>
      <w:jc w:val="right"/>
      <w:rPr>
        <w:rFonts w:cs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4CC2" w14:textId="77777777" w:rsidR="00D64A42" w:rsidRDefault="00D64A42">
      <w:r>
        <w:separator/>
      </w:r>
    </w:p>
  </w:footnote>
  <w:footnote w:type="continuationSeparator" w:id="0">
    <w:p w14:paraId="12C24D69" w14:textId="77777777" w:rsidR="00D64A42" w:rsidRDefault="00D64A42">
      <w:r>
        <w:continuationSeparator/>
      </w:r>
    </w:p>
  </w:footnote>
  <w:footnote w:type="continuationNotice" w:id="1">
    <w:p w14:paraId="515C9F43" w14:textId="77777777" w:rsidR="00D64A42" w:rsidRDefault="00D64A42"/>
  </w:footnote>
  <w:footnote w:id="2">
    <w:p w14:paraId="49BFF19D" w14:textId="552A79DF" w:rsidR="00896CDC" w:rsidRPr="009B6E37" w:rsidRDefault="00896CDC" w:rsidP="00896CD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852D2">
        <w:t xml:space="preserve">Provisional figures pending outcome of </w:t>
      </w:r>
      <w:r w:rsidRPr="001B6A68">
        <w:t>dogs currently impounded.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B14" w14:textId="77777777" w:rsidR="00052AEE" w:rsidRDefault="00052A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6D97" w14:textId="24E69FA9" w:rsidR="00052AEE" w:rsidRDefault="00052A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F110" w14:textId="77777777" w:rsidR="00EA00EF" w:rsidRDefault="00EA00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D56FE" w14:textId="05A66776" w:rsidR="00EA00EF" w:rsidRDefault="00EA00E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D5C90" w14:textId="77777777" w:rsidR="00896CDC" w:rsidRPr="006131E0" w:rsidRDefault="00896CDC" w:rsidP="00F0373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EF05" w14:textId="77777777" w:rsidR="00FC05B0" w:rsidRPr="000C53AA" w:rsidRDefault="00FC05B0" w:rsidP="000C53A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3FA19" w14:textId="2190348F" w:rsidR="000D2200" w:rsidRPr="00182173" w:rsidRDefault="000D2200" w:rsidP="00182173">
    <w:pPr>
      <w:pStyle w:val="Header"/>
      <w:ind w:left="-14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miF8Cmu89Xg/u" int2:id="3I1hxcjV">
      <int2:state int2:value="Rejected" int2:type="LegacyProofing"/>
    </int2:textHash>
    <int2:textHash int2:hashCode="86rawmvqAMIFzd" int2:id="47K1BrLb">
      <int2:state int2:value="Rejected" int2:type="LegacyProofing"/>
    </int2:textHash>
    <int2:textHash int2:hashCode="MJ+f972s5pdfHO" int2:id="HwUVMjPI">
      <int2:state int2:value="Rejected" int2:type="LegacyProofing"/>
    </int2:textHash>
    <int2:textHash int2:hashCode="3NyLLQp5VRMbZ+" int2:id="JRlXrpsl">
      <int2:state int2:value="Rejected" int2:type="AugLoop_Text_Critique"/>
    </int2:textHash>
    <int2:textHash int2:hashCode="4RBIRcpVY0KEdg" int2:id="W5LBysbz">
      <int2:state int2:value="Rejected" int2:type="AugLoop_Text_Critique"/>
    </int2:textHash>
    <int2:textHash int2:hashCode="6hv2dc6PpjStof" int2:id="jyDeJd36">
      <int2:state int2:value="Rejected" int2:type="AugLoop_Text_Critique"/>
    </int2:textHash>
    <int2:textHash int2:hashCode="qTmRax6lL99d23" int2:id="v5iBPe93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54064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CEB2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6089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BE23C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0E5A8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8006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4568CB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32A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90DF7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64C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082DC"/>
    <w:multiLevelType w:val="hybridMultilevel"/>
    <w:tmpl w:val="D7D45C00"/>
    <w:lvl w:ilvl="0" w:tplc="023AC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DE7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6A0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61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47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841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C50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96E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4A1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83F697"/>
    <w:multiLevelType w:val="hybridMultilevel"/>
    <w:tmpl w:val="BF8C0E0A"/>
    <w:lvl w:ilvl="0" w:tplc="0E2C116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AAE5DC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2E984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56AC89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DA3C3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1705A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001B7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A54841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444D1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8238868"/>
    <w:multiLevelType w:val="hybridMultilevel"/>
    <w:tmpl w:val="CF22F048"/>
    <w:lvl w:ilvl="0" w:tplc="8A2C32E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83E487E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65A02F4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E325F9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2EA822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3564FC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C902DA9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598C474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45B20A9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E874BDE"/>
    <w:multiLevelType w:val="hybridMultilevel"/>
    <w:tmpl w:val="9B04518C"/>
    <w:lvl w:ilvl="0" w:tplc="C792AD5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A07EB3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EEECC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603C4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1CC003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C48B9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6E2D30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D6E7E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652633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1F59F4"/>
    <w:multiLevelType w:val="hybridMultilevel"/>
    <w:tmpl w:val="863647E8"/>
    <w:lvl w:ilvl="0" w:tplc="F2228AE8">
      <w:start w:val="1"/>
      <w:numFmt w:val="bullet"/>
      <w:lvlText w:val="-"/>
      <w:lvlJc w:val="left"/>
      <w:pPr>
        <w:ind w:left="1620" w:hanging="360"/>
      </w:pPr>
      <w:rPr>
        <w:rFonts w:ascii="Aptos" w:hAnsi="Aptos" w:hint="default"/>
      </w:rPr>
    </w:lvl>
    <w:lvl w:ilvl="1" w:tplc="56709ED0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3D8A355A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520B72A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7A14E2B6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E9F03382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6AFCB06A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5ADC2DE8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6CDCB43C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1984F549"/>
    <w:multiLevelType w:val="hybridMultilevel"/>
    <w:tmpl w:val="C14E5AF4"/>
    <w:lvl w:ilvl="0" w:tplc="B98E206A">
      <w:start w:val="1"/>
      <w:numFmt w:val="bullet"/>
      <w:lvlText w:val="·"/>
      <w:lvlJc w:val="left"/>
      <w:pPr>
        <w:ind w:left="1030" w:hanging="360"/>
      </w:pPr>
      <w:rPr>
        <w:rFonts w:ascii="Symbol" w:hAnsi="Symbol" w:hint="default"/>
      </w:rPr>
    </w:lvl>
    <w:lvl w:ilvl="1" w:tplc="CEA643B2">
      <w:start w:val="1"/>
      <w:numFmt w:val="bullet"/>
      <w:lvlText w:val="o"/>
      <w:lvlJc w:val="left"/>
      <w:pPr>
        <w:ind w:left="1750" w:hanging="360"/>
      </w:pPr>
      <w:rPr>
        <w:rFonts w:ascii="Courier New" w:hAnsi="Courier New" w:hint="default"/>
      </w:rPr>
    </w:lvl>
    <w:lvl w:ilvl="2" w:tplc="55E0E698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DCD132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13CA73E2">
      <w:start w:val="1"/>
      <w:numFmt w:val="bullet"/>
      <w:lvlText w:val="o"/>
      <w:lvlJc w:val="left"/>
      <w:pPr>
        <w:ind w:left="3910" w:hanging="360"/>
      </w:pPr>
      <w:rPr>
        <w:rFonts w:ascii="Courier New" w:hAnsi="Courier New" w:hint="default"/>
      </w:rPr>
    </w:lvl>
    <w:lvl w:ilvl="5" w:tplc="408A5760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736EAE62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5F2A41E6">
      <w:start w:val="1"/>
      <w:numFmt w:val="bullet"/>
      <w:lvlText w:val="o"/>
      <w:lvlJc w:val="left"/>
      <w:pPr>
        <w:ind w:left="6070" w:hanging="360"/>
      </w:pPr>
      <w:rPr>
        <w:rFonts w:ascii="Courier New" w:hAnsi="Courier New" w:hint="default"/>
      </w:rPr>
    </w:lvl>
    <w:lvl w:ilvl="8" w:tplc="980CB3CC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16" w15:restartNumberingAfterBreak="0">
    <w:nsid w:val="1F5F2DAD"/>
    <w:multiLevelType w:val="hybridMultilevel"/>
    <w:tmpl w:val="39B64864"/>
    <w:lvl w:ilvl="0" w:tplc="99806DF8">
      <w:start w:val="1"/>
      <w:numFmt w:val="bullet"/>
      <w:lvlText w:val="-"/>
      <w:lvlJc w:val="left"/>
      <w:pPr>
        <w:ind w:left="1620" w:hanging="360"/>
      </w:pPr>
      <w:rPr>
        <w:rFonts w:ascii="Aptos" w:hAnsi="Aptos" w:hint="default"/>
      </w:rPr>
    </w:lvl>
    <w:lvl w:ilvl="1" w:tplc="35685476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C960EAB0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ACACA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3A1EDE16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72467DA6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C28E6588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9BE65BFE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94388EA4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24413D05"/>
    <w:multiLevelType w:val="hybridMultilevel"/>
    <w:tmpl w:val="78DC030E"/>
    <w:lvl w:ilvl="0" w:tplc="81BA53F0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8766F2F4">
      <w:start w:val="1"/>
      <w:numFmt w:val="bullet"/>
      <w:lvlText w:val="o"/>
      <w:lvlJc w:val="left"/>
      <w:pPr>
        <w:ind w:left="1786" w:hanging="360"/>
      </w:pPr>
      <w:rPr>
        <w:rFonts w:ascii="Courier New" w:hAnsi="Courier New" w:hint="default"/>
      </w:rPr>
    </w:lvl>
    <w:lvl w:ilvl="2" w:tplc="3A5E8F66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C860C25E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38C441DE">
      <w:start w:val="1"/>
      <w:numFmt w:val="bullet"/>
      <w:lvlText w:val="o"/>
      <w:lvlJc w:val="left"/>
      <w:pPr>
        <w:ind w:left="3946" w:hanging="360"/>
      </w:pPr>
      <w:rPr>
        <w:rFonts w:ascii="Courier New" w:hAnsi="Courier New" w:hint="default"/>
      </w:rPr>
    </w:lvl>
    <w:lvl w:ilvl="5" w:tplc="4D28796E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10D62194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75720AA2">
      <w:start w:val="1"/>
      <w:numFmt w:val="bullet"/>
      <w:lvlText w:val="o"/>
      <w:lvlJc w:val="left"/>
      <w:pPr>
        <w:ind w:left="6106" w:hanging="360"/>
      </w:pPr>
      <w:rPr>
        <w:rFonts w:ascii="Courier New" w:hAnsi="Courier New" w:hint="default"/>
      </w:rPr>
    </w:lvl>
    <w:lvl w:ilvl="8" w:tplc="5DC49C86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8" w15:restartNumberingAfterBreak="0">
    <w:nsid w:val="253B8774"/>
    <w:multiLevelType w:val="hybridMultilevel"/>
    <w:tmpl w:val="FFFFFFFF"/>
    <w:lvl w:ilvl="0" w:tplc="D1B213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8A68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DC1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A63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0F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2CE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CAC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E7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8E5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A4A59A"/>
    <w:multiLevelType w:val="hybridMultilevel"/>
    <w:tmpl w:val="13481648"/>
    <w:lvl w:ilvl="0" w:tplc="504AA9D2">
      <w:start w:val="1"/>
      <w:numFmt w:val="decimal"/>
      <w:lvlText w:val="%1."/>
      <w:lvlJc w:val="left"/>
      <w:pPr>
        <w:ind w:left="1080" w:hanging="360"/>
      </w:pPr>
    </w:lvl>
    <w:lvl w:ilvl="1" w:tplc="8AF20FD0">
      <w:start w:val="1"/>
      <w:numFmt w:val="lowerLetter"/>
      <w:lvlText w:val="%2."/>
      <w:lvlJc w:val="left"/>
      <w:pPr>
        <w:ind w:left="1800" w:hanging="360"/>
      </w:pPr>
    </w:lvl>
    <w:lvl w:ilvl="2" w:tplc="F9388942">
      <w:start w:val="1"/>
      <w:numFmt w:val="lowerRoman"/>
      <w:lvlText w:val="%3."/>
      <w:lvlJc w:val="right"/>
      <w:pPr>
        <w:ind w:left="2520" w:hanging="180"/>
      </w:pPr>
    </w:lvl>
    <w:lvl w:ilvl="3" w:tplc="30D235D0">
      <w:start w:val="1"/>
      <w:numFmt w:val="decimal"/>
      <w:lvlText w:val="%4."/>
      <w:lvlJc w:val="left"/>
      <w:pPr>
        <w:ind w:left="3240" w:hanging="360"/>
      </w:pPr>
    </w:lvl>
    <w:lvl w:ilvl="4" w:tplc="DBF6FBD4">
      <w:start w:val="1"/>
      <w:numFmt w:val="lowerLetter"/>
      <w:lvlText w:val="%5."/>
      <w:lvlJc w:val="left"/>
      <w:pPr>
        <w:ind w:left="3960" w:hanging="360"/>
      </w:pPr>
    </w:lvl>
    <w:lvl w:ilvl="5" w:tplc="A8ECE4D2">
      <w:start w:val="1"/>
      <w:numFmt w:val="lowerRoman"/>
      <w:lvlText w:val="%6."/>
      <w:lvlJc w:val="right"/>
      <w:pPr>
        <w:ind w:left="4680" w:hanging="180"/>
      </w:pPr>
    </w:lvl>
    <w:lvl w:ilvl="6" w:tplc="E9481C2A">
      <w:start w:val="1"/>
      <w:numFmt w:val="decimal"/>
      <w:lvlText w:val="%7."/>
      <w:lvlJc w:val="left"/>
      <w:pPr>
        <w:ind w:left="5400" w:hanging="360"/>
      </w:pPr>
    </w:lvl>
    <w:lvl w:ilvl="7" w:tplc="E374954C">
      <w:start w:val="1"/>
      <w:numFmt w:val="lowerLetter"/>
      <w:lvlText w:val="%8."/>
      <w:lvlJc w:val="left"/>
      <w:pPr>
        <w:ind w:left="6120" w:hanging="360"/>
      </w:pPr>
    </w:lvl>
    <w:lvl w:ilvl="8" w:tplc="1EE0B790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4F0B9B"/>
    <w:multiLevelType w:val="hybridMultilevel"/>
    <w:tmpl w:val="56BA98F2"/>
    <w:lvl w:ilvl="0" w:tplc="E5824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C4D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F2A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420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EEA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D43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EC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8E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EF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ECA35"/>
    <w:multiLevelType w:val="hybridMultilevel"/>
    <w:tmpl w:val="05AE53AE"/>
    <w:lvl w:ilvl="0" w:tplc="93F84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E29F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07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EC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9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14E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22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C4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763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847261"/>
    <w:multiLevelType w:val="hybridMultilevel"/>
    <w:tmpl w:val="1AB294A8"/>
    <w:lvl w:ilvl="0" w:tplc="14090005">
      <w:start w:val="1"/>
      <w:numFmt w:val="bullet"/>
      <w:lvlText w:val=""/>
      <w:lvlJc w:val="left"/>
      <w:pPr>
        <w:ind w:left="50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3" w15:restartNumberingAfterBreak="0">
    <w:nsid w:val="42A8C919"/>
    <w:multiLevelType w:val="hybridMultilevel"/>
    <w:tmpl w:val="FFFFFFFF"/>
    <w:lvl w:ilvl="0" w:tplc="299C9E3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706C797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6A8AD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1D8CB1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30E726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C762D0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1F4C13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E90A0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B74AF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551FA0"/>
    <w:multiLevelType w:val="hybridMultilevel"/>
    <w:tmpl w:val="FFFFFFFF"/>
    <w:lvl w:ilvl="0" w:tplc="DAF46498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9FCCD692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38744104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A1C2405A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2856BF6A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5" w:tplc="E084E34C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601C6CDC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905A6F50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8" w:tplc="B168576A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5" w15:restartNumberingAfterBreak="0">
    <w:nsid w:val="567C0DBE"/>
    <w:multiLevelType w:val="hybridMultilevel"/>
    <w:tmpl w:val="28DA7E7E"/>
    <w:lvl w:ilvl="0" w:tplc="14090005">
      <w:start w:val="1"/>
      <w:numFmt w:val="bullet"/>
      <w:lvlText w:val=""/>
      <w:lvlJc w:val="left"/>
      <w:pPr>
        <w:ind w:left="50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6" w15:restartNumberingAfterBreak="0">
    <w:nsid w:val="587E3AD7"/>
    <w:multiLevelType w:val="hybridMultilevel"/>
    <w:tmpl w:val="0C6602C6"/>
    <w:lvl w:ilvl="0" w:tplc="BF6C18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DB0B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B6E1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28C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CC0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A8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A2D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43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602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3C869"/>
    <w:multiLevelType w:val="hybridMultilevel"/>
    <w:tmpl w:val="16367F42"/>
    <w:lvl w:ilvl="0" w:tplc="678AA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81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BA0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603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166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62C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C87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A479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A0F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AEDFF"/>
    <w:multiLevelType w:val="hybridMultilevel"/>
    <w:tmpl w:val="2D545EF8"/>
    <w:lvl w:ilvl="0" w:tplc="A2FC4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4210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865E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EAA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08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B01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42F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45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B45B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1000D"/>
    <w:multiLevelType w:val="hybridMultilevel"/>
    <w:tmpl w:val="3EEC6F1A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70B56"/>
    <w:multiLevelType w:val="hybridMultilevel"/>
    <w:tmpl w:val="84E2647E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992882"/>
    <w:multiLevelType w:val="multilevel"/>
    <w:tmpl w:val="7B3C4DD2"/>
    <w:lvl w:ilvl="0">
      <w:start w:val="1"/>
      <w:numFmt w:val="decimal"/>
      <w:pStyle w:val="Heading1"/>
      <w:lvlText w:val="%1"/>
      <w:lvlJc w:val="left"/>
      <w:pPr>
        <w:ind w:left="709" w:hanging="709"/>
      </w:pPr>
      <w:rPr>
        <w:rFonts w:ascii="Aptos" w:hAnsi="Aptos" w:hint="default"/>
        <w:b/>
        <w:i w:val="0"/>
        <w:sz w:val="28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4B8E6E9"/>
    <w:multiLevelType w:val="hybridMultilevel"/>
    <w:tmpl w:val="7410F09A"/>
    <w:lvl w:ilvl="0" w:tplc="01DE1390">
      <w:start w:val="1"/>
      <w:numFmt w:val="bullet"/>
      <w:lvlText w:val="·"/>
      <w:lvlJc w:val="left"/>
      <w:pPr>
        <w:ind w:left="1080" w:hanging="360"/>
      </w:pPr>
      <w:rPr>
        <w:rFonts w:ascii="Symbol" w:hAnsi="Symbol" w:hint="default"/>
      </w:rPr>
    </w:lvl>
    <w:lvl w:ilvl="1" w:tplc="DE9820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8BE1BE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80228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CAED6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772081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93E96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1B4934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C16C3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967263"/>
    <w:multiLevelType w:val="hybridMultilevel"/>
    <w:tmpl w:val="0D8875BE"/>
    <w:lvl w:ilvl="0" w:tplc="690206EC">
      <w:start w:val="1"/>
      <w:numFmt w:val="bullet"/>
      <w:lvlText w:val="-"/>
      <w:lvlJc w:val="left"/>
      <w:pPr>
        <w:ind w:left="1636" w:hanging="360"/>
      </w:pPr>
      <w:rPr>
        <w:rFonts w:ascii="Aptos" w:hAnsi="Aptos" w:hint="default"/>
      </w:rPr>
    </w:lvl>
    <w:lvl w:ilvl="1" w:tplc="CB8EA2A6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67C67088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6A8C0B54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EB2453FC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600E5ECC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D4E7FC6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4D923A52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BBE26E2E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4" w15:restartNumberingAfterBreak="0">
    <w:nsid w:val="76AC666D"/>
    <w:multiLevelType w:val="hybridMultilevel"/>
    <w:tmpl w:val="6964B052"/>
    <w:lvl w:ilvl="0" w:tplc="14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743148D"/>
    <w:multiLevelType w:val="hybridMultilevel"/>
    <w:tmpl w:val="DC2E5F7E"/>
    <w:lvl w:ilvl="0" w:tplc="1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56433B"/>
    <w:multiLevelType w:val="hybridMultilevel"/>
    <w:tmpl w:val="FFFFFFFF"/>
    <w:lvl w:ilvl="0" w:tplc="75360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60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4A3D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442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E2E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727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A0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B60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DA5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D0A8D"/>
    <w:multiLevelType w:val="hybridMultilevel"/>
    <w:tmpl w:val="F86AB3F2"/>
    <w:lvl w:ilvl="0" w:tplc="E58CE9B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908E0E1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56C14B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C0AD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800B1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F7AFF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57E1D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62A1C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442B6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A76514"/>
    <w:multiLevelType w:val="hybridMultilevel"/>
    <w:tmpl w:val="01EE4A38"/>
    <w:lvl w:ilvl="0" w:tplc="14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40064493">
    <w:abstractNumId w:val="15"/>
  </w:num>
  <w:num w:numId="2" w16cid:durableId="1254318488">
    <w:abstractNumId w:val="32"/>
  </w:num>
  <w:num w:numId="3" w16cid:durableId="1014307276">
    <w:abstractNumId w:val="18"/>
  </w:num>
  <w:num w:numId="4" w16cid:durableId="1844782314">
    <w:abstractNumId w:val="17"/>
  </w:num>
  <w:num w:numId="5" w16cid:durableId="1916239540">
    <w:abstractNumId w:val="12"/>
  </w:num>
  <w:num w:numId="6" w16cid:durableId="1350714651">
    <w:abstractNumId w:val="10"/>
  </w:num>
  <w:num w:numId="7" w16cid:durableId="122965165">
    <w:abstractNumId w:val="21"/>
  </w:num>
  <w:num w:numId="8" w16cid:durableId="721951100">
    <w:abstractNumId w:val="27"/>
  </w:num>
  <w:num w:numId="9" w16cid:durableId="1208490393">
    <w:abstractNumId w:val="31"/>
  </w:num>
  <w:num w:numId="10" w16cid:durableId="1132403358">
    <w:abstractNumId w:val="9"/>
  </w:num>
  <w:num w:numId="11" w16cid:durableId="1795127844">
    <w:abstractNumId w:val="7"/>
  </w:num>
  <w:num w:numId="12" w16cid:durableId="1177885507">
    <w:abstractNumId w:val="6"/>
  </w:num>
  <w:num w:numId="13" w16cid:durableId="1086027755">
    <w:abstractNumId w:val="5"/>
  </w:num>
  <w:num w:numId="14" w16cid:durableId="1289120239">
    <w:abstractNumId w:val="4"/>
  </w:num>
  <w:num w:numId="15" w16cid:durableId="397897756">
    <w:abstractNumId w:val="8"/>
  </w:num>
  <w:num w:numId="16" w16cid:durableId="1666320183">
    <w:abstractNumId w:val="3"/>
  </w:num>
  <w:num w:numId="17" w16cid:durableId="1104569453">
    <w:abstractNumId w:val="2"/>
  </w:num>
  <w:num w:numId="18" w16cid:durableId="1654407127">
    <w:abstractNumId w:val="1"/>
  </w:num>
  <w:num w:numId="19" w16cid:durableId="667290253">
    <w:abstractNumId w:val="0"/>
  </w:num>
  <w:num w:numId="20" w16cid:durableId="602686019">
    <w:abstractNumId w:val="30"/>
  </w:num>
  <w:num w:numId="21" w16cid:durableId="729114413">
    <w:abstractNumId w:val="35"/>
  </w:num>
  <w:num w:numId="22" w16cid:durableId="1348411260">
    <w:abstractNumId w:val="22"/>
  </w:num>
  <w:num w:numId="23" w16cid:durableId="1852524808">
    <w:abstractNumId w:val="38"/>
  </w:num>
  <w:num w:numId="24" w16cid:durableId="728303620">
    <w:abstractNumId w:val="34"/>
  </w:num>
  <w:num w:numId="25" w16cid:durableId="255017263">
    <w:abstractNumId w:val="29"/>
  </w:num>
  <w:num w:numId="26" w16cid:durableId="1285306829">
    <w:abstractNumId w:val="26"/>
  </w:num>
  <w:num w:numId="27" w16cid:durableId="50932581">
    <w:abstractNumId w:val="20"/>
  </w:num>
  <w:num w:numId="28" w16cid:durableId="1608925754">
    <w:abstractNumId w:val="28"/>
  </w:num>
  <w:num w:numId="29" w16cid:durableId="118306675">
    <w:abstractNumId w:val="19"/>
  </w:num>
  <w:num w:numId="30" w16cid:durableId="1843351175">
    <w:abstractNumId w:val="37"/>
  </w:num>
  <w:num w:numId="31" w16cid:durableId="165368752">
    <w:abstractNumId w:val="14"/>
  </w:num>
  <w:num w:numId="32" w16cid:durableId="1426535142">
    <w:abstractNumId w:val="16"/>
  </w:num>
  <w:num w:numId="33" w16cid:durableId="141503795">
    <w:abstractNumId w:val="33"/>
  </w:num>
  <w:num w:numId="34" w16cid:durableId="1750270535">
    <w:abstractNumId w:val="36"/>
  </w:num>
  <w:num w:numId="35" w16cid:durableId="930994">
    <w:abstractNumId w:val="24"/>
  </w:num>
  <w:num w:numId="36" w16cid:durableId="1956523144">
    <w:abstractNumId w:val="25"/>
  </w:num>
  <w:num w:numId="37" w16cid:durableId="1429934523">
    <w:abstractNumId w:val="13"/>
  </w:num>
  <w:num w:numId="38" w16cid:durableId="1613592002">
    <w:abstractNumId w:val="11"/>
  </w:num>
  <w:num w:numId="39" w16cid:durableId="1468160880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DF"/>
    <w:rsid w:val="000000CD"/>
    <w:rsid w:val="000002BA"/>
    <w:rsid w:val="00000C86"/>
    <w:rsid w:val="00000DB7"/>
    <w:rsid w:val="000014FF"/>
    <w:rsid w:val="00001504"/>
    <w:rsid w:val="000018F5"/>
    <w:rsid w:val="000027A4"/>
    <w:rsid w:val="00002811"/>
    <w:rsid w:val="000028BB"/>
    <w:rsid w:val="00002CEC"/>
    <w:rsid w:val="00002DBF"/>
    <w:rsid w:val="00002DC9"/>
    <w:rsid w:val="0000302B"/>
    <w:rsid w:val="00003227"/>
    <w:rsid w:val="00003726"/>
    <w:rsid w:val="0000381F"/>
    <w:rsid w:val="000038A8"/>
    <w:rsid w:val="00003A9D"/>
    <w:rsid w:val="00003BC0"/>
    <w:rsid w:val="00004094"/>
    <w:rsid w:val="0000422C"/>
    <w:rsid w:val="000043C0"/>
    <w:rsid w:val="000045BF"/>
    <w:rsid w:val="000045CA"/>
    <w:rsid w:val="000048C4"/>
    <w:rsid w:val="000049B2"/>
    <w:rsid w:val="00004A39"/>
    <w:rsid w:val="00004D43"/>
    <w:rsid w:val="00004EA4"/>
    <w:rsid w:val="00005029"/>
    <w:rsid w:val="00005092"/>
    <w:rsid w:val="000051E0"/>
    <w:rsid w:val="0000552E"/>
    <w:rsid w:val="000057AB"/>
    <w:rsid w:val="00005ACB"/>
    <w:rsid w:val="00005B4C"/>
    <w:rsid w:val="00005F23"/>
    <w:rsid w:val="0000609D"/>
    <w:rsid w:val="000060F6"/>
    <w:rsid w:val="00006424"/>
    <w:rsid w:val="000064D1"/>
    <w:rsid w:val="00006588"/>
    <w:rsid w:val="00006638"/>
    <w:rsid w:val="000066D6"/>
    <w:rsid w:val="000066FD"/>
    <w:rsid w:val="00006FAD"/>
    <w:rsid w:val="000073EA"/>
    <w:rsid w:val="00007AA2"/>
    <w:rsid w:val="00007B33"/>
    <w:rsid w:val="00007C0C"/>
    <w:rsid w:val="00007C7E"/>
    <w:rsid w:val="00007CCE"/>
    <w:rsid w:val="00007EC2"/>
    <w:rsid w:val="00010023"/>
    <w:rsid w:val="0001014B"/>
    <w:rsid w:val="0001021C"/>
    <w:rsid w:val="0001052C"/>
    <w:rsid w:val="000105AE"/>
    <w:rsid w:val="00011535"/>
    <w:rsid w:val="0001166D"/>
    <w:rsid w:val="000116D5"/>
    <w:rsid w:val="00011A71"/>
    <w:rsid w:val="00011DDE"/>
    <w:rsid w:val="00011E17"/>
    <w:rsid w:val="00011E6B"/>
    <w:rsid w:val="000120D2"/>
    <w:rsid w:val="00012262"/>
    <w:rsid w:val="000123D6"/>
    <w:rsid w:val="00012444"/>
    <w:rsid w:val="00012795"/>
    <w:rsid w:val="000127A6"/>
    <w:rsid w:val="000128C6"/>
    <w:rsid w:val="0001290B"/>
    <w:rsid w:val="00012B4E"/>
    <w:rsid w:val="0001319D"/>
    <w:rsid w:val="000131D8"/>
    <w:rsid w:val="000132E9"/>
    <w:rsid w:val="000135A1"/>
    <w:rsid w:val="0001388F"/>
    <w:rsid w:val="000139F0"/>
    <w:rsid w:val="00013ABD"/>
    <w:rsid w:val="00013D95"/>
    <w:rsid w:val="00013DAF"/>
    <w:rsid w:val="00014365"/>
    <w:rsid w:val="00014A13"/>
    <w:rsid w:val="00014A53"/>
    <w:rsid w:val="00014A56"/>
    <w:rsid w:val="00014BA8"/>
    <w:rsid w:val="00014C0D"/>
    <w:rsid w:val="00014CFF"/>
    <w:rsid w:val="00014D0F"/>
    <w:rsid w:val="00015168"/>
    <w:rsid w:val="0001525D"/>
    <w:rsid w:val="00015422"/>
    <w:rsid w:val="00015477"/>
    <w:rsid w:val="000154AC"/>
    <w:rsid w:val="000154AD"/>
    <w:rsid w:val="00015614"/>
    <w:rsid w:val="000159BC"/>
    <w:rsid w:val="00015B01"/>
    <w:rsid w:val="00015D86"/>
    <w:rsid w:val="0001618D"/>
    <w:rsid w:val="000165ED"/>
    <w:rsid w:val="0001666C"/>
    <w:rsid w:val="000166F0"/>
    <w:rsid w:val="000167FE"/>
    <w:rsid w:val="00016B9F"/>
    <w:rsid w:val="00016DB0"/>
    <w:rsid w:val="000174D1"/>
    <w:rsid w:val="00017653"/>
    <w:rsid w:val="00017762"/>
    <w:rsid w:val="000177D2"/>
    <w:rsid w:val="00017C28"/>
    <w:rsid w:val="000203DC"/>
    <w:rsid w:val="00020558"/>
    <w:rsid w:val="00020601"/>
    <w:rsid w:val="000209F7"/>
    <w:rsid w:val="00020C37"/>
    <w:rsid w:val="00021311"/>
    <w:rsid w:val="0002164A"/>
    <w:rsid w:val="00021672"/>
    <w:rsid w:val="00021AD2"/>
    <w:rsid w:val="00021BF0"/>
    <w:rsid w:val="00021C62"/>
    <w:rsid w:val="00021C8F"/>
    <w:rsid w:val="00021DEC"/>
    <w:rsid w:val="00021ECE"/>
    <w:rsid w:val="00022075"/>
    <w:rsid w:val="000222F1"/>
    <w:rsid w:val="000225E0"/>
    <w:rsid w:val="00022669"/>
    <w:rsid w:val="00022962"/>
    <w:rsid w:val="00022969"/>
    <w:rsid w:val="000229E8"/>
    <w:rsid w:val="00022D48"/>
    <w:rsid w:val="00022DC8"/>
    <w:rsid w:val="0002321E"/>
    <w:rsid w:val="000232B7"/>
    <w:rsid w:val="00023556"/>
    <w:rsid w:val="00023599"/>
    <w:rsid w:val="00023B07"/>
    <w:rsid w:val="0002403C"/>
    <w:rsid w:val="00024147"/>
    <w:rsid w:val="0002416B"/>
    <w:rsid w:val="00024437"/>
    <w:rsid w:val="00024731"/>
    <w:rsid w:val="00024847"/>
    <w:rsid w:val="00024A02"/>
    <w:rsid w:val="00024B71"/>
    <w:rsid w:val="00024F99"/>
    <w:rsid w:val="00024F9E"/>
    <w:rsid w:val="00025155"/>
    <w:rsid w:val="000251DA"/>
    <w:rsid w:val="00025707"/>
    <w:rsid w:val="00025714"/>
    <w:rsid w:val="000258B3"/>
    <w:rsid w:val="00025948"/>
    <w:rsid w:val="000259A3"/>
    <w:rsid w:val="00025A5B"/>
    <w:rsid w:val="00025D34"/>
    <w:rsid w:val="00025FD3"/>
    <w:rsid w:val="00026182"/>
    <w:rsid w:val="00026322"/>
    <w:rsid w:val="000267D1"/>
    <w:rsid w:val="000269FD"/>
    <w:rsid w:val="00026B52"/>
    <w:rsid w:val="00026F19"/>
    <w:rsid w:val="00026FF5"/>
    <w:rsid w:val="00027020"/>
    <w:rsid w:val="00027139"/>
    <w:rsid w:val="00027269"/>
    <w:rsid w:val="0002759B"/>
    <w:rsid w:val="00027EA6"/>
    <w:rsid w:val="000301FF"/>
    <w:rsid w:val="0003098E"/>
    <w:rsid w:val="000309EE"/>
    <w:rsid w:val="00030E89"/>
    <w:rsid w:val="00030F8F"/>
    <w:rsid w:val="00031825"/>
    <w:rsid w:val="00031A6B"/>
    <w:rsid w:val="00031BB3"/>
    <w:rsid w:val="00031CEC"/>
    <w:rsid w:val="00031D0C"/>
    <w:rsid w:val="00031EF7"/>
    <w:rsid w:val="000320CA"/>
    <w:rsid w:val="000325F3"/>
    <w:rsid w:val="000327BF"/>
    <w:rsid w:val="00032B3E"/>
    <w:rsid w:val="00032D2C"/>
    <w:rsid w:val="00032D43"/>
    <w:rsid w:val="00033172"/>
    <w:rsid w:val="00033352"/>
    <w:rsid w:val="0003350A"/>
    <w:rsid w:val="000339CF"/>
    <w:rsid w:val="00033CC0"/>
    <w:rsid w:val="00033F53"/>
    <w:rsid w:val="000340ED"/>
    <w:rsid w:val="00034C3D"/>
    <w:rsid w:val="000352F9"/>
    <w:rsid w:val="000357B9"/>
    <w:rsid w:val="000358C6"/>
    <w:rsid w:val="00035912"/>
    <w:rsid w:val="00036111"/>
    <w:rsid w:val="0003612C"/>
    <w:rsid w:val="0003632E"/>
    <w:rsid w:val="0003644A"/>
    <w:rsid w:val="0003649F"/>
    <w:rsid w:val="0003669D"/>
    <w:rsid w:val="00036863"/>
    <w:rsid w:val="000369DA"/>
    <w:rsid w:val="00036AED"/>
    <w:rsid w:val="00036D3D"/>
    <w:rsid w:val="0003701D"/>
    <w:rsid w:val="00037056"/>
    <w:rsid w:val="0003721A"/>
    <w:rsid w:val="00037B61"/>
    <w:rsid w:val="00037E53"/>
    <w:rsid w:val="00037FA8"/>
    <w:rsid w:val="0004007F"/>
    <w:rsid w:val="000401A2"/>
    <w:rsid w:val="0004062F"/>
    <w:rsid w:val="00040908"/>
    <w:rsid w:val="00040B98"/>
    <w:rsid w:val="00040FAD"/>
    <w:rsid w:val="00041310"/>
    <w:rsid w:val="000414B6"/>
    <w:rsid w:val="000414C5"/>
    <w:rsid w:val="000416B5"/>
    <w:rsid w:val="00041B7A"/>
    <w:rsid w:val="00041BD6"/>
    <w:rsid w:val="00041E8D"/>
    <w:rsid w:val="00042254"/>
    <w:rsid w:val="0004229D"/>
    <w:rsid w:val="00042387"/>
    <w:rsid w:val="00042479"/>
    <w:rsid w:val="000426E8"/>
    <w:rsid w:val="00042A16"/>
    <w:rsid w:val="00042A88"/>
    <w:rsid w:val="00042B73"/>
    <w:rsid w:val="00042BD6"/>
    <w:rsid w:val="00042C27"/>
    <w:rsid w:val="0004316E"/>
    <w:rsid w:val="000431EB"/>
    <w:rsid w:val="000436BC"/>
    <w:rsid w:val="00043CE4"/>
    <w:rsid w:val="00043F5B"/>
    <w:rsid w:val="000440CE"/>
    <w:rsid w:val="000442B2"/>
    <w:rsid w:val="00044548"/>
    <w:rsid w:val="0004456C"/>
    <w:rsid w:val="0004461C"/>
    <w:rsid w:val="000446CB"/>
    <w:rsid w:val="0004498C"/>
    <w:rsid w:val="00044A1A"/>
    <w:rsid w:val="0004511B"/>
    <w:rsid w:val="00045127"/>
    <w:rsid w:val="00045253"/>
    <w:rsid w:val="0004525D"/>
    <w:rsid w:val="000454F2"/>
    <w:rsid w:val="000455CA"/>
    <w:rsid w:val="000455E4"/>
    <w:rsid w:val="00045682"/>
    <w:rsid w:val="00045717"/>
    <w:rsid w:val="000457B9"/>
    <w:rsid w:val="000457EA"/>
    <w:rsid w:val="00045963"/>
    <w:rsid w:val="00045A01"/>
    <w:rsid w:val="00045A6B"/>
    <w:rsid w:val="00045D46"/>
    <w:rsid w:val="00045E52"/>
    <w:rsid w:val="00046157"/>
    <w:rsid w:val="00046173"/>
    <w:rsid w:val="000462B1"/>
    <w:rsid w:val="00046474"/>
    <w:rsid w:val="00046682"/>
    <w:rsid w:val="00046A29"/>
    <w:rsid w:val="00046BA8"/>
    <w:rsid w:val="00046CB7"/>
    <w:rsid w:val="00046D74"/>
    <w:rsid w:val="00046F91"/>
    <w:rsid w:val="0004710F"/>
    <w:rsid w:val="0004722E"/>
    <w:rsid w:val="000473AE"/>
    <w:rsid w:val="000474FF"/>
    <w:rsid w:val="0004775B"/>
    <w:rsid w:val="000479B7"/>
    <w:rsid w:val="00047A18"/>
    <w:rsid w:val="000500AD"/>
    <w:rsid w:val="000502EB"/>
    <w:rsid w:val="00050396"/>
    <w:rsid w:val="00050569"/>
    <w:rsid w:val="0005063E"/>
    <w:rsid w:val="00050920"/>
    <w:rsid w:val="00050BBC"/>
    <w:rsid w:val="00050CA9"/>
    <w:rsid w:val="00050DA8"/>
    <w:rsid w:val="00050FE7"/>
    <w:rsid w:val="00050FF6"/>
    <w:rsid w:val="0005111F"/>
    <w:rsid w:val="00051143"/>
    <w:rsid w:val="000511B8"/>
    <w:rsid w:val="000512F3"/>
    <w:rsid w:val="000519AB"/>
    <w:rsid w:val="00051F7D"/>
    <w:rsid w:val="00052583"/>
    <w:rsid w:val="00052664"/>
    <w:rsid w:val="00052AC2"/>
    <w:rsid w:val="00052AEE"/>
    <w:rsid w:val="00052D28"/>
    <w:rsid w:val="00052F59"/>
    <w:rsid w:val="0005307F"/>
    <w:rsid w:val="0005375E"/>
    <w:rsid w:val="00053765"/>
    <w:rsid w:val="00053927"/>
    <w:rsid w:val="00053A48"/>
    <w:rsid w:val="00053D4B"/>
    <w:rsid w:val="00053E71"/>
    <w:rsid w:val="00053F21"/>
    <w:rsid w:val="00053FA9"/>
    <w:rsid w:val="000547AB"/>
    <w:rsid w:val="000547CD"/>
    <w:rsid w:val="00054862"/>
    <w:rsid w:val="00054926"/>
    <w:rsid w:val="00054B99"/>
    <w:rsid w:val="00054D2F"/>
    <w:rsid w:val="00054F4F"/>
    <w:rsid w:val="00055273"/>
    <w:rsid w:val="00055398"/>
    <w:rsid w:val="00055BBB"/>
    <w:rsid w:val="00055BE4"/>
    <w:rsid w:val="00055C4A"/>
    <w:rsid w:val="00055ED9"/>
    <w:rsid w:val="00056001"/>
    <w:rsid w:val="00056100"/>
    <w:rsid w:val="00056565"/>
    <w:rsid w:val="000567BD"/>
    <w:rsid w:val="00056AA6"/>
    <w:rsid w:val="00056B6F"/>
    <w:rsid w:val="00056DA8"/>
    <w:rsid w:val="00056E84"/>
    <w:rsid w:val="00057049"/>
    <w:rsid w:val="00057260"/>
    <w:rsid w:val="000574F6"/>
    <w:rsid w:val="0005761D"/>
    <w:rsid w:val="00057807"/>
    <w:rsid w:val="00057BAB"/>
    <w:rsid w:val="00057BCC"/>
    <w:rsid w:val="00057E1A"/>
    <w:rsid w:val="00060042"/>
    <w:rsid w:val="000607BC"/>
    <w:rsid w:val="00060D3A"/>
    <w:rsid w:val="00060D9D"/>
    <w:rsid w:val="00060F8D"/>
    <w:rsid w:val="000610B9"/>
    <w:rsid w:val="0006183B"/>
    <w:rsid w:val="0006186D"/>
    <w:rsid w:val="0006188C"/>
    <w:rsid w:val="0006195C"/>
    <w:rsid w:val="00061B53"/>
    <w:rsid w:val="00061BEB"/>
    <w:rsid w:val="00061E4C"/>
    <w:rsid w:val="00062E6E"/>
    <w:rsid w:val="00063147"/>
    <w:rsid w:val="00063200"/>
    <w:rsid w:val="00063294"/>
    <w:rsid w:val="00063352"/>
    <w:rsid w:val="00063357"/>
    <w:rsid w:val="000634B8"/>
    <w:rsid w:val="0006365C"/>
    <w:rsid w:val="00063EC0"/>
    <w:rsid w:val="00063F30"/>
    <w:rsid w:val="0006414D"/>
    <w:rsid w:val="000642AF"/>
    <w:rsid w:val="0006462C"/>
    <w:rsid w:val="00064746"/>
    <w:rsid w:val="000647D6"/>
    <w:rsid w:val="0006497B"/>
    <w:rsid w:val="000649DC"/>
    <w:rsid w:val="00064AED"/>
    <w:rsid w:val="00064CF6"/>
    <w:rsid w:val="00064E9D"/>
    <w:rsid w:val="00064EF2"/>
    <w:rsid w:val="000651A9"/>
    <w:rsid w:val="000651F3"/>
    <w:rsid w:val="00065286"/>
    <w:rsid w:val="000654F0"/>
    <w:rsid w:val="000656EF"/>
    <w:rsid w:val="00065711"/>
    <w:rsid w:val="0006585A"/>
    <w:rsid w:val="00065A2A"/>
    <w:rsid w:val="00065BCC"/>
    <w:rsid w:val="00065C72"/>
    <w:rsid w:val="0006641A"/>
    <w:rsid w:val="000666E2"/>
    <w:rsid w:val="00066709"/>
    <w:rsid w:val="00066741"/>
    <w:rsid w:val="0006678B"/>
    <w:rsid w:val="0006685D"/>
    <w:rsid w:val="00066E17"/>
    <w:rsid w:val="00067150"/>
    <w:rsid w:val="0006723C"/>
    <w:rsid w:val="00067245"/>
    <w:rsid w:val="000675B2"/>
    <w:rsid w:val="000676FE"/>
    <w:rsid w:val="000677E6"/>
    <w:rsid w:val="00067998"/>
    <w:rsid w:val="00067A91"/>
    <w:rsid w:val="00067EA5"/>
    <w:rsid w:val="0007082A"/>
    <w:rsid w:val="00070B91"/>
    <w:rsid w:val="00070BF5"/>
    <w:rsid w:val="00070C64"/>
    <w:rsid w:val="00070ED1"/>
    <w:rsid w:val="00070F75"/>
    <w:rsid w:val="00071333"/>
    <w:rsid w:val="0007139A"/>
    <w:rsid w:val="0007181C"/>
    <w:rsid w:val="00071D19"/>
    <w:rsid w:val="00071E74"/>
    <w:rsid w:val="00071F24"/>
    <w:rsid w:val="0007227A"/>
    <w:rsid w:val="00072370"/>
    <w:rsid w:val="00072373"/>
    <w:rsid w:val="00072559"/>
    <w:rsid w:val="00072569"/>
    <w:rsid w:val="00072764"/>
    <w:rsid w:val="000727AE"/>
    <w:rsid w:val="00072B5D"/>
    <w:rsid w:val="00073099"/>
    <w:rsid w:val="00073408"/>
    <w:rsid w:val="0007364D"/>
    <w:rsid w:val="000739BE"/>
    <w:rsid w:val="00073A39"/>
    <w:rsid w:val="00073AD0"/>
    <w:rsid w:val="00073B6B"/>
    <w:rsid w:val="00073F6A"/>
    <w:rsid w:val="000740F8"/>
    <w:rsid w:val="0007440A"/>
    <w:rsid w:val="000749DA"/>
    <w:rsid w:val="00074B69"/>
    <w:rsid w:val="00074D37"/>
    <w:rsid w:val="00074DE2"/>
    <w:rsid w:val="00074F15"/>
    <w:rsid w:val="000750CA"/>
    <w:rsid w:val="00075239"/>
    <w:rsid w:val="0007534A"/>
    <w:rsid w:val="00075353"/>
    <w:rsid w:val="0007548D"/>
    <w:rsid w:val="00075A5E"/>
    <w:rsid w:val="00075B50"/>
    <w:rsid w:val="00075C95"/>
    <w:rsid w:val="00076021"/>
    <w:rsid w:val="00076230"/>
    <w:rsid w:val="0007626F"/>
    <w:rsid w:val="0007667B"/>
    <w:rsid w:val="000766A3"/>
    <w:rsid w:val="000766D8"/>
    <w:rsid w:val="00076885"/>
    <w:rsid w:val="00076B03"/>
    <w:rsid w:val="00076BEB"/>
    <w:rsid w:val="00076C58"/>
    <w:rsid w:val="00076D7F"/>
    <w:rsid w:val="00076FDB"/>
    <w:rsid w:val="00077424"/>
    <w:rsid w:val="0007772B"/>
    <w:rsid w:val="00077B28"/>
    <w:rsid w:val="00077EED"/>
    <w:rsid w:val="00077F48"/>
    <w:rsid w:val="00077FA0"/>
    <w:rsid w:val="00080485"/>
    <w:rsid w:val="000804C1"/>
    <w:rsid w:val="00080BD9"/>
    <w:rsid w:val="00080C07"/>
    <w:rsid w:val="00080E87"/>
    <w:rsid w:val="00080ED4"/>
    <w:rsid w:val="0008127A"/>
    <w:rsid w:val="00081382"/>
    <w:rsid w:val="0008166D"/>
    <w:rsid w:val="00081834"/>
    <w:rsid w:val="000819BC"/>
    <w:rsid w:val="00081C47"/>
    <w:rsid w:val="00081CAD"/>
    <w:rsid w:val="00081D1C"/>
    <w:rsid w:val="00081DAE"/>
    <w:rsid w:val="00081F5F"/>
    <w:rsid w:val="00081F9B"/>
    <w:rsid w:val="0008201B"/>
    <w:rsid w:val="000823EA"/>
    <w:rsid w:val="000824A6"/>
    <w:rsid w:val="000826CB"/>
    <w:rsid w:val="000827D0"/>
    <w:rsid w:val="000827E5"/>
    <w:rsid w:val="00082908"/>
    <w:rsid w:val="00082A30"/>
    <w:rsid w:val="00082B91"/>
    <w:rsid w:val="00083091"/>
    <w:rsid w:val="00083248"/>
    <w:rsid w:val="00083627"/>
    <w:rsid w:val="00083B5D"/>
    <w:rsid w:val="000844BE"/>
    <w:rsid w:val="000845F9"/>
    <w:rsid w:val="000846D7"/>
    <w:rsid w:val="0008486E"/>
    <w:rsid w:val="00084AE9"/>
    <w:rsid w:val="00084C97"/>
    <w:rsid w:val="00084D28"/>
    <w:rsid w:val="00084D77"/>
    <w:rsid w:val="00084E78"/>
    <w:rsid w:val="00084F60"/>
    <w:rsid w:val="00085216"/>
    <w:rsid w:val="000853BA"/>
    <w:rsid w:val="00085936"/>
    <w:rsid w:val="00085CD1"/>
    <w:rsid w:val="00085D13"/>
    <w:rsid w:val="00085EB3"/>
    <w:rsid w:val="00085F7B"/>
    <w:rsid w:val="0008601B"/>
    <w:rsid w:val="00086169"/>
    <w:rsid w:val="00086621"/>
    <w:rsid w:val="00086DA6"/>
    <w:rsid w:val="00086E2F"/>
    <w:rsid w:val="00086E68"/>
    <w:rsid w:val="00087236"/>
    <w:rsid w:val="00087322"/>
    <w:rsid w:val="0008760F"/>
    <w:rsid w:val="000876EA"/>
    <w:rsid w:val="00087858"/>
    <w:rsid w:val="000878B6"/>
    <w:rsid w:val="00087AA2"/>
    <w:rsid w:val="00087BD9"/>
    <w:rsid w:val="00087BE1"/>
    <w:rsid w:val="00087C7F"/>
    <w:rsid w:val="00087E21"/>
    <w:rsid w:val="0009013B"/>
    <w:rsid w:val="0009015A"/>
    <w:rsid w:val="00090631"/>
    <w:rsid w:val="0009090C"/>
    <w:rsid w:val="00090A2F"/>
    <w:rsid w:val="00090A60"/>
    <w:rsid w:val="00090BCB"/>
    <w:rsid w:val="0009127B"/>
    <w:rsid w:val="00091869"/>
    <w:rsid w:val="00091BBC"/>
    <w:rsid w:val="00091E6C"/>
    <w:rsid w:val="00091FA4"/>
    <w:rsid w:val="0009204D"/>
    <w:rsid w:val="000920A5"/>
    <w:rsid w:val="000921BF"/>
    <w:rsid w:val="0009266C"/>
    <w:rsid w:val="000927C9"/>
    <w:rsid w:val="0009315F"/>
    <w:rsid w:val="000933CB"/>
    <w:rsid w:val="00093420"/>
    <w:rsid w:val="0009369C"/>
    <w:rsid w:val="000938CA"/>
    <w:rsid w:val="000939A7"/>
    <w:rsid w:val="00093B46"/>
    <w:rsid w:val="00093B6E"/>
    <w:rsid w:val="00093BCB"/>
    <w:rsid w:val="00094296"/>
    <w:rsid w:val="000947C0"/>
    <w:rsid w:val="000949E1"/>
    <w:rsid w:val="00094A71"/>
    <w:rsid w:val="00094D5D"/>
    <w:rsid w:val="00094EC8"/>
    <w:rsid w:val="000950F0"/>
    <w:rsid w:val="000951C0"/>
    <w:rsid w:val="000951D5"/>
    <w:rsid w:val="000953C3"/>
    <w:rsid w:val="0009544D"/>
    <w:rsid w:val="00095485"/>
    <w:rsid w:val="0009597F"/>
    <w:rsid w:val="00095AFF"/>
    <w:rsid w:val="00095E43"/>
    <w:rsid w:val="00095E48"/>
    <w:rsid w:val="00095E66"/>
    <w:rsid w:val="00095EA3"/>
    <w:rsid w:val="00096504"/>
    <w:rsid w:val="000969A7"/>
    <w:rsid w:val="00096A4D"/>
    <w:rsid w:val="00096ABF"/>
    <w:rsid w:val="00096CD9"/>
    <w:rsid w:val="00096D1F"/>
    <w:rsid w:val="00096F20"/>
    <w:rsid w:val="00096F48"/>
    <w:rsid w:val="00096F91"/>
    <w:rsid w:val="00096FA2"/>
    <w:rsid w:val="0009711F"/>
    <w:rsid w:val="000975FA"/>
    <w:rsid w:val="0009794C"/>
    <w:rsid w:val="0009798B"/>
    <w:rsid w:val="00097A61"/>
    <w:rsid w:val="00097C30"/>
    <w:rsid w:val="00097FCA"/>
    <w:rsid w:val="00098CDE"/>
    <w:rsid w:val="0009B6AC"/>
    <w:rsid w:val="0009DA5F"/>
    <w:rsid w:val="000A01D8"/>
    <w:rsid w:val="000A0220"/>
    <w:rsid w:val="000A073C"/>
    <w:rsid w:val="000A09AD"/>
    <w:rsid w:val="000A0B42"/>
    <w:rsid w:val="000A0EF8"/>
    <w:rsid w:val="000A154D"/>
    <w:rsid w:val="000A15EA"/>
    <w:rsid w:val="000A1738"/>
    <w:rsid w:val="000A1961"/>
    <w:rsid w:val="000A1C09"/>
    <w:rsid w:val="000A20A1"/>
    <w:rsid w:val="000A234F"/>
    <w:rsid w:val="000A27A9"/>
    <w:rsid w:val="000A2976"/>
    <w:rsid w:val="000A2A38"/>
    <w:rsid w:val="000A2E62"/>
    <w:rsid w:val="000A31A4"/>
    <w:rsid w:val="000A33D2"/>
    <w:rsid w:val="000A3790"/>
    <w:rsid w:val="000A3F8B"/>
    <w:rsid w:val="000A4171"/>
    <w:rsid w:val="000A41A2"/>
    <w:rsid w:val="000A41A6"/>
    <w:rsid w:val="000A422B"/>
    <w:rsid w:val="000A451C"/>
    <w:rsid w:val="000A4CE0"/>
    <w:rsid w:val="000A50E6"/>
    <w:rsid w:val="000A512E"/>
    <w:rsid w:val="000A5226"/>
    <w:rsid w:val="000A5365"/>
    <w:rsid w:val="000A53DB"/>
    <w:rsid w:val="000A56AD"/>
    <w:rsid w:val="000A5ECC"/>
    <w:rsid w:val="000A5FD4"/>
    <w:rsid w:val="000A600D"/>
    <w:rsid w:val="000A62A6"/>
    <w:rsid w:val="000A62E2"/>
    <w:rsid w:val="000A6531"/>
    <w:rsid w:val="000A6645"/>
    <w:rsid w:val="000A68B5"/>
    <w:rsid w:val="000A6B2B"/>
    <w:rsid w:val="000A7811"/>
    <w:rsid w:val="000A7A29"/>
    <w:rsid w:val="000A7AC1"/>
    <w:rsid w:val="000A7BCA"/>
    <w:rsid w:val="000A7C3A"/>
    <w:rsid w:val="000A7C76"/>
    <w:rsid w:val="000A7D8A"/>
    <w:rsid w:val="000A7DE6"/>
    <w:rsid w:val="000A7F8D"/>
    <w:rsid w:val="000AB045"/>
    <w:rsid w:val="000B0035"/>
    <w:rsid w:val="000B02A9"/>
    <w:rsid w:val="000B0762"/>
    <w:rsid w:val="000B0B0A"/>
    <w:rsid w:val="000B0D9D"/>
    <w:rsid w:val="000B101E"/>
    <w:rsid w:val="000B125D"/>
    <w:rsid w:val="000B126B"/>
    <w:rsid w:val="000B13C9"/>
    <w:rsid w:val="000B14DB"/>
    <w:rsid w:val="000B1ACB"/>
    <w:rsid w:val="000B1AD2"/>
    <w:rsid w:val="000B1BB8"/>
    <w:rsid w:val="000B1C62"/>
    <w:rsid w:val="000B1DDC"/>
    <w:rsid w:val="000B1FFA"/>
    <w:rsid w:val="000B2017"/>
    <w:rsid w:val="000B2088"/>
    <w:rsid w:val="000B2096"/>
    <w:rsid w:val="000B2396"/>
    <w:rsid w:val="000B240B"/>
    <w:rsid w:val="000B2684"/>
    <w:rsid w:val="000B26B9"/>
    <w:rsid w:val="000B26CC"/>
    <w:rsid w:val="000B26D7"/>
    <w:rsid w:val="000B26F3"/>
    <w:rsid w:val="000B271A"/>
    <w:rsid w:val="000B27DC"/>
    <w:rsid w:val="000B2A2B"/>
    <w:rsid w:val="000B2C6D"/>
    <w:rsid w:val="000B30B0"/>
    <w:rsid w:val="000B3107"/>
    <w:rsid w:val="000B3194"/>
    <w:rsid w:val="000B3538"/>
    <w:rsid w:val="000B35AB"/>
    <w:rsid w:val="000B36D0"/>
    <w:rsid w:val="000B384E"/>
    <w:rsid w:val="000B3EB4"/>
    <w:rsid w:val="000B3F31"/>
    <w:rsid w:val="000B418F"/>
    <w:rsid w:val="000B43D9"/>
    <w:rsid w:val="000B45FA"/>
    <w:rsid w:val="000B4815"/>
    <w:rsid w:val="000B4898"/>
    <w:rsid w:val="000B4BB2"/>
    <w:rsid w:val="000B4E9F"/>
    <w:rsid w:val="000B4ECA"/>
    <w:rsid w:val="000B61DF"/>
    <w:rsid w:val="000B6222"/>
    <w:rsid w:val="000B630B"/>
    <w:rsid w:val="000B6694"/>
    <w:rsid w:val="000B6A31"/>
    <w:rsid w:val="000B6A43"/>
    <w:rsid w:val="000B6E5E"/>
    <w:rsid w:val="000B6FFF"/>
    <w:rsid w:val="000B77FA"/>
    <w:rsid w:val="000B7E35"/>
    <w:rsid w:val="000B9573"/>
    <w:rsid w:val="000C0189"/>
    <w:rsid w:val="000C036D"/>
    <w:rsid w:val="000C03BF"/>
    <w:rsid w:val="000C0411"/>
    <w:rsid w:val="000C0EFC"/>
    <w:rsid w:val="000C116D"/>
    <w:rsid w:val="000C11C0"/>
    <w:rsid w:val="000C15D3"/>
    <w:rsid w:val="000C1684"/>
    <w:rsid w:val="000C1A5C"/>
    <w:rsid w:val="000C1DB7"/>
    <w:rsid w:val="000C20DF"/>
    <w:rsid w:val="000C21D2"/>
    <w:rsid w:val="000C2497"/>
    <w:rsid w:val="000C251A"/>
    <w:rsid w:val="000C2755"/>
    <w:rsid w:val="000C2FCA"/>
    <w:rsid w:val="000C3022"/>
    <w:rsid w:val="000C31D1"/>
    <w:rsid w:val="000C32F3"/>
    <w:rsid w:val="000C3752"/>
    <w:rsid w:val="000C389F"/>
    <w:rsid w:val="000C38ED"/>
    <w:rsid w:val="000C43EF"/>
    <w:rsid w:val="000C4835"/>
    <w:rsid w:val="000C48CC"/>
    <w:rsid w:val="000C4911"/>
    <w:rsid w:val="000C4924"/>
    <w:rsid w:val="000C4B34"/>
    <w:rsid w:val="000C4EDA"/>
    <w:rsid w:val="000C53AA"/>
    <w:rsid w:val="000C54F8"/>
    <w:rsid w:val="000C5544"/>
    <w:rsid w:val="000C5A66"/>
    <w:rsid w:val="000C5C04"/>
    <w:rsid w:val="000C5C26"/>
    <w:rsid w:val="000C5D14"/>
    <w:rsid w:val="000C603A"/>
    <w:rsid w:val="000C634D"/>
    <w:rsid w:val="000C6605"/>
    <w:rsid w:val="000C68E4"/>
    <w:rsid w:val="000C6A61"/>
    <w:rsid w:val="000C6FC4"/>
    <w:rsid w:val="000C7466"/>
    <w:rsid w:val="000C7563"/>
    <w:rsid w:val="000C77B6"/>
    <w:rsid w:val="000C7A59"/>
    <w:rsid w:val="000C87C9"/>
    <w:rsid w:val="000D0025"/>
    <w:rsid w:val="000D01E0"/>
    <w:rsid w:val="000D036A"/>
    <w:rsid w:val="000D03EC"/>
    <w:rsid w:val="000D0A84"/>
    <w:rsid w:val="000D0AAE"/>
    <w:rsid w:val="000D156E"/>
    <w:rsid w:val="000D1668"/>
    <w:rsid w:val="000D172C"/>
    <w:rsid w:val="000D19C4"/>
    <w:rsid w:val="000D1B7D"/>
    <w:rsid w:val="000D1B8A"/>
    <w:rsid w:val="000D2200"/>
    <w:rsid w:val="000D2453"/>
    <w:rsid w:val="000D26FD"/>
    <w:rsid w:val="000D27CF"/>
    <w:rsid w:val="000D28F7"/>
    <w:rsid w:val="000D28FA"/>
    <w:rsid w:val="000D2970"/>
    <w:rsid w:val="000D2E2A"/>
    <w:rsid w:val="000D34FA"/>
    <w:rsid w:val="000D374E"/>
    <w:rsid w:val="000D3788"/>
    <w:rsid w:val="000D392D"/>
    <w:rsid w:val="000D3941"/>
    <w:rsid w:val="000D39BA"/>
    <w:rsid w:val="000D3BC6"/>
    <w:rsid w:val="000D42B1"/>
    <w:rsid w:val="000D43D4"/>
    <w:rsid w:val="000D4541"/>
    <w:rsid w:val="000D49DF"/>
    <w:rsid w:val="000D4B2C"/>
    <w:rsid w:val="000D4BF0"/>
    <w:rsid w:val="000D510A"/>
    <w:rsid w:val="000D51BF"/>
    <w:rsid w:val="000D53A3"/>
    <w:rsid w:val="000D571B"/>
    <w:rsid w:val="000D58C6"/>
    <w:rsid w:val="000D5AD1"/>
    <w:rsid w:val="000D5C4A"/>
    <w:rsid w:val="000D5FA0"/>
    <w:rsid w:val="000D602D"/>
    <w:rsid w:val="000D60D5"/>
    <w:rsid w:val="000D628F"/>
    <w:rsid w:val="000D658F"/>
    <w:rsid w:val="000D6754"/>
    <w:rsid w:val="000D6819"/>
    <w:rsid w:val="000D6A8A"/>
    <w:rsid w:val="000D6BE0"/>
    <w:rsid w:val="000D6E10"/>
    <w:rsid w:val="000D707F"/>
    <w:rsid w:val="000D7265"/>
    <w:rsid w:val="000D76C1"/>
    <w:rsid w:val="000D76CA"/>
    <w:rsid w:val="000D7978"/>
    <w:rsid w:val="000D7C68"/>
    <w:rsid w:val="000D7DE5"/>
    <w:rsid w:val="000D7DE8"/>
    <w:rsid w:val="000D7E1F"/>
    <w:rsid w:val="000DA6D4"/>
    <w:rsid w:val="000E041F"/>
    <w:rsid w:val="000E042E"/>
    <w:rsid w:val="000E0B9D"/>
    <w:rsid w:val="000E0C8F"/>
    <w:rsid w:val="000E0EFB"/>
    <w:rsid w:val="000E117E"/>
    <w:rsid w:val="000E1655"/>
    <w:rsid w:val="000E1BEA"/>
    <w:rsid w:val="000E208E"/>
    <w:rsid w:val="000E22DC"/>
    <w:rsid w:val="000E233B"/>
    <w:rsid w:val="000E24D1"/>
    <w:rsid w:val="000E251E"/>
    <w:rsid w:val="000E29F5"/>
    <w:rsid w:val="000E2B03"/>
    <w:rsid w:val="000E2B74"/>
    <w:rsid w:val="000E2C59"/>
    <w:rsid w:val="000E3445"/>
    <w:rsid w:val="000E3585"/>
    <w:rsid w:val="000E382F"/>
    <w:rsid w:val="000E38D5"/>
    <w:rsid w:val="000E39B5"/>
    <w:rsid w:val="000E3F72"/>
    <w:rsid w:val="000E3F98"/>
    <w:rsid w:val="000E4056"/>
    <w:rsid w:val="000E42BF"/>
    <w:rsid w:val="000E43F3"/>
    <w:rsid w:val="000E4576"/>
    <w:rsid w:val="000E489B"/>
    <w:rsid w:val="000E499F"/>
    <w:rsid w:val="000E4E5A"/>
    <w:rsid w:val="000E4EE1"/>
    <w:rsid w:val="000E5447"/>
    <w:rsid w:val="000E5663"/>
    <w:rsid w:val="000E5857"/>
    <w:rsid w:val="000E5874"/>
    <w:rsid w:val="000E599C"/>
    <w:rsid w:val="000E613E"/>
    <w:rsid w:val="000E65A9"/>
    <w:rsid w:val="000E672D"/>
    <w:rsid w:val="000E68A2"/>
    <w:rsid w:val="000E6FF2"/>
    <w:rsid w:val="000E702F"/>
    <w:rsid w:val="000E7084"/>
    <w:rsid w:val="000E70DD"/>
    <w:rsid w:val="000E7130"/>
    <w:rsid w:val="000E715B"/>
    <w:rsid w:val="000E73B5"/>
    <w:rsid w:val="000E75C3"/>
    <w:rsid w:val="000E7616"/>
    <w:rsid w:val="000E7C9B"/>
    <w:rsid w:val="000E7CBC"/>
    <w:rsid w:val="000F0277"/>
    <w:rsid w:val="000F03FB"/>
    <w:rsid w:val="000F06DD"/>
    <w:rsid w:val="000F0828"/>
    <w:rsid w:val="000F0954"/>
    <w:rsid w:val="000F0ACE"/>
    <w:rsid w:val="000F0C10"/>
    <w:rsid w:val="000F0E9D"/>
    <w:rsid w:val="000F0F97"/>
    <w:rsid w:val="000F0FFC"/>
    <w:rsid w:val="000F1315"/>
    <w:rsid w:val="000F1540"/>
    <w:rsid w:val="000F1F77"/>
    <w:rsid w:val="000F2297"/>
    <w:rsid w:val="000F23C3"/>
    <w:rsid w:val="000F23DB"/>
    <w:rsid w:val="000F241E"/>
    <w:rsid w:val="000F25D1"/>
    <w:rsid w:val="000F2606"/>
    <w:rsid w:val="000F26F3"/>
    <w:rsid w:val="000F2AEB"/>
    <w:rsid w:val="000F2F87"/>
    <w:rsid w:val="000F33FF"/>
    <w:rsid w:val="000F36CB"/>
    <w:rsid w:val="000F3F11"/>
    <w:rsid w:val="000F41FE"/>
    <w:rsid w:val="000F420F"/>
    <w:rsid w:val="000F428A"/>
    <w:rsid w:val="000F44B9"/>
    <w:rsid w:val="000F45D5"/>
    <w:rsid w:val="000F4D22"/>
    <w:rsid w:val="000F4D97"/>
    <w:rsid w:val="000F5454"/>
    <w:rsid w:val="000F598C"/>
    <w:rsid w:val="000F5A63"/>
    <w:rsid w:val="000F5AB8"/>
    <w:rsid w:val="000F5BE0"/>
    <w:rsid w:val="000F5F5D"/>
    <w:rsid w:val="000F605F"/>
    <w:rsid w:val="000F60AF"/>
    <w:rsid w:val="000F69B5"/>
    <w:rsid w:val="000F6A1F"/>
    <w:rsid w:val="000F6B7F"/>
    <w:rsid w:val="000F6CF8"/>
    <w:rsid w:val="000F6D6C"/>
    <w:rsid w:val="000F6D71"/>
    <w:rsid w:val="000F705E"/>
    <w:rsid w:val="000F71ED"/>
    <w:rsid w:val="000F73A0"/>
    <w:rsid w:val="000F7753"/>
    <w:rsid w:val="00100195"/>
    <w:rsid w:val="001004D6"/>
    <w:rsid w:val="00100DA7"/>
    <w:rsid w:val="00100E3A"/>
    <w:rsid w:val="00101144"/>
    <w:rsid w:val="001014EA"/>
    <w:rsid w:val="00101507"/>
    <w:rsid w:val="001016E6"/>
    <w:rsid w:val="0010173B"/>
    <w:rsid w:val="0010194D"/>
    <w:rsid w:val="00101A79"/>
    <w:rsid w:val="00101A91"/>
    <w:rsid w:val="00102233"/>
    <w:rsid w:val="001023C3"/>
    <w:rsid w:val="001023C6"/>
    <w:rsid w:val="001024A4"/>
    <w:rsid w:val="001026EB"/>
    <w:rsid w:val="001029C3"/>
    <w:rsid w:val="00102A1B"/>
    <w:rsid w:val="00102A2A"/>
    <w:rsid w:val="00102BEC"/>
    <w:rsid w:val="00102D4B"/>
    <w:rsid w:val="00102F10"/>
    <w:rsid w:val="00102F97"/>
    <w:rsid w:val="00103111"/>
    <w:rsid w:val="00103174"/>
    <w:rsid w:val="0010349A"/>
    <w:rsid w:val="0010371A"/>
    <w:rsid w:val="0010388C"/>
    <w:rsid w:val="00103B9A"/>
    <w:rsid w:val="00103BE9"/>
    <w:rsid w:val="00103D58"/>
    <w:rsid w:val="00103D7A"/>
    <w:rsid w:val="00103F7F"/>
    <w:rsid w:val="00104425"/>
    <w:rsid w:val="00104451"/>
    <w:rsid w:val="001046AA"/>
    <w:rsid w:val="00104B29"/>
    <w:rsid w:val="00104FE3"/>
    <w:rsid w:val="001054DD"/>
    <w:rsid w:val="00105543"/>
    <w:rsid w:val="00105891"/>
    <w:rsid w:val="001059C1"/>
    <w:rsid w:val="00105D9B"/>
    <w:rsid w:val="00106721"/>
    <w:rsid w:val="00106A18"/>
    <w:rsid w:val="00106ABB"/>
    <w:rsid w:val="00106B74"/>
    <w:rsid w:val="00106E45"/>
    <w:rsid w:val="00106E76"/>
    <w:rsid w:val="001071DA"/>
    <w:rsid w:val="00107218"/>
    <w:rsid w:val="0010741D"/>
    <w:rsid w:val="001074E5"/>
    <w:rsid w:val="001079F4"/>
    <w:rsid w:val="00107D09"/>
    <w:rsid w:val="00107E46"/>
    <w:rsid w:val="00110115"/>
    <w:rsid w:val="0011017A"/>
    <w:rsid w:val="001101B6"/>
    <w:rsid w:val="001103A3"/>
    <w:rsid w:val="00110529"/>
    <w:rsid w:val="00110A69"/>
    <w:rsid w:val="00111071"/>
    <w:rsid w:val="00111113"/>
    <w:rsid w:val="00111191"/>
    <w:rsid w:val="00111231"/>
    <w:rsid w:val="0011164D"/>
    <w:rsid w:val="00111814"/>
    <w:rsid w:val="00111877"/>
    <w:rsid w:val="00111928"/>
    <w:rsid w:val="00111A04"/>
    <w:rsid w:val="00111F19"/>
    <w:rsid w:val="00112709"/>
    <w:rsid w:val="00112872"/>
    <w:rsid w:val="00112879"/>
    <w:rsid w:val="00112954"/>
    <w:rsid w:val="00112A6D"/>
    <w:rsid w:val="00112B0D"/>
    <w:rsid w:val="00112B82"/>
    <w:rsid w:val="00112BBB"/>
    <w:rsid w:val="00112C5D"/>
    <w:rsid w:val="00113163"/>
    <w:rsid w:val="001134E7"/>
    <w:rsid w:val="0011369C"/>
    <w:rsid w:val="001138A1"/>
    <w:rsid w:val="001139CF"/>
    <w:rsid w:val="00113D87"/>
    <w:rsid w:val="00113FF4"/>
    <w:rsid w:val="001144E2"/>
    <w:rsid w:val="001149C1"/>
    <w:rsid w:val="00114A26"/>
    <w:rsid w:val="00114BD2"/>
    <w:rsid w:val="00114CBB"/>
    <w:rsid w:val="00114D60"/>
    <w:rsid w:val="0011500C"/>
    <w:rsid w:val="00115050"/>
    <w:rsid w:val="0011520B"/>
    <w:rsid w:val="00115216"/>
    <w:rsid w:val="001157AC"/>
    <w:rsid w:val="001158B1"/>
    <w:rsid w:val="001158DE"/>
    <w:rsid w:val="00115E76"/>
    <w:rsid w:val="00115EFF"/>
    <w:rsid w:val="00115F44"/>
    <w:rsid w:val="0011606D"/>
    <w:rsid w:val="001164B5"/>
    <w:rsid w:val="00116573"/>
    <w:rsid w:val="00116B14"/>
    <w:rsid w:val="00116CCE"/>
    <w:rsid w:val="00116CF8"/>
    <w:rsid w:val="00117776"/>
    <w:rsid w:val="001178C2"/>
    <w:rsid w:val="00117AF6"/>
    <w:rsid w:val="00117C39"/>
    <w:rsid w:val="00117C8C"/>
    <w:rsid w:val="00117D15"/>
    <w:rsid w:val="00117FC0"/>
    <w:rsid w:val="001200B1"/>
    <w:rsid w:val="00120112"/>
    <w:rsid w:val="001205E1"/>
    <w:rsid w:val="001206C6"/>
    <w:rsid w:val="00120774"/>
    <w:rsid w:val="0012088D"/>
    <w:rsid w:val="00120895"/>
    <w:rsid w:val="00120A45"/>
    <w:rsid w:val="00120A85"/>
    <w:rsid w:val="00120E73"/>
    <w:rsid w:val="00120F14"/>
    <w:rsid w:val="00120FEE"/>
    <w:rsid w:val="0012104B"/>
    <w:rsid w:val="0012138A"/>
    <w:rsid w:val="0012178C"/>
    <w:rsid w:val="001218F6"/>
    <w:rsid w:val="00121924"/>
    <w:rsid w:val="001219E6"/>
    <w:rsid w:val="00121BB2"/>
    <w:rsid w:val="00121FD7"/>
    <w:rsid w:val="00122043"/>
    <w:rsid w:val="00122134"/>
    <w:rsid w:val="001221F8"/>
    <w:rsid w:val="001222D6"/>
    <w:rsid w:val="0012239B"/>
    <w:rsid w:val="00122459"/>
    <w:rsid w:val="0012254A"/>
    <w:rsid w:val="00122A8E"/>
    <w:rsid w:val="00122F4B"/>
    <w:rsid w:val="001231CD"/>
    <w:rsid w:val="001231F5"/>
    <w:rsid w:val="00123726"/>
    <w:rsid w:val="0012417C"/>
    <w:rsid w:val="0012427E"/>
    <w:rsid w:val="001243FB"/>
    <w:rsid w:val="00124593"/>
    <w:rsid w:val="001245BE"/>
    <w:rsid w:val="00124776"/>
    <w:rsid w:val="001249B9"/>
    <w:rsid w:val="00124A8C"/>
    <w:rsid w:val="00124DCF"/>
    <w:rsid w:val="00124ED4"/>
    <w:rsid w:val="00124FC8"/>
    <w:rsid w:val="0012506C"/>
    <w:rsid w:val="0012516B"/>
    <w:rsid w:val="00125186"/>
    <w:rsid w:val="00125408"/>
    <w:rsid w:val="00125845"/>
    <w:rsid w:val="00125B7D"/>
    <w:rsid w:val="00125BF4"/>
    <w:rsid w:val="00125D69"/>
    <w:rsid w:val="00125E22"/>
    <w:rsid w:val="00125E5A"/>
    <w:rsid w:val="001263D7"/>
    <w:rsid w:val="001264F7"/>
    <w:rsid w:val="0012654E"/>
    <w:rsid w:val="00126896"/>
    <w:rsid w:val="00126B82"/>
    <w:rsid w:val="00126ECD"/>
    <w:rsid w:val="00127111"/>
    <w:rsid w:val="001272E6"/>
    <w:rsid w:val="00127393"/>
    <w:rsid w:val="0012756F"/>
    <w:rsid w:val="0012768F"/>
    <w:rsid w:val="00127767"/>
    <w:rsid w:val="00127C27"/>
    <w:rsid w:val="001308A6"/>
    <w:rsid w:val="00130C20"/>
    <w:rsid w:val="00130C58"/>
    <w:rsid w:val="00130C6E"/>
    <w:rsid w:val="00130E4D"/>
    <w:rsid w:val="00130EE9"/>
    <w:rsid w:val="0013114F"/>
    <w:rsid w:val="00131167"/>
    <w:rsid w:val="00131214"/>
    <w:rsid w:val="001316A5"/>
    <w:rsid w:val="0013249D"/>
    <w:rsid w:val="00132650"/>
    <w:rsid w:val="0013268F"/>
    <w:rsid w:val="001326C8"/>
    <w:rsid w:val="0013272E"/>
    <w:rsid w:val="001328D9"/>
    <w:rsid w:val="001328E2"/>
    <w:rsid w:val="0013297C"/>
    <w:rsid w:val="001329F9"/>
    <w:rsid w:val="00132BB8"/>
    <w:rsid w:val="00132D8E"/>
    <w:rsid w:val="001330B1"/>
    <w:rsid w:val="001331D2"/>
    <w:rsid w:val="001332D0"/>
    <w:rsid w:val="001334D6"/>
    <w:rsid w:val="00133680"/>
    <w:rsid w:val="00133A29"/>
    <w:rsid w:val="00134021"/>
    <w:rsid w:val="001341F6"/>
    <w:rsid w:val="00134383"/>
    <w:rsid w:val="0013438B"/>
    <w:rsid w:val="00134540"/>
    <w:rsid w:val="001345DF"/>
    <w:rsid w:val="00134A54"/>
    <w:rsid w:val="00134ACA"/>
    <w:rsid w:val="00134B8B"/>
    <w:rsid w:val="00134D8A"/>
    <w:rsid w:val="00135139"/>
    <w:rsid w:val="00135593"/>
    <w:rsid w:val="001356C7"/>
    <w:rsid w:val="00135D38"/>
    <w:rsid w:val="00135DC2"/>
    <w:rsid w:val="001360DC"/>
    <w:rsid w:val="001362A9"/>
    <w:rsid w:val="001362D9"/>
    <w:rsid w:val="00136722"/>
    <w:rsid w:val="0013693A"/>
    <w:rsid w:val="001369E8"/>
    <w:rsid w:val="00136E1A"/>
    <w:rsid w:val="00136E67"/>
    <w:rsid w:val="0013710E"/>
    <w:rsid w:val="00137113"/>
    <w:rsid w:val="0013711C"/>
    <w:rsid w:val="001371CA"/>
    <w:rsid w:val="0013726B"/>
    <w:rsid w:val="00137506"/>
    <w:rsid w:val="0013777C"/>
    <w:rsid w:val="001379B8"/>
    <w:rsid w:val="00137C40"/>
    <w:rsid w:val="00137F64"/>
    <w:rsid w:val="0013F9D9"/>
    <w:rsid w:val="0014017D"/>
    <w:rsid w:val="00140359"/>
    <w:rsid w:val="0014060D"/>
    <w:rsid w:val="00140BED"/>
    <w:rsid w:val="00141447"/>
    <w:rsid w:val="00141735"/>
    <w:rsid w:val="00141B19"/>
    <w:rsid w:val="00141ED0"/>
    <w:rsid w:val="00142052"/>
    <w:rsid w:val="00142101"/>
    <w:rsid w:val="0014211B"/>
    <w:rsid w:val="0014297C"/>
    <w:rsid w:val="00142A7F"/>
    <w:rsid w:val="00142BCD"/>
    <w:rsid w:val="00142DF2"/>
    <w:rsid w:val="00143250"/>
    <w:rsid w:val="0014329E"/>
    <w:rsid w:val="00143399"/>
    <w:rsid w:val="00143498"/>
    <w:rsid w:val="0014354C"/>
    <w:rsid w:val="0014379C"/>
    <w:rsid w:val="001438C5"/>
    <w:rsid w:val="00143BA3"/>
    <w:rsid w:val="00143CA9"/>
    <w:rsid w:val="00143D79"/>
    <w:rsid w:val="00144191"/>
    <w:rsid w:val="00144228"/>
    <w:rsid w:val="0014439C"/>
    <w:rsid w:val="0014470B"/>
    <w:rsid w:val="00144810"/>
    <w:rsid w:val="00144BD7"/>
    <w:rsid w:val="00144FFA"/>
    <w:rsid w:val="001450AF"/>
    <w:rsid w:val="001459E5"/>
    <w:rsid w:val="00145AC7"/>
    <w:rsid w:val="00145C37"/>
    <w:rsid w:val="00145C60"/>
    <w:rsid w:val="00146BB8"/>
    <w:rsid w:val="00146BCD"/>
    <w:rsid w:val="00146EB7"/>
    <w:rsid w:val="00146EF0"/>
    <w:rsid w:val="0014712A"/>
    <w:rsid w:val="001474F7"/>
    <w:rsid w:val="00147564"/>
    <w:rsid w:val="0014794C"/>
    <w:rsid w:val="00147AB3"/>
    <w:rsid w:val="00147DE7"/>
    <w:rsid w:val="00147EA0"/>
    <w:rsid w:val="00147FF5"/>
    <w:rsid w:val="0015005F"/>
    <w:rsid w:val="0015014A"/>
    <w:rsid w:val="00150332"/>
    <w:rsid w:val="00150462"/>
    <w:rsid w:val="00150617"/>
    <w:rsid w:val="0015096A"/>
    <w:rsid w:val="00150AD7"/>
    <w:rsid w:val="00150D3C"/>
    <w:rsid w:val="001511E1"/>
    <w:rsid w:val="00151562"/>
    <w:rsid w:val="00151B36"/>
    <w:rsid w:val="00151BEC"/>
    <w:rsid w:val="00152457"/>
    <w:rsid w:val="00152754"/>
    <w:rsid w:val="001529BB"/>
    <w:rsid w:val="001529DB"/>
    <w:rsid w:val="00152A98"/>
    <w:rsid w:val="001532A9"/>
    <w:rsid w:val="0015336C"/>
    <w:rsid w:val="00153478"/>
    <w:rsid w:val="001534EA"/>
    <w:rsid w:val="001538EA"/>
    <w:rsid w:val="00153AFB"/>
    <w:rsid w:val="00153DA4"/>
    <w:rsid w:val="00153EAD"/>
    <w:rsid w:val="00153F2B"/>
    <w:rsid w:val="001544FB"/>
    <w:rsid w:val="00154701"/>
    <w:rsid w:val="00154A4D"/>
    <w:rsid w:val="00155049"/>
    <w:rsid w:val="001552F4"/>
    <w:rsid w:val="001554BD"/>
    <w:rsid w:val="001559B6"/>
    <w:rsid w:val="00155A21"/>
    <w:rsid w:val="00155B94"/>
    <w:rsid w:val="00155CFA"/>
    <w:rsid w:val="00155D53"/>
    <w:rsid w:val="0015604A"/>
    <w:rsid w:val="001560EC"/>
    <w:rsid w:val="00156177"/>
    <w:rsid w:val="001566B2"/>
    <w:rsid w:val="0015673E"/>
    <w:rsid w:val="0015677A"/>
    <w:rsid w:val="001568F8"/>
    <w:rsid w:val="00156C06"/>
    <w:rsid w:val="00156E7E"/>
    <w:rsid w:val="00156FA1"/>
    <w:rsid w:val="001574D9"/>
    <w:rsid w:val="00157613"/>
    <w:rsid w:val="001577C2"/>
    <w:rsid w:val="00157ADC"/>
    <w:rsid w:val="00157CBA"/>
    <w:rsid w:val="00157D4C"/>
    <w:rsid w:val="00157DE9"/>
    <w:rsid w:val="00157E16"/>
    <w:rsid w:val="0016016E"/>
    <w:rsid w:val="00160340"/>
    <w:rsid w:val="0016081C"/>
    <w:rsid w:val="00160961"/>
    <w:rsid w:val="00160BE8"/>
    <w:rsid w:val="00160C03"/>
    <w:rsid w:val="00160D99"/>
    <w:rsid w:val="00161683"/>
    <w:rsid w:val="00161923"/>
    <w:rsid w:val="001622D2"/>
    <w:rsid w:val="00162633"/>
    <w:rsid w:val="001629C3"/>
    <w:rsid w:val="00162C45"/>
    <w:rsid w:val="00162CCF"/>
    <w:rsid w:val="00162E36"/>
    <w:rsid w:val="0016307F"/>
    <w:rsid w:val="00163373"/>
    <w:rsid w:val="00163463"/>
    <w:rsid w:val="001634A9"/>
    <w:rsid w:val="00163587"/>
    <w:rsid w:val="001635EB"/>
    <w:rsid w:val="001639AB"/>
    <w:rsid w:val="00163BAF"/>
    <w:rsid w:val="00163CFA"/>
    <w:rsid w:val="00164287"/>
    <w:rsid w:val="001646AA"/>
    <w:rsid w:val="001646B1"/>
    <w:rsid w:val="0016472D"/>
    <w:rsid w:val="00164790"/>
    <w:rsid w:val="00164B34"/>
    <w:rsid w:val="00164BF7"/>
    <w:rsid w:val="00164CAE"/>
    <w:rsid w:val="00165025"/>
    <w:rsid w:val="0016515F"/>
    <w:rsid w:val="00165385"/>
    <w:rsid w:val="00165474"/>
    <w:rsid w:val="001655C3"/>
    <w:rsid w:val="001657A1"/>
    <w:rsid w:val="001658D3"/>
    <w:rsid w:val="0016590B"/>
    <w:rsid w:val="001659EB"/>
    <w:rsid w:val="00165C3A"/>
    <w:rsid w:val="00165C73"/>
    <w:rsid w:val="00165EBE"/>
    <w:rsid w:val="00165F24"/>
    <w:rsid w:val="00166054"/>
    <w:rsid w:val="001662FA"/>
    <w:rsid w:val="00166431"/>
    <w:rsid w:val="00166875"/>
    <w:rsid w:val="0016688B"/>
    <w:rsid w:val="001668F6"/>
    <w:rsid w:val="00166B00"/>
    <w:rsid w:val="00166C18"/>
    <w:rsid w:val="00166D4A"/>
    <w:rsid w:val="00166DF0"/>
    <w:rsid w:val="00167168"/>
    <w:rsid w:val="00167186"/>
    <w:rsid w:val="00167243"/>
    <w:rsid w:val="001673AB"/>
    <w:rsid w:val="00167459"/>
    <w:rsid w:val="00167BD3"/>
    <w:rsid w:val="00167CEE"/>
    <w:rsid w:val="001700B4"/>
    <w:rsid w:val="001700E0"/>
    <w:rsid w:val="001702FF"/>
    <w:rsid w:val="001703B1"/>
    <w:rsid w:val="00170758"/>
    <w:rsid w:val="00170A55"/>
    <w:rsid w:val="00170A65"/>
    <w:rsid w:val="00170DD3"/>
    <w:rsid w:val="00170F6C"/>
    <w:rsid w:val="00171351"/>
    <w:rsid w:val="00171883"/>
    <w:rsid w:val="00171A0B"/>
    <w:rsid w:val="00171DF9"/>
    <w:rsid w:val="00171FD9"/>
    <w:rsid w:val="00171FE0"/>
    <w:rsid w:val="0017208C"/>
    <w:rsid w:val="0017209B"/>
    <w:rsid w:val="0017216A"/>
    <w:rsid w:val="0017239D"/>
    <w:rsid w:val="00172688"/>
    <w:rsid w:val="001729C4"/>
    <w:rsid w:val="00172B9D"/>
    <w:rsid w:val="00172CEF"/>
    <w:rsid w:val="00172D76"/>
    <w:rsid w:val="00173189"/>
    <w:rsid w:val="00173970"/>
    <w:rsid w:val="00173C80"/>
    <w:rsid w:val="00173EF3"/>
    <w:rsid w:val="00174181"/>
    <w:rsid w:val="001744B4"/>
    <w:rsid w:val="001746EF"/>
    <w:rsid w:val="001747A9"/>
    <w:rsid w:val="0017491C"/>
    <w:rsid w:val="00174994"/>
    <w:rsid w:val="00174B5D"/>
    <w:rsid w:val="00174B99"/>
    <w:rsid w:val="00174D1A"/>
    <w:rsid w:val="00174FE6"/>
    <w:rsid w:val="0017510E"/>
    <w:rsid w:val="00175209"/>
    <w:rsid w:val="00175235"/>
    <w:rsid w:val="00175560"/>
    <w:rsid w:val="00175768"/>
    <w:rsid w:val="001757DE"/>
    <w:rsid w:val="00175835"/>
    <w:rsid w:val="00175A3E"/>
    <w:rsid w:val="00175C0C"/>
    <w:rsid w:val="00175F60"/>
    <w:rsid w:val="00175FEE"/>
    <w:rsid w:val="0017617D"/>
    <w:rsid w:val="00176D5E"/>
    <w:rsid w:val="00177129"/>
    <w:rsid w:val="00177173"/>
    <w:rsid w:val="001772F5"/>
    <w:rsid w:val="00177364"/>
    <w:rsid w:val="001776B4"/>
    <w:rsid w:val="00177984"/>
    <w:rsid w:val="00180066"/>
    <w:rsid w:val="00180106"/>
    <w:rsid w:val="0018015F"/>
    <w:rsid w:val="00180348"/>
    <w:rsid w:val="001804F3"/>
    <w:rsid w:val="00180529"/>
    <w:rsid w:val="0018057A"/>
    <w:rsid w:val="001807E3"/>
    <w:rsid w:val="001808F7"/>
    <w:rsid w:val="00180959"/>
    <w:rsid w:val="00180F5E"/>
    <w:rsid w:val="00181156"/>
    <w:rsid w:val="001812F8"/>
    <w:rsid w:val="001816AF"/>
    <w:rsid w:val="0018171F"/>
    <w:rsid w:val="00181A6B"/>
    <w:rsid w:val="00181C07"/>
    <w:rsid w:val="00181D1C"/>
    <w:rsid w:val="00181DC9"/>
    <w:rsid w:val="00182173"/>
    <w:rsid w:val="0018229C"/>
    <w:rsid w:val="00182962"/>
    <w:rsid w:val="00182980"/>
    <w:rsid w:val="00182D92"/>
    <w:rsid w:val="00183411"/>
    <w:rsid w:val="00183416"/>
    <w:rsid w:val="00183602"/>
    <w:rsid w:val="0018361F"/>
    <w:rsid w:val="0018386C"/>
    <w:rsid w:val="00183FCB"/>
    <w:rsid w:val="00184380"/>
    <w:rsid w:val="001843E5"/>
    <w:rsid w:val="00184435"/>
    <w:rsid w:val="001849C8"/>
    <w:rsid w:val="00184A47"/>
    <w:rsid w:val="0018512A"/>
    <w:rsid w:val="00185159"/>
    <w:rsid w:val="00185593"/>
    <w:rsid w:val="001855C3"/>
    <w:rsid w:val="00185DFF"/>
    <w:rsid w:val="00185E90"/>
    <w:rsid w:val="00185F23"/>
    <w:rsid w:val="00186354"/>
    <w:rsid w:val="00186687"/>
    <w:rsid w:val="001867CA"/>
    <w:rsid w:val="001868D5"/>
    <w:rsid w:val="00186CA4"/>
    <w:rsid w:val="00186F82"/>
    <w:rsid w:val="00187010"/>
    <w:rsid w:val="00187174"/>
    <w:rsid w:val="00187356"/>
    <w:rsid w:val="00187622"/>
    <w:rsid w:val="00187667"/>
    <w:rsid w:val="001876F5"/>
    <w:rsid w:val="0018784D"/>
    <w:rsid w:val="001878E4"/>
    <w:rsid w:val="00187B3E"/>
    <w:rsid w:val="00187E88"/>
    <w:rsid w:val="001906EB"/>
    <w:rsid w:val="00190764"/>
    <w:rsid w:val="001909A0"/>
    <w:rsid w:val="00190A20"/>
    <w:rsid w:val="00190AEC"/>
    <w:rsid w:val="00190CF6"/>
    <w:rsid w:val="00190F91"/>
    <w:rsid w:val="00191069"/>
    <w:rsid w:val="001910D7"/>
    <w:rsid w:val="001911D3"/>
    <w:rsid w:val="00191482"/>
    <w:rsid w:val="001914E1"/>
    <w:rsid w:val="00191920"/>
    <w:rsid w:val="00191A7C"/>
    <w:rsid w:val="00191B65"/>
    <w:rsid w:val="00191B9C"/>
    <w:rsid w:val="00191C4A"/>
    <w:rsid w:val="00191CAC"/>
    <w:rsid w:val="00191D6F"/>
    <w:rsid w:val="00191EB1"/>
    <w:rsid w:val="001921ED"/>
    <w:rsid w:val="001925AE"/>
    <w:rsid w:val="001929A3"/>
    <w:rsid w:val="00192D65"/>
    <w:rsid w:val="0019383F"/>
    <w:rsid w:val="00193D7E"/>
    <w:rsid w:val="001941E5"/>
    <w:rsid w:val="001942FB"/>
    <w:rsid w:val="00194586"/>
    <w:rsid w:val="0019472E"/>
    <w:rsid w:val="001948F0"/>
    <w:rsid w:val="00194B22"/>
    <w:rsid w:val="00194E38"/>
    <w:rsid w:val="00194EB9"/>
    <w:rsid w:val="0019523A"/>
    <w:rsid w:val="0019535B"/>
    <w:rsid w:val="001955DD"/>
    <w:rsid w:val="001955F4"/>
    <w:rsid w:val="0019579F"/>
    <w:rsid w:val="00195C00"/>
    <w:rsid w:val="00195D1D"/>
    <w:rsid w:val="00195E45"/>
    <w:rsid w:val="00195E56"/>
    <w:rsid w:val="00195EB3"/>
    <w:rsid w:val="00196680"/>
    <w:rsid w:val="001966C7"/>
    <w:rsid w:val="00196A7E"/>
    <w:rsid w:val="00196DCC"/>
    <w:rsid w:val="0019720C"/>
    <w:rsid w:val="001972F8"/>
    <w:rsid w:val="00197344"/>
    <w:rsid w:val="00197353"/>
    <w:rsid w:val="001978A4"/>
    <w:rsid w:val="0019794D"/>
    <w:rsid w:val="00197AC1"/>
    <w:rsid w:val="00197AFB"/>
    <w:rsid w:val="00197C80"/>
    <w:rsid w:val="00197C97"/>
    <w:rsid w:val="00197DAE"/>
    <w:rsid w:val="00197F42"/>
    <w:rsid w:val="00197FEC"/>
    <w:rsid w:val="00198986"/>
    <w:rsid w:val="001A02AD"/>
    <w:rsid w:val="001A05F3"/>
    <w:rsid w:val="001A06EF"/>
    <w:rsid w:val="001A0A95"/>
    <w:rsid w:val="001A0C38"/>
    <w:rsid w:val="001A126C"/>
    <w:rsid w:val="001A173C"/>
    <w:rsid w:val="001A1753"/>
    <w:rsid w:val="001A1980"/>
    <w:rsid w:val="001A1B69"/>
    <w:rsid w:val="001A1D5D"/>
    <w:rsid w:val="001A1ED7"/>
    <w:rsid w:val="001A1F02"/>
    <w:rsid w:val="001A22F8"/>
    <w:rsid w:val="001A2A03"/>
    <w:rsid w:val="001A2A2D"/>
    <w:rsid w:val="001A2A85"/>
    <w:rsid w:val="001A2ADC"/>
    <w:rsid w:val="001A2B93"/>
    <w:rsid w:val="001A2F16"/>
    <w:rsid w:val="001A2F42"/>
    <w:rsid w:val="001A2FA2"/>
    <w:rsid w:val="001A3283"/>
    <w:rsid w:val="001A32E6"/>
    <w:rsid w:val="001A34BD"/>
    <w:rsid w:val="001A34FB"/>
    <w:rsid w:val="001A3579"/>
    <w:rsid w:val="001A358B"/>
    <w:rsid w:val="001A3700"/>
    <w:rsid w:val="001A3AD0"/>
    <w:rsid w:val="001A43FF"/>
    <w:rsid w:val="001A47AA"/>
    <w:rsid w:val="001A4D28"/>
    <w:rsid w:val="001A4D9D"/>
    <w:rsid w:val="001A4F05"/>
    <w:rsid w:val="001A5069"/>
    <w:rsid w:val="001A531A"/>
    <w:rsid w:val="001A53E7"/>
    <w:rsid w:val="001A545E"/>
    <w:rsid w:val="001A5AD8"/>
    <w:rsid w:val="001A5AE4"/>
    <w:rsid w:val="001A5CD4"/>
    <w:rsid w:val="001A5FDB"/>
    <w:rsid w:val="001A6588"/>
    <w:rsid w:val="001A662C"/>
    <w:rsid w:val="001A66CF"/>
    <w:rsid w:val="001A6902"/>
    <w:rsid w:val="001A6953"/>
    <w:rsid w:val="001A6D3A"/>
    <w:rsid w:val="001A6D75"/>
    <w:rsid w:val="001A6E2C"/>
    <w:rsid w:val="001A7201"/>
    <w:rsid w:val="001A74E3"/>
    <w:rsid w:val="001A7615"/>
    <w:rsid w:val="001A7783"/>
    <w:rsid w:val="001A785B"/>
    <w:rsid w:val="001B011F"/>
    <w:rsid w:val="001B017D"/>
    <w:rsid w:val="001B021D"/>
    <w:rsid w:val="001B02A0"/>
    <w:rsid w:val="001B04F2"/>
    <w:rsid w:val="001B07AB"/>
    <w:rsid w:val="001B0C0D"/>
    <w:rsid w:val="001B1255"/>
    <w:rsid w:val="001B12EF"/>
    <w:rsid w:val="001B13DD"/>
    <w:rsid w:val="001B18B6"/>
    <w:rsid w:val="001B1988"/>
    <w:rsid w:val="001B1BB3"/>
    <w:rsid w:val="001B1D9A"/>
    <w:rsid w:val="001B214A"/>
    <w:rsid w:val="001B21D1"/>
    <w:rsid w:val="001B226B"/>
    <w:rsid w:val="001B2786"/>
    <w:rsid w:val="001B2AE4"/>
    <w:rsid w:val="001B2D78"/>
    <w:rsid w:val="001B2F91"/>
    <w:rsid w:val="001B3135"/>
    <w:rsid w:val="001B3150"/>
    <w:rsid w:val="001B31A4"/>
    <w:rsid w:val="001B31D3"/>
    <w:rsid w:val="001B3318"/>
    <w:rsid w:val="001B352B"/>
    <w:rsid w:val="001B37B6"/>
    <w:rsid w:val="001B3A53"/>
    <w:rsid w:val="001B3AB6"/>
    <w:rsid w:val="001B3AE4"/>
    <w:rsid w:val="001B3CDC"/>
    <w:rsid w:val="001B3D28"/>
    <w:rsid w:val="001B43EC"/>
    <w:rsid w:val="001B44BB"/>
    <w:rsid w:val="001B4703"/>
    <w:rsid w:val="001B4832"/>
    <w:rsid w:val="001B4AF2"/>
    <w:rsid w:val="001B4F3D"/>
    <w:rsid w:val="001B4F65"/>
    <w:rsid w:val="001B5177"/>
    <w:rsid w:val="001B5247"/>
    <w:rsid w:val="001B53FE"/>
    <w:rsid w:val="001B5582"/>
    <w:rsid w:val="001B5681"/>
    <w:rsid w:val="001B592F"/>
    <w:rsid w:val="001B59CD"/>
    <w:rsid w:val="001B5B23"/>
    <w:rsid w:val="001B5D09"/>
    <w:rsid w:val="001B608F"/>
    <w:rsid w:val="001B6595"/>
    <w:rsid w:val="001B66D3"/>
    <w:rsid w:val="001B6A68"/>
    <w:rsid w:val="001B6B9A"/>
    <w:rsid w:val="001B6C8D"/>
    <w:rsid w:val="001B6CCB"/>
    <w:rsid w:val="001B6D98"/>
    <w:rsid w:val="001B700A"/>
    <w:rsid w:val="001B7129"/>
    <w:rsid w:val="001B72F7"/>
    <w:rsid w:val="001B755E"/>
    <w:rsid w:val="001B7599"/>
    <w:rsid w:val="001B75CD"/>
    <w:rsid w:val="001B7862"/>
    <w:rsid w:val="001B7CD2"/>
    <w:rsid w:val="001B7D7F"/>
    <w:rsid w:val="001B7DFE"/>
    <w:rsid w:val="001C06C4"/>
    <w:rsid w:val="001C0D6C"/>
    <w:rsid w:val="001C0DCD"/>
    <w:rsid w:val="001C0E3E"/>
    <w:rsid w:val="001C0E4C"/>
    <w:rsid w:val="001C1594"/>
    <w:rsid w:val="001C17D2"/>
    <w:rsid w:val="001C1975"/>
    <w:rsid w:val="001C19C5"/>
    <w:rsid w:val="001C2319"/>
    <w:rsid w:val="001C285A"/>
    <w:rsid w:val="001C2AEB"/>
    <w:rsid w:val="001C2C2D"/>
    <w:rsid w:val="001C2C74"/>
    <w:rsid w:val="001C2CD3"/>
    <w:rsid w:val="001C316E"/>
    <w:rsid w:val="001C320A"/>
    <w:rsid w:val="001C33E3"/>
    <w:rsid w:val="001C3496"/>
    <w:rsid w:val="001C35DB"/>
    <w:rsid w:val="001C37D5"/>
    <w:rsid w:val="001C3A26"/>
    <w:rsid w:val="001C3A46"/>
    <w:rsid w:val="001C3B6A"/>
    <w:rsid w:val="001C3C44"/>
    <w:rsid w:val="001C3E68"/>
    <w:rsid w:val="001C3EE9"/>
    <w:rsid w:val="001C4554"/>
    <w:rsid w:val="001C4731"/>
    <w:rsid w:val="001C4754"/>
    <w:rsid w:val="001C4803"/>
    <w:rsid w:val="001C48C7"/>
    <w:rsid w:val="001C49D1"/>
    <w:rsid w:val="001C4A8F"/>
    <w:rsid w:val="001C4AAF"/>
    <w:rsid w:val="001C4ACD"/>
    <w:rsid w:val="001C4AF3"/>
    <w:rsid w:val="001C4FBE"/>
    <w:rsid w:val="001C513B"/>
    <w:rsid w:val="001C5165"/>
    <w:rsid w:val="001C5421"/>
    <w:rsid w:val="001C5703"/>
    <w:rsid w:val="001C573A"/>
    <w:rsid w:val="001C5B8F"/>
    <w:rsid w:val="001C5BBF"/>
    <w:rsid w:val="001C5BCD"/>
    <w:rsid w:val="001C5D7D"/>
    <w:rsid w:val="001C61BF"/>
    <w:rsid w:val="001C62ED"/>
    <w:rsid w:val="001C68D6"/>
    <w:rsid w:val="001C6AFE"/>
    <w:rsid w:val="001C6C7C"/>
    <w:rsid w:val="001C6D08"/>
    <w:rsid w:val="001C6E9D"/>
    <w:rsid w:val="001C701E"/>
    <w:rsid w:val="001C7050"/>
    <w:rsid w:val="001C7111"/>
    <w:rsid w:val="001C71B9"/>
    <w:rsid w:val="001C73E1"/>
    <w:rsid w:val="001C73E7"/>
    <w:rsid w:val="001C7558"/>
    <w:rsid w:val="001C7559"/>
    <w:rsid w:val="001C78D6"/>
    <w:rsid w:val="001C7BBE"/>
    <w:rsid w:val="001D083B"/>
    <w:rsid w:val="001D0AD8"/>
    <w:rsid w:val="001D0BAB"/>
    <w:rsid w:val="001D0BB4"/>
    <w:rsid w:val="001D0DAD"/>
    <w:rsid w:val="001D0FE1"/>
    <w:rsid w:val="001D129B"/>
    <w:rsid w:val="001D1300"/>
    <w:rsid w:val="001D1544"/>
    <w:rsid w:val="001D19A5"/>
    <w:rsid w:val="001D1A3F"/>
    <w:rsid w:val="001D1A6F"/>
    <w:rsid w:val="001D1BD9"/>
    <w:rsid w:val="001D206A"/>
    <w:rsid w:val="001D20ED"/>
    <w:rsid w:val="001D2197"/>
    <w:rsid w:val="001D219A"/>
    <w:rsid w:val="001D21B0"/>
    <w:rsid w:val="001D21BC"/>
    <w:rsid w:val="001D24A7"/>
    <w:rsid w:val="001D279B"/>
    <w:rsid w:val="001D2A69"/>
    <w:rsid w:val="001D2AA4"/>
    <w:rsid w:val="001D2BA4"/>
    <w:rsid w:val="001D2DAE"/>
    <w:rsid w:val="001D3081"/>
    <w:rsid w:val="001D3A2F"/>
    <w:rsid w:val="001D3A7F"/>
    <w:rsid w:val="001D3C6E"/>
    <w:rsid w:val="001D3CB7"/>
    <w:rsid w:val="001D42DB"/>
    <w:rsid w:val="001D48E6"/>
    <w:rsid w:val="001D4B49"/>
    <w:rsid w:val="001D5401"/>
    <w:rsid w:val="001D5524"/>
    <w:rsid w:val="001D55FD"/>
    <w:rsid w:val="001D5A9A"/>
    <w:rsid w:val="001D6490"/>
    <w:rsid w:val="001D6A03"/>
    <w:rsid w:val="001D6AA7"/>
    <w:rsid w:val="001D6BE9"/>
    <w:rsid w:val="001D6DDA"/>
    <w:rsid w:val="001D7865"/>
    <w:rsid w:val="001D78C7"/>
    <w:rsid w:val="001D790E"/>
    <w:rsid w:val="001D7C71"/>
    <w:rsid w:val="001D7DAB"/>
    <w:rsid w:val="001D7EE0"/>
    <w:rsid w:val="001E01B3"/>
    <w:rsid w:val="001E0335"/>
    <w:rsid w:val="001E0380"/>
    <w:rsid w:val="001E04B8"/>
    <w:rsid w:val="001E06A3"/>
    <w:rsid w:val="001E09B6"/>
    <w:rsid w:val="001E0B90"/>
    <w:rsid w:val="001E0DB7"/>
    <w:rsid w:val="001E0EB8"/>
    <w:rsid w:val="001E1124"/>
    <w:rsid w:val="001E1203"/>
    <w:rsid w:val="001E153E"/>
    <w:rsid w:val="001E1CFF"/>
    <w:rsid w:val="001E1D1B"/>
    <w:rsid w:val="001E1DC6"/>
    <w:rsid w:val="001E1E43"/>
    <w:rsid w:val="001E1E9D"/>
    <w:rsid w:val="001E1EF1"/>
    <w:rsid w:val="001E2070"/>
    <w:rsid w:val="001E225D"/>
    <w:rsid w:val="001E25D6"/>
    <w:rsid w:val="001E2613"/>
    <w:rsid w:val="001E283B"/>
    <w:rsid w:val="001E2A6E"/>
    <w:rsid w:val="001E2B78"/>
    <w:rsid w:val="001E2FB8"/>
    <w:rsid w:val="001E3029"/>
    <w:rsid w:val="001E305F"/>
    <w:rsid w:val="001E320F"/>
    <w:rsid w:val="001E3524"/>
    <w:rsid w:val="001E3710"/>
    <w:rsid w:val="001E39C7"/>
    <w:rsid w:val="001E3D26"/>
    <w:rsid w:val="001E3E4D"/>
    <w:rsid w:val="001E3FE8"/>
    <w:rsid w:val="001E47AD"/>
    <w:rsid w:val="001E47C2"/>
    <w:rsid w:val="001E4EB1"/>
    <w:rsid w:val="001E5055"/>
    <w:rsid w:val="001E526F"/>
    <w:rsid w:val="001E5279"/>
    <w:rsid w:val="001E5477"/>
    <w:rsid w:val="001E5672"/>
    <w:rsid w:val="001E56D7"/>
    <w:rsid w:val="001E581A"/>
    <w:rsid w:val="001E59F6"/>
    <w:rsid w:val="001E5CC2"/>
    <w:rsid w:val="001E60C5"/>
    <w:rsid w:val="001E6108"/>
    <w:rsid w:val="001E614E"/>
    <w:rsid w:val="001E634A"/>
    <w:rsid w:val="001E67A7"/>
    <w:rsid w:val="001E696B"/>
    <w:rsid w:val="001E6C67"/>
    <w:rsid w:val="001E6D92"/>
    <w:rsid w:val="001E7241"/>
    <w:rsid w:val="001E744C"/>
    <w:rsid w:val="001E74E1"/>
    <w:rsid w:val="001E75D5"/>
    <w:rsid w:val="001E77EB"/>
    <w:rsid w:val="001E7A15"/>
    <w:rsid w:val="001E7C0F"/>
    <w:rsid w:val="001E7C4F"/>
    <w:rsid w:val="001E7D30"/>
    <w:rsid w:val="001EEAB4"/>
    <w:rsid w:val="001F02DD"/>
    <w:rsid w:val="001F03EC"/>
    <w:rsid w:val="001F0712"/>
    <w:rsid w:val="001F0DC7"/>
    <w:rsid w:val="001F0F70"/>
    <w:rsid w:val="001F0F79"/>
    <w:rsid w:val="001F1035"/>
    <w:rsid w:val="001F124F"/>
    <w:rsid w:val="001F12DD"/>
    <w:rsid w:val="001F1527"/>
    <w:rsid w:val="001F1C74"/>
    <w:rsid w:val="001F1D52"/>
    <w:rsid w:val="001F2301"/>
    <w:rsid w:val="001F2573"/>
    <w:rsid w:val="001F2676"/>
    <w:rsid w:val="001F293B"/>
    <w:rsid w:val="001F2AD5"/>
    <w:rsid w:val="001F2ADA"/>
    <w:rsid w:val="001F2BF1"/>
    <w:rsid w:val="001F2D9D"/>
    <w:rsid w:val="001F2FE1"/>
    <w:rsid w:val="001F31CA"/>
    <w:rsid w:val="001F3458"/>
    <w:rsid w:val="001F34AC"/>
    <w:rsid w:val="001F3551"/>
    <w:rsid w:val="001F37A1"/>
    <w:rsid w:val="001F38BB"/>
    <w:rsid w:val="001F38E4"/>
    <w:rsid w:val="001F3BB7"/>
    <w:rsid w:val="001F3D21"/>
    <w:rsid w:val="001F3E44"/>
    <w:rsid w:val="001F3F8B"/>
    <w:rsid w:val="001F4130"/>
    <w:rsid w:val="001F4187"/>
    <w:rsid w:val="001F45EC"/>
    <w:rsid w:val="001F46F3"/>
    <w:rsid w:val="001F47E3"/>
    <w:rsid w:val="001F4B16"/>
    <w:rsid w:val="001F4BFE"/>
    <w:rsid w:val="001F4CB2"/>
    <w:rsid w:val="001F4CB3"/>
    <w:rsid w:val="001F531E"/>
    <w:rsid w:val="001F54A0"/>
    <w:rsid w:val="001F581B"/>
    <w:rsid w:val="001F5944"/>
    <w:rsid w:val="001F5AA3"/>
    <w:rsid w:val="001F5ABF"/>
    <w:rsid w:val="001F5D16"/>
    <w:rsid w:val="001F5FA6"/>
    <w:rsid w:val="001F62ED"/>
    <w:rsid w:val="001F63B9"/>
    <w:rsid w:val="001F640D"/>
    <w:rsid w:val="001F66DC"/>
    <w:rsid w:val="001F66E1"/>
    <w:rsid w:val="001F6F52"/>
    <w:rsid w:val="001F71F2"/>
    <w:rsid w:val="001F7354"/>
    <w:rsid w:val="001F7405"/>
    <w:rsid w:val="001F7876"/>
    <w:rsid w:val="001F78D7"/>
    <w:rsid w:val="001F7A27"/>
    <w:rsid w:val="001F7B68"/>
    <w:rsid w:val="001F7D99"/>
    <w:rsid w:val="00200034"/>
    <w:rsid w:val="00200696"/>
    <w:rsid w:val="00200802"/>
    <w:rsid w:val="00200907"/>
    <w:rsid w:val="0020100C"/>
    <w:rsid w:val="00201148"/>
    <w:rsid w:val="00201390"/>
    <w:rsid w:val="002013DE"/>
    <w:rsid w:val="002014B6"/>
    <w:rsid w:val="002016B1"/>
    <w:rsid w:val="0020183B"/>
    <w:rsid w:val="00201A77"/>
    <w:rsid w:val="00201A98"/>
    <w:rsid w:val="00201AC9"/>
    <w:rsid w:val="00201FCC"/>
    <w:rsid w:val="00202396"/>
    <w:rsid w:val="002023BD"/>
    <w:rsid w:val="00202F7B"/>
    <w:rsid w:val="0020304D"/>
    <w:rsid w:val="0020306E"/>
    <w:rsid w:val="00203339"/>
    <w:rsid w:val="002036EA"/>
    <w:rsid w:val="00203748"/>
    <w:rsid w:val="0020378D"/>
    <w:rsid w:val="002037E2"/>
    <w:rsid w:val="00203AD6"/>
    <w:rsid w:val="00203BDC"/>
    <w:rsid w:val="00203DEC"/>
    <w:rsid w:val="00203F69"/>
    <w:rsid w:val="00203F7A"/>
    <w:rsid w:val="0020442B"/>
    <w:rsid w:val="0020475F"/>
    <w:rsid w:val="00204889"/>
    <w:rsid w:val="00204B59"/>
    <w:rsid w:val="00204BAE"/>
    <w:rsid w:val="00204F42"/>
    <w:rsid w:val="00204F7E"/>
    <w:rsid w:val="002056B5"/>
    <w:rsid w:val="00205A89"/>
    <w:rsid w:val="00205F9F"/>
    <w:rsid w:val="002061FD"/>
    <w:rsid w:val="00206219"/>
    <w:rsid w:val="00206416"/>
    <w:rsid w:val="00206605"/>
    <w:rsid w:val="00206717"/>
    <w:rsid w:val="002068B9"/>
    <w:rsid w:val="002069A1"/>
    <w:rsid w:val="00206ABF"/>
    <w:rsid w:val="00206C8A"/>
    <w:rsid w:val="00206E16"/>
    <w:rsid w:val="00206E1D"/>
    <w:rsid w:val="00206FEB"/>
    <w:rsid w:val="00207221"/>
    <w:rsid w:val="00207238"/>
    <w:rsid w:val="0020723E"/>
    <w:rsid w:val="00207257"/>
    <w:rsid w:val="002075ED"/>
    <w:rsid w:val="0020773D"/>
    <w:rsid w:val="00207B00"/>
    <w:rsid w:val="00207B8F"/>
    <w:rsid w:val="00207C15"/>
    <w:rsid w:val="002092E8"/>
    <w:rsid w:val="0020C125"/>
    <w:rsid w:val="00210086"/>
    <w:rsid w:val="00210179"/>
    <w:rsid w:val="002103B1"/>
    <w:rsid w:val="00210A25"/>
    <w:rsid w:val="00210A4E"/>
    <w:rsid w:val="00210AB1"/>
    <w:rsid w:val="00210AC2"/>
    <w:rsid w:val="00210C9C"/>
    <w:rsid w:val="00210D42"/>
    <w:rsid w:val="00211016"/>
    <w:rsid w:val="002112FE"/>
    <w:rsid w:val="0021156C"/>
    <w:rsid w:val="00211578"/>
    <w:rsid w:val="00211903"/>
    <w:rsid w:val="00211BD7"/>
    <w:rsid w:val="00211EF1"/>
    <w:rsid w:val="00212545"/>
    <w:rsid w:val="002126BF"/>
    <w:rsid w:val="00212790"/>
    <w:rsid w:val="0021291B"/>
    <w:rsid w:val="00212D26"/>
    <w:rsid w:val="00212F53"/>
    <w:rsid w:val="002130B3"/>
    <w:rsid w:val="00213166"/>
    <w:rsid w:val="00213217"/>
    <w:rsid w:val="00213371"/>
    <w:rsid w:val="0021338E"/>
    <w:rsid w:val="0021344A"/>
    <w:rsid w:val="00213772"/>
    <w:rsid w:val="00213796"/>
    <w:rsid w:val="002137C3"/>
    <w:rsid w:val="002138D5"/>
    <w:rsid w:val="002139AA"/>
    <w:rsid w:val="002139FF"/>
    <w:rsid w:val="00213C16"/>
    <w:rsid w:val="00213CE5"/>
    <w:rsid w:val="00213CFB"/>
    <w:rsid w:val="00213EFC"/>
    <w:rsid w:val="00214030"/>
    <w:rsid w:val="002140FE"/>
    <w:rsid w:val="0021414C"/>
    <w:rsid w:val="0021464D"/>
    <w:rsid w:val="00214676"/>
    <w:rsid w:val="002146D1"/>
    <w:rsid w:val="00214D93"/>
    <w:rsid w:val="00214E55"/>
    <w:rsid w:val="0021521C"/>
    <w:rsid w:val="00215558"/>
    <w:rsid w:val="0021557A"/>
    <w:rsid w:val="002158BE"/>
    <w:rsid w:val="002158E1"/>
    <w:rsid w:val="00215947"/>
    <w:rsid w:val="002159E8"/>
    <w:rsid w:val="00215A06"/>
    <w:rsid w:val="00215A0B"/>
    <w:rsid w:val="00215A5D"/>
    <w:rsid w:val="00215AEC"/>
    <w:rsid w:val="00215F89"/>
    <w:rsid w:val="00216167"/>
    <w:rsid w:val="0021616B"/>
    <w:rsid w:val="002162D7"/>
    <w:rsid w:val="002167C7"/>
    <w:rsid w:val="00216894"/>
    <w:rsid w:val="002168AC"/>
    <w:rsid w:val="002169EA"/>
    <w:rsid w:val="00216A46"/>
    <w:rsid w:val="00216C20"/>
    <w:rsid w:val="00216D5C"/>
    <w:rsid w:val="0021710E"/>
    <w:rsid w:val="002171CC"/>
    <w:rsid w:val="002175B2"/>
    <w:rsid w:val="00217676"/>
    <w:rsid w:val="00217714"/>
    <w:rsid w:val="00217718"/>
    <w:rsid w:val="00217F89"/>
    <w:rsid w:val="0021C29D"/>
    <w:rsid w:val="00220042"/>
    <w:rsid w:val="00220073"/>
    <w:rsid w:val="00220228"/>
    <w:rsid w:val="0022028F"/>
    <w:rsid w:val="002202B0"/>
    <w:rsid w:val="00220675"/>
    <w:rsid w:val="0022070C"/>
    <w:rsid w:val="00220B8F"/>
    <w:rsid w:val="00220C7B"/>
    <w:rsid w:val="00220D08"/>
    <w:rsid w:val="00220E72"/>
    <w:rsid w:val="002210B9"/>
    <w:rsid w:val="002210F2"/>
    <w:rsid w:val="00221122"/>
    <w:rsid w:val="00221416"/>
    <w:rsid w:val="00221782"/>
    <w:rsid w:val="00221917"/>
    <w:rsid w:val="00221A55"/>
    <w:rsid w:val="00221A9D"/>
    <w:rsid w:val="00221BD6"/>
    <w:rsid w:val="00221D64"/>
    <w:rsid w:val="00221F08"/>
    <w:rsid w:val="00222033"/>
    <w:rsid w:val="0022246F"/>
    <w:rsid w:val="002224AE"/>
    <w:rsid w:val="00222683"/>
    <w:rsid w:val="00222B9C"/>
    <w:rsid w:val="0022304D"/>
    <w:rsid w:val="00223070"/>
    <w:rsid w:val="0022326F"/>
    <w:rsid w:val="0022378A"/>
    <w:rsid w:val="00223D11"/>
    <w:rsid w:val="00223D97"/>
    <w:rsid w:val="00223DB1"/>
    <w:rsid w:val="0022421B"/>
    <w:rsid w:val="00224386"/>
    <w:rsid w:val="002243D8"/>
    <w:rsid w:val="00224749"/>
    <w:rsid w:val="00224BFD"/>
    <w:rsid w:val="00224C66"/>
    <w:rsid w:val="00225189"/>
    <w:rsid w:val="00225B14"/>
    <w:rsid w:val="00225B8F"/>
    <w:rsid w:val="00225CB2"/>
    <w:rsid w:val="00225D5C"/>
    <w:rsid w:val="00225DA3"/>
    <w:rsid w:val="00225EE2"/>
    <w:rsid w:val="00225F0C"/>
    <w:rsid w:val="002263D3"/>
    <w:rsid w:val="002265B3"/>
    <w:rsid w:val="002267A5"/>
    <w:rsid w:val="0022699E"/>
    <w:rsid w:val="002269F1"/>
    <w:rsid w:val="00226A82"/>
    <w:rsid w:val="00226D45"/>
    <w:rsid w:val="00227360"/>
    <w:rsid w:val="0022754A"/>
    <w:rsid w:val="002275E4"/>
    <w:rsid w:val="00227637"/>
    <w:rsid w:val="00227709"/>
    <w:rsid w:val="00227AE3"/>
    <w:rsid w:val="00227BDB"/>
    <w:rsid w:val="0023051B"/>
    <w:rsid w:val="0023051D"/>
    <w:rsid w:val="0023052D"/>
    <w:rsid w:val="0023057D"/>
    <w:rsid w:val="0023061F"/>
    <w:rsid w:val="002306A0"/>
    <w:rsid w:val="002307B1"/>
    <w:rsid w:val="0023096C"/>
    <w:rsid w:val="00230C09"/>
    <w:rsid w:val="00230C51"/>
    <w:rsid w:val="00230C9F"/>
    <w:rsid w:val="00230D62"/>
    <w:rsid w:val="00230DCB"/>
    <w:rsid w:val="00231054"/>
    <w:rsid w:val="0023121D"/>
    <w:rsid w:val="002313FC"/>
    <w:rsid w:val="0023146A"/>
    <w:rsid w:val="0023153C"/>
    <w:rsid w:val="002316C5"/>
    <w:rsid w:val="00231B38"/>
    <w:rsid w:val="00231D7F"/>
    <w:rsid w:val="00231DE0"/>
    <w:rsid w:val="00231DE6"/>
    <w:rsid w:val="00231E69"/>
    <w:rsid w:val="00231E90"/>
    <w:rsid w:val="0023225C"/>
    <w:rsid w:val="0023226C"/>
    <w:rsid w:val="00232308"/>
    <w:rsid w:val="0023248C"/>
    <w:rsid w:val="002329B6"/>
    <w:rsid w:val="00232AC2"/>
    <w:rsid w:val="00232CA2"/>
    <w:rsid w:val="00232EED"/>
    <w:rsid w:val="00232F6C"/>
    <w:rsid w:val="002333D4"/>
    <w:rsid w:val="00233555"/>
    <w:rsid w:val="0023390E"/>
    <w:rsid w:val="00233B04"/>
    <w:rsid w:val="00233CE9"/>
    <w:rsid w:val="00233DED"/>
    <w:rsid w:val="00233EB5"/>
    <w:rsid w:val="00234019"/>
    <w:rsid w:val="00234531"/>
    <w:rsid w:val="002346B6"/>
    <w:rsid w:val="00234B0D"/>
    <w:rsid w:val="00234B8C"/>
    <w:rsid w:val="00234DB8"/>
    <w:rsid w:val="00235059"/>
    <w:rsid w:val="00235581"/>
    <w:rsid w:val="002355B0"/>
    <w:rsid w:val="00235E4B"/>
    <w:rsid w:val="00235E97"/>
    <w:rsid w:val="0023609C"/>
    <w:rsid w:val="002365C9"/>
    <w:rsid w:val="002365E4"/>
    <w:rsid w:val="002366C7"/>
    <w:rsid w:val="00236888"/>
    <w:rsid w:val="00236EA6"/>
    <w:rsid w:val="00237206"/>
    <w:rsid w:val="0023726C"/>
    <w:rsid w:val="0023754D"/>
    <w:rsid w:val="002378A9"/>
    <w:rsid w:val="00237946"/>
    <w:rsid w:val="00237FFA"/>
    <w:rsid w:val="00240005"/>
    <w:rsid w:val="002402C0"/>
    <w:rsid w:val="002405DB"/>
    <w:rsid w:val="00240650"/>
    <w:rsid w:val="00240A3C"/>
    <w:rsid w:val="002410D6"/>
    <w:rsid w:val="0024186F"/>
    <w:rsid w:val="00241A78"/>
    <w:rsid w:val="00241AD8"/>
    <w:rsid w:val="00241AE8"/>
    <w:rsid w:val="00241B62"/>
    <w:rsid w:val="00241C08"/>
    <w:rsid w:val="00241C1F"/>
    <w:rsid w:val="00241D47"/>
    <w:rsid w:val="00241F39"/>
    <w:rsid w:val="00241FBE"/>
    <w:rsid w:val="00242011"/>
    <w:rsid w:val="00242248"/>
    <w:rsid w:val="00242665"/>
    <w:rsid w:val="00242977"/>
    <w:rsid w:val="00242E16"/>
    <w:rsid w:val="00242E76"/>
    <w:rsid w:val="00243157"/>
    <w:rsid w:val="00243460"/>
    <w:rsid w:val="00243657"/>
    <w:rsid w:val="00243A66"/>
    <w:rsid w:val="00243B02"/>
    <w:rsid w:val="00243B8F"/>
    <w:rsid w:val="00244108"/>
    <w:rsid w:val="002443A2"/>
    <w:rsid w:val="002444EC"/>
    <w:rsid w:val="002445B0"/>
    <w:rsid w:val="002445CE"/>
    <w:rsid w:val="002446FC"/>
    <w:rsid w:val="002448DB"/>
    <w:rsid w:val="0024498E"/>
    <w:rsid w:val="00244D2C"/>
    <w:rsid w:val="00244D3B"/>
    <w:rsid w:val="002450CB"/>
    <w:rsid w:val="002451B3"/>
    <w:rsid w:val="00245314"/>
    <w:rsid w:val="00245792"/>
    <w:rsid w:val="00245922"/>
    <w:rsid w:val="00245964"/>
    <w:rsid w:val="00245BD0"/>
    <w:rsid w:val="00245C13"/>
    <w:rsid w:val="00245C39"/>
    <w:rsid w:val="002460D9"/>
    <w:rsid w:val="002463DE"/>
    <w:rsid w:val="002464B5"/>
    <w:rsid w:val="002465CA"/>
    <w:rsid w:val="00246622"/>
    <w:rsid w:val="002466A7"/>
    <w:rsid w:val="002469A1"/>
    <w:rsid w:val="00246B4A"/>
    <w:rsid w:val="00246C3C"/>
    <w:rsid w:val="00246C57"/>
    <w:rsid w:val="0024707A"/>
    <w:rsid w:val="002470FE"/>
    <w:rsid w:val="00247157"/>
    <w:rsid w:val="00247385"/>
    <w:rsid w:val="00247519"/>
    <w:rsid w:val="00247747"/>
    <w:rsid w:val="00247BCD"/>
    <w:rsid w:val="00247CDF"/>
    <w:rsid w:val="0024AB73"/>
    <w:rsid w:val="0024EBD7"/>
    <w:rsid w:val="0025007C"/>
    <w:rsid w:val="002500AC"/>
    <w:rsid w:val="002500D3"/>
    <w:rsid w:val="002501DA"/>
    <w:rsid w:val="0025047A"/>
    <w:rsid w:val="00250532"/>
    <w:rsid w:val="002506A4"/>
    <w:rsid w:val="002508A1"/>
    <w:rsid w:val="00251094"/>
    <w:rsid w:val="002519DF"/>
    <w:rsid w:val="00251B7C"/>
    <w:rsid w:val="00251CAF"/>
    <w:rsid w:val="002520A2"/>
    <w:rsid w:val="002527C9"/>
    <w:rsid w:val="00252991"/>
    <w:rsid w:val="002529C2"/>
    <w:rsid w:val="00252A85"/>
    <w:rsid w:val="00252B93"/>
    <w:rsid w:val="00252BA2"/>
    <w:rsid w:val="00252D9D"/>
    <w:rsid w:val="00252E89"/>
    <w:rsid w:val="00252EF3"/>
    <w:rsid w:val="00253509"/>
    <w:rsid w:val="00253548"/>
    <w:rsid w:val="002535EC"/>
    <w:rsid w:val="00253605"/>
    <w:rsid w:val="002536A1"/>
    <w:rsid w:val="002539A0"/>
    <w:rsid w:val="00253C31"/>
    <w:rsid w:val="00253DF1"/>
    <w:rsid w:val="002540D9"/>
    <w:rsid w:val="0025433A"/>
    <w:rsid w:val="00254997"/>
    <w:rsid w:val="002549C8"/>
    <w:rsid w:val="002549FF"/>
    <w:rsid w:val="00254CAF"/>
    <w:rsid w:val="00254F33"/>
    <w:rsid w:val="00254FC9"/>
    <w:rsid w:val="00255072"/>
    <w:rsid w:val="00255077"/>
    <w:rsid w:val="002550AB"/>
    <w:rsid w:val="0025589B"/>
    <w:rsid w:val="00255DE0"/>
    <w:rsid w:val="00255EBB"/>
    <w:rsid w:val="00255F9F"/>
    <w:rsid w:val="00256135"/>
    <w:rsid w:val="00256422"/>
    <w:rsid w:val="00256579"/>
    <w:rsid w:val="002566F8"/>
    <w:rsid w:val="00256C10"/>
    <w:rsid w:val="00256CF2"/>
    <w:rsid w:val="00256E3C"/>
    <w:rsid w:val="00256F15"/>
    <w:rsid w:val="00257630"/>
    <w:rsid w:val="00257BB9"/>
    <w:rsid w:val="00257D07"/>
    <w:rsid w:val="00257E7B"/>
    <w:rsid w:val="0025DEF9"/>
    <w:rsid w:val="0026004F"/>
    <w:rsid w:val="002600B4"/>
    <w:rsid w:val="00260196"/>
    <w:rsid w:val="00260765"/>
    <w:rsid w:val="00260FE1"/>
    <w:rsid w:val="00261415"/>
    <w:rsid w:val="0026141D"/>
    <w:rsid w:val="002614CF"/>
    <w:rsid w:val="00261513"/>
    <w:rsid w:val="00261AD3"/>
    <w:rsid w:val="00261BEC"/>
    <w:rsid w:val="00261DAD"/>
    <w:rsid w:val="00262269"/>
    <w:rsid w:val="00262B90"/>
    <w:rsid w:val="00262ED8"/>
    <w:rsid w:val="00262F35"/>
    <w:rsid w:val="00263085"/>
    <w:rsid w:val="002630D4"/>
    <w:rsid w:val="00263426"/>
    <w:rsid w:val="002636C0"/>
    <w:rsid w:val="00263786"/>
    <w:rsid w:val="0026385B"/>
    <w:rsid w:val="00263E44"/>
    <w:rsid w:val="00263E58"/>
    <w:rsid w:val="00264133"/>
    <w:rsid w:val="00264241"/>
    <w:rsid w:val="0026439F"/>
    <w:rsid w:val="002645C7"/>
    <w:rsid w:val="00264A51"/>
    <w:rsid w:val="00264B5E"/>
    <w:rsid w:val="00264BAA"/>
    <w:rsid w:val="00264E74"/>
    <w:rsid w:val="00264F4F"/>
    <w:rsid w:val="0026522B"/>
    <w:rsid w:val="002654AF"/>
    <w:rsid w:val="0026562F"/>
    <w:rsid w:val="00265669"/>
    <w:rsid w:val="00265C10"/>
    <w:rsid w:val="00265F1C"/>
    <w:rsid w:val="00265FB0"/>
    <w:rsid w:val="0026628A"/>
    <w:rsid w:val="00266BBB"/>
    <w:rsid w:val="00266C32"/>
    <w:rsid w:val="00266F19"/>
    <w:rsid w:val="00267051"/>
    <w:rsid w:val="002670B3"/>
    <w:rsid w:val="00267146"/>
    <w:rsid w:val="002672A9"/>
    <w:rsid w:val="002672BB"/>
    <w:rsid w:val="00267313"/>
    <w:rsid w:val="00267406"/>
    <w:rsid w:val="00267415"/>
    <w:rsid w:val="0026770B"/>
    <w:rsid w:val="00267849"/>
    <w:rsid w:val="00267D13"/>
    <w:rsid w:val="00267FAC"/>
    <w:rsid w:val="00270232"/>
    <w:rsid w:val="00270407"/>
    <w:rsid w:val="0027086D"/>
    <w:rsid w:val="002708A4"/>
    <w:rsid w:val="00270985"/>
    <w:rsid w:val="00270BE4"/>
    <w:rsid w:val="00270C35"/>
    <w:rsid w:val="00270D7B"/>
    <w:rsid w:val="00271359"/>
    <w:rsid w:val="00271502"/>
    <w:rsid w:val="0027182F"/>
    <w:rsid w:val="00271B36"/>
    <w:rsid w:val="00271D82"/>
    <w:rsid w:val="00272112"/>
    <w:rsid w:val="0027212D"/>
    <w:rsid w:val="00272574"/>
    <w:rsid w:val="002727B4"/>
    <w:rsid w:val="002729C5"/>
    <w:rsid w:val="00272B73"/>
    <w:rsid w:val="00273131"/>
    <w:rsid w:val="0027351E"/>
    <w:rsid w:val="0027384A"/>
    <w:rsid w:val="00273991"/>
    <w:rsid w:val="00273B34"/>
    <w:rsid w:val="00273BB3"/>
    <w:rsid w:val="00273C3B"/>
    <w:rsid w:val="00273E09"/>
    <w:rsid w:val="00273FFE"/>
    <w:rsid w:val="00274077"/>
    <w:rsid w:val="00274424"/>
    <w:rsid w:val="002744F6"/>
    <w:rsid w:val="00274501"/>
    <w:rsid w:val="00274587"/>
    <w:rsid w:val="0027484F"/>
    <w:rsid w:val="00274B2A"/>
    <w:rsid w:val="00274B7E"/>
    <w:rsid w:val="00274BD5"/>
    <w:rsid w:val="00274D4C"/>
    <w:rsid w:val="00274EDA"/>
    <w:rsid w:val="00274EF0"/>
    <w:rsid w:val="00275195"/>
    <w:rsid w:val="00275269"/>
    <w:rsid w:val="002755FE"/>
    <w:rsid w:val="0027564D"/>
    <w:rsid w:val="002756CB"/>
    <w:rsid w:val="002757E3"/>
    <w:rsid w:val="002758DE"/>
    <w:rsid w:val="00275A60"/>
    <w:rsid w:val="00275ADC"/>
    <w:rsid w:val="00275D2B"/>
    <w:rsid w:val="00275E8F"/>
    <w:rsid w:val="00275E98"/>
    <w:rsid w:val="00275EFA"/>
    <w:rsid w:val="00275F2F"/>
    <w:rsid w:val="00275F3D"/>
    <w:rsid w:val="00276137"/>
    <w:rsid w:val="00276297"/>
    <w:rsid w:val="002766D2"/>
    <w:rsid w:val="002766FD"/>
    <w:rsid w:val="00276956"/>
    <w:rsid w:val="002769C3"/>
    <w:rsid w:val="00276B42"/>
    <w:rsid w:val="00276BB9"/>
    <w:rsid w:val="00276CE0"/>
    <w:rsid w:val="0027733D"/>
    <w:rsid w:val="0027770C"/>
    <w:rsid w:val="00277A05"/>
    <w:rsid w:val="00277A63"/>
    <w:rsid w:val="00277BDE"/>
    <w:rsid w:val="00277C97"/>
    <w:rsid w:val="00280100"/>
    <w:rsid w:val="0028025D"/>
    <w:rsid w:val="002802F7"/>
    <w:rsid w:val="00280444"/>
    <w:rsid w:val="002804B0"/>
    <w:rsid w:val="002804B1"/>
    <w:rsid w:val="00280923"/>
    <w:rsid w:val="00280961"/>
    <w:rsid w:val="00280A55"/>
    <w:rsid w:val="00280C4F"/>
    <w:rsid w:val="00280D3B"/>
    <w:rsid w:val="00280F46"/>
    <w:rsid w:val="00281084"/>
    <w:rsid w:val="0028119E"/>
    <w:rsid w:val="002812EB"/>
    <w:rsid w:val="0028168A"/>
    <w:rsid w:val="00281764"/>
    <w:rsid w:val="00281840"/>
    <w:rsid w:val="00281929"/>
    <w:rsid w:val="0028199E"/>
    <w:rsid w:val="00282400"/>
    <w:rsid w:val="00282716"/>
    <w:rsid w:val="002829D0"/>
    <w:rsid w:val="00282A71"/>
    <w:rsid w:val="00282C65"/>
    <w:rsid w:val="00282E2F"/>
    <w:rsid w:val="0028319D"/>
    <w:rsid w:val="002831D2"/>
    <w:rsid w:val="00283552"/>
    <w:rsid w:val="002838C1"/>
    <w:rsid w:val="00283DA5"/>
    <w:rsid w:val="00283E52"/>
    <w:rsid w:val="0028405A"/>
    <w:rsid w:val="002840F2"/>
    <w:rsid w:val="00284529"/>
    <w:rsid w:val="00284532"/>
    <w:rsid w:val="0028466C"/>
    <w:rsid w:val="002847A3"/>
    <w:rsid w:val="00284A6E"/>
    <w:rsid w:val="00284D1A"/>
    <w:rsid w:val="0028591D"/>
    <w:rsid w:val="002859D7"/>
    <w:rsid w:val="00285A3F"/>
    <w:rsid w:val="00285A8D"/>
    <w:rsid w:val="00285B72"/>
    <w:rsid w:val="00285E50"/>
    <w:rsid w:val="00285EC3"/>
    <w:rsid w:val="00286048"/>
    <w:rsid w:val="002863A1"/>
    <w:rsid w:val="002867DB"/>
    <w:rsid w:val="002868E4"/>
    <w:rsid w:val="00286A0C"/>
    <w:rsid w:val="00286B28"/>
    <w:rsid w:val="00286B31"/>
    <w:rsid w:val="00286BE1"/>
    <w:rsid w:val="00286C7A"/>
    <w:rsid w:val="00286CF5"/>
    <w:rsid w:val="00286EB0"/>
    <w:rsid w:val="00286FF0"/>
    <w:rsid w:val="002873F7"/>
    <w:rsid w:val="00287410"/>
    <w:rsid w:val="002874C9"/>
    <w:rsid w:val="00287552"/>
    <w:rsid w:val="002875B5"/>
    <w:rsid w:val="002876B2"/>
    <w:rsid w:val="00287825"/>
    <w:rsid w:val="002878C4"/>
    <w:rsid w:val="00287BBD"/>
    <w:rsid w:val="00287C38"/>
    <w:rsid w:val="00287CFE"/>
    <w:rsid w:val="00287D58"/>
    <w:rsid w:val="00287E95"/>
    <w:rsid w:val="0029054E"/>
    <w:rsid w:val="0029077D"/>
    <w:rsid w:val="00290AAD"/>
    <w:rsid w:val="00290B3A"/>
    <w:rsid w:val="00290B44"/>
    <w:rsid w:val="002917B9"/>
    <w:rsid w:val="0029183C"/>
    <w:rsid w:val="00291864"/>
    <w:rsid w:val="00291EB5"/>
    <w:rsid w:val="00292342"/>
    <w:rsid w:val="00292356"/>
    <w:rsid w:val="002923C5"/>
    <w:rsid w:val="0029241C"/>
    <w:rsid w:val="00292B35"/>
    <w:rsid w:val="00292FDA"/>
    <w:rsid w:val="0029348A"/>
    <w:rsid w:val="002934C4"/>
    <w:rsid w:val="002934D8"/>
    <w:rsid w:val="002939A3"/>
    <w:rsid w:val="00293B81"/>
    <w:rsid w:val="002943F9"/>
    <w:rsid w:val="00294679"/>
    <w:rsid w:val="002946D3"/>
    <w:rsid w:val="002949B2"/>
    <w:rsid w:val="00294CC8"/>
    <w:rsid w:val="002950C5"/>
    <w:rsid w:val="00295211"/>
    <w:rsid w:val="0029591B"/>
    <w:rsid w:val="00295C07"/>
    <w:rsid w:val="00295DAE"/>
    <w:rsid w:val="0029608F"/>
    <w:rsid w:val="00296ACE"/>
    <w:rsid w:val="00296C66"/>
    <w:rsid w:val="00296E20"/>
    <w:rsid w:val="0029703D"/>
    <w:rsid w:val="002970F4"/>
    <w:rsid w:val="0029756C"/>
    <w:rsid w:val="002975D9"/>
    <w:rsid w:val="0029776C"/>
    <w:rsid w:val="00297811"/>
    <w:rsid w:val="002978C4"/>
    <w:rsid w:val="002979D6"/>
    <w:rsid w:val="00297BEF"/>
    <w:rsid w:val="00297CDD"/>
    <w:rsid w:val="002A00C0"/>
    <w:rsid w:val="002A0311"/>
    <w:rsid w:val="002A0814"/>
    <w:rsid w:val="002A08BE"/>
    <w:rsid w:val="002A0BF6"/>
    <w:rsid w:val="002A0C38"/>
    <w:rsid w:val="002A0CB0"/>
    <w:rsid w:val="002A107B"/>
    <w:rsid w:val="002A1159"/>
    <w:rsid w:val="002A1291"/>
    <w:rsid w:val="002A1323"/>
    <w:rsid w:val="002A1744"/>
    <w:rsid w:val="002A1971"/>
    <w:rsid w:val="002A1A4A"/>
    <w:rsid w:val="002A1C21"/>
    <w:rsid w:val="002A1C44"/>
    <w:rsid w:val="002A20EC"/>
    <w:rsid w:val="002A215A"/>
    <w:rsid w:val="002A21EB"/>
    <w:rsid w:val="002A2F02"/>
    <w:rsid w:val="002A318E"/>
    <w:rsid w:val="002A31FC"/>
    <w:rsid w:val="002A3419"/>
    <w:rsid w:val="002A34D3"/>
    <w:rsid w:val="002A3891"/>
    <w:rsid w:val="002A3B4E"/>
    <w:rsid w:val="002A3BB6"/>
    <w:rsid w:val="002A3CD6"/>
    <w:rsid w:val="002A3F31"/>
    <w:rsid w:val="002A4002"/>
    <w:rsid w:val="002A4668"/>
    <w:rsid w:val="002A47E4"/>
    <w:rsid w:val="002A4B65"/>
    <w:rsid w:val="002A4C20"/>
    <w:rsid w:val="002A4DA2"/>
    <w:rsid w:val="002A4EA4"/>
    <w:rsid w:val="002A5377"/>
    <w:rsid w:val="002A5B60"/>
    <w:rsid w:val="002A5DC2"/>
    <w:rsid w:val="002A6081"/>
    <w:rsid w:val="002A6173"/>
    <w:rsid w:val="002A6187"/>
    <w:rsid w:val="002A637E"/>
    <w:rsid w:val="002A69F4"/>
    <w:rsid w:val="002A6B85"/>
    <w:rsid w:val="002A6D29"/>
    <w:rsid w:val="002A724E"/>
    <w:rsid w:val="002A725D"/>
    <w:rsid w:val="002A7794"/>
    <w:rsid w:val="002A79BA"/>
    <w:rsid w:val="002A7F90"/>
    <w:rsid w:val="002B012A"/>
    <w:rsid w:val="002B0223"/>
    <w:rsid w:val="002B022E"/>
    <w:rsid w:val="002B02F7"/>
    <w:rsid w:val="002B050E"/>
    <w:rsid w:val="002B0EA3"/>
    <w:rsid w:val="002B0FC0"/>
    <w:rsid w:val="002B11E1"/>
    <w:rsid w:val="002B125F"/>
    <w:rsid w:val="002B12FC"/>
    <w:rsid w:val="002B1607"/>
    <w:rsid w:val="002B1799"/>
    <w:rsid w:val="002B1A35"/>
    <w:rsid w:val="002B1A3D"/>
    <w:rsid w:val="002B1BD5"/>
    <w:rsid w:val="002B1C35"/>
    <w:rsid w:val="002B1C49"/>
    <w:rsid w:val="002B1DD9"/>
    <w:rsid w:val="002B1EB8"/>
    <w:rsid w:val="002B21E1"/>
    <w:rsid w:val="002B2588"/>
    <w:rsid w:val="002B2626"/>
    <w:rsid w:val="002B280F"/>
    <w:rsid w:val="002B28CC"/>
    <w:rsid w:val="002B2A2E"/>
    <w:rsid w:val="002B2BD5"/>
    <w:rsid w:val="002B2DD3"/>
    <w:rsid w:val="002B2DD5"/>
    <w:rsid w:val="002B2F1B"/>
    <w:rsid w:val="002B2F8A"/>
    <w:rsid w:val="002B3238"/>
    <w:rsid w:val="002B3831"/>
    <w:rsid w:val="002B396C"/>
    <w:rsid w:val="002B39DB"/>
    <w:rsid w:val="002B3FB4"/>
    <w:rsid w:val="002B40BB"/>
    <w:rsid w:val="002B4133"/>
    <w:rsid w:val="002B439F"/>
    <w:rsid w:val="002B4667"/>
    <w:rsid w:val="002B4FF6"/>
    <w:rsid w:val="002B501D"/>
    <w:rsid w:val="002B5073"/>
    <w:rsid w:val="002B583F"/>
    <w:rsid w:val="002B5907"/>
    <w:rsid w:val="002B592E"/>
    <w:rsid w:val="002B5AE3"/>
    <w:rsid w:val="002B5D6E"/>
    <w:rsid w:val="002B60A0"/>
    <w:rsid w:val="002B6100"/>
    <w:rsid w:val="002B625F"/>
    <w:rsid w:val="002B6278"/>
    <w:rsid w:val="002B62A4"/>
    <w:rsid w:val="002B6737"/>
    <w:rsid w:val="002B6924"/>
    <w:rsid w:val="002B6952"/>
    <w:rsid w:val="002B6A36"/>
    <w:rsid w:val="002B6B6D"/>
    <w:rsid w:val="002B6BD0"/>
    <w:rsid w:val="002B6D2B"/>
    <w:rsid w:val="002B6EE8"/>
    <w:rsid w:val="002B72EE"/>
    <w:rsid w:val="002B73DF"/>
    <w:rsid w:val="002B743A"/>
    <w:rsid w:val="002B75AC"/>
    <w:rsid w:val="002B76B0"/>
    <w:rsid w:val="002B7716"/>
    <w:rsid w:val="002B78AE"/>
    <w:rsid w:val="002B7CF1"/>
    <w:rsid w:val="002C02CA"/>
    <w:rsid w:val="002C03E2"/>
    <w:rsid w:val="002C0450"/>
    <w:rsid w:val="002C0532"/>
    <w:rsid w:val="002C0591"/>
    <w:rsid w:val="002C0827"/>
    <w:rsid w:val="002C0C64"/>
    <w:rsid w:val="002C0D16"/>
    <w:rsid w:val="002C0DFB"/>
    <w:rsid w:val="002C1352"/>
    <w:rsid w:val="002C1515"/>
    <w:rsid w:val="002C16EB"/>
    <w:rsid w:val="002C1729"/>
    <w:rsid w:val="002C1820"/>
    <w:rsid w:val="002C183E"/>
    <w:rsid w:val="002C1AC6"/>
    <w:rsid w:val="002C1B23"/>
    <w:rsid w:val="002C1BC6"/>
    <w:rsid w:val="002C1D96"/>
    <w:rsid w:val="002C1E26"/>
    <w:rsid w:val="002C2464"/>
    <w:rsid w:val="002C2843"/>
    <w:rsid w:val="002C286E"/>
    <w:rsid w:val="002C2C1E"/>
    <w:rsid w:val="002C2D25"/>
    <w:rsid w:val="002C2DD7"/>
    <w:rsid w:val="002C2EAE"/>
    <w:rsid w:val="002C3480"/>
    <w:rsid w:val="002C35D6"/>
    <w:rsid w:val="002C38AA"/>
    <w:rsid w:val="002C394E"/>
    <w:rsid w:val="002C398A"/>
    <w:rsid w:val="002C3ACE"/>
    <w:rsid w:val="002C3C25"/>
    <w:rsid w:val="002C3D7F"/>
    <w:rsid w:val="002C404C"/>
    <w:rsid w:val="002C43BE"/>
    <w:rsid w:val="002C44A9"/>
    <w:rsid w:val="002C45F6"/>
    <w:rsid w:val="002C48DF"/>
    <w:rsid w:val="002C4D40"/>
    <w:rsid w:val="002C4E00"/>
    <w:rsid w:val="002C502F"/>
    <w:rsid w:val="002C51A4"/>
    <w:rsid w:val="002C5C70"/>
    <w:rsid w:val="002C5D82"/>
    <w:rsid w:val="002C62A8"/>
    <w:rsid w:val="002C6392"/>
    <w:rsid w:val="002C653D"/>
    <w:rsid w:val="002C66D4"/>
    <w:rsid w:val="002C6754"/>
    <w:rsid w:val="002C6840"/>
    <w:rsid w:val="002C6A9D"/>
    <w:rsid w:val="002C6DB5"/>
    <w:rsid w:val="002C7231"/>
    <w:rsid w:val="002C73D8"/>
    <w:rsid w:val="002C7455"/>
    <w:rsid w:val="002C76A2"/>
    <w:rsid w:val="002C76D2"/>
    <w:rsid w:val="002C7935"/>
    <w:rsid w:val="002C7BC6"/>
    <w:rsid w:val="002C7CCD"/>
    <w:rsid w:val="002D00ED"/>
    <w:rsid w:val="002D0185"/>
    <w:rsid w:val="002D018F"/>
    <w:rsid w:val="002D023D"/>
    <w:rsid w:val="002D043F"/>
    <w:rsid w:val="002D04ED"/>
    <w:rsid w:val="002D0B57"/>
    <w:rsid w:val="002D0CB3"/>
    <w:rsid w:val="002D0DCE"/>
    <w:rsid w:val="002D0E26"/>
    <w:rsid w:val="002D1152"/>
    <w:rsid w:val="002D1155"/>
    <w:rsid w:val="002D14B1"/>
    <w:rsid w:val="002D1582"/>
    <w:rsid w:val="002D1F0E"/>
    <w:rsid w:val="002D1F47"/>
    <w:rsid w:val="002D2233"/>
    <w:rsid w:val="002D22BE"/>
    <w:rsid w:val="002D24F6"/>
    <w:rsid w:val="002D24F7"/>
    <w:rsid w:val="002D2A73"/>
    <w:rsid w:val="002D2D6E"/>
    <w:rsid w:val="002D3050"/>
    <w:rsid w:val="002D379A"/>
    <w:rsid w:val="002D3A4F"/>
    <w:rsid w:val="002D3AE2"/>
    <w:rsid w:val="002D3CD9"/>
    <w:rsid w:val="002D3E2C"/>
    <w:rsid w:val="002D3F2C"/>
    <w:rsid w:val="002D3FA6"/>
    <w:rsid w:val="002D416E"/>
    <w:rsid w:val="002D44D6"/>
    <w:rsid w:val="002D451E"/>
    <w:rsid w:val="002D4908"/>
    <w:rsid w:val="002D49D0"/>
    <w:rsid w:val="002D5164"/>
    <w:rsid w:val="002D55FE"/>
    <w:rsid w:val="002D5A60"/>
    <w:rsid w:val="002D5C0F"/>
    <w:rsid w:val="002D5DAF"/>
    <w:rsid w:val="002D5F89"/>
    <w:rsid w:val="002D661A"/>
    <w:rsid w:val="002D690C"/>
    <w:rsid w:val="002D6EA5"/>
    <w:rsid w:val="002D6F24"/>
    <w:rsid w:val="002D6F6D"/>
    <w:rsid w:val="002D7192"/>
    <w:rsid w:val="002D74ED"/>
    <w:rsid w:val="002D76BF"/>
    <w:rsid w:val="002D7A61"/>
    <w:rsid w:val="002E01D7"/>
    <w:rsid w:val="002E0514"/>
    <w:rsid w:val="002E08C9"/>
    <w:rsid w:val="002E0E4B"/>
    <w:rsid w:val="002E0EBA"/>
    <w:rsid w:val="002E1245"/>
    <w:rsid w:val="002E1706"/>
    <w:rsid w:val="002E1752"/>
    <w:rsid w:val="002E18A6"/>
    <w:rsid w:val="002E1967"/>
    <w:rsid w:val="002E1B42"/>
    <w:rsid w:val="002E1C06"/>
    <w:rsid w:val="002E1C87"/>
    <w:rsid w:val="002E1CAF"/>
    <w:rsid w:val="002E1D9C"/>
    <w:rsid w:val="002E22DC"/>
    <w:rsid w:val="002E23CE"/>
    <w:rsid w:val="002E2427"/>
    <w:rsid w:val="002E2598"/>
    <w:rsid w:val="002E2AF8"/>
    <w:rsid w:val="002E2B75"/>
    <w:rsid w:val="002E2CDB"/>
    <w:rsid w:val="002E3262"/>
    <w:rsid w:val="002E331F"/>
    <w:rsid w:val="002E3856"/>
    <w:rsid w:val="002E3941"/>
    <w:rsid w:val="002E3C4A"/>
    <w:rsid w:val="002E3C67"/>
    <w:rsid w:val="002E40C8"/>
    <w:rsid w:val="002E413B"/>
    <w:rsid w:val="002E4314"/>
    <w:rsid w:val="002E4411"/>
    <w:rsid w:val="002E45B0"/>
    <w:rsid w:val="002E474D"/>
    <w:rsid w:val="002E4F4C"/>
    <w:rsid w:val="002E4FF1"/>
    <w:rsid w:val="002E50F6"/>
    <w:rsid w:val="002E5103"/>
    <w:rsid w:val="002E5222"/>
    <w:rsid w:val="002E54A5"/>
    <w:rsid w:val="002E5500"/>
    <w:rsid w:val="002E5A58"/>
    <w:rsid w:val="002E5C57"/>
    <w:rsid w:val="002E6030"/>
    <w:rsid w:val="002E637D"/>
    <w:rsid w:val="002E63CF"/>
    <w:rsid w:val="002E6440"/>
    <w:rsid w:val="002E691A"/>
    <w:rsid w:val="002E6AB6"/>
    <w:rsid w:val="002E6D42"/>
    <w:rsid w:val="002E6D7D"/>
    <w:rsid w:val="002E6E8A"/>
    <w:rsid w:val="002E6F03"/>
    <w:rsid w:val="002E70C7"/>
    <w:rsid w:val="002E71A4"/>
    <w:rsid w:val="002E73B2"/>
    <w:rsid w:val="002E74D4"/>
    <w:rsid w:val="002E74FA"/>
    <w:rsid w:val="002E7A72"/>
    <w:rsid w:val="002E7C0D"/>
    <w:rsid w:val="002E7D1F"/>
    <w:rsid w:val="002E7DFF"/>
    <w:rsid w:val="002E7EEF"/>
    <w:rsid w:val="002F002C"/>
    <w:rsid w:val="002F00EF"/>
    <w:rsid w:val="002F037A"/>
    <w:rsid w:val="002F0955"/>
    <w:rsid w:val="002F0A87"/>
    <w:rsid w:val="002F0DCD"/>
    <w:rsid w:val="002F0FCF"/>
    <w:rsid w:val="002F130D"/>
    <w:rsid w:val="002F1454"/>
    <w:rsid w:val="002F1A37"/>
    <w:rsid w:val="002F2024"/>
    <w:rsid w:val="002F24DE"/>
    <w:rsid w:val="002F2537"/>
    <w:rsid w:val="002F2562"/>
    <w:rsid w:val="002F2637"/>
    <w:rsid w:val="002F2B75"/>
    <w:rsid w:val="002F2E99"/>
    <w:rsid w:val="002F32CA"/>
    <w:rsid w:val="002F38E2"/>
    <w:rsid w:val="002F3C2C"/>
    <w:rsid w:val="002F3C77"/>
    <w:rsid w:val="002F3FBE"/>
    <w:rsid w:val="002F4183"/>
    <w:rsid w:val="002F427B"/>
    <w:rsid w:val="002F4483"/>
    <w:rsid w:val="002F46DF"/>
    <w:rsid w:val="002F4903"/>
    <w:rsid w:val="002F4C3C"/>
    <w:rsid w:val="002F4CB0"/>
    <w:rsid w:val="002F52EE"/>
    <w:rsid w:val="002F533E"/>
    <w:rsid w:val="002F5364"/>
    <w:rsid w:val="002F561C"/>
    <w:rsid w:val="002F5882"/>
    <w:rsid w:val="002F5DF2"/>
    <w:rsid w:val="002F5FFE"/>
    <w:rsid w:val="002F6070"/>
    <w:rsid w:val="002F6244"/>
    <w:rsid w:val="002F62E9"/>
    <w:rsid w:val="002F6400"/>
    <w:rsid w:val="002F64D0"/>
    <w:rsid w:val="002F6610"/>
    <w:rsid w:val="002F6F5D"/>
    <w:rsid w:val="002F713C"/>
    <w:rsid w:val="002F73CE"/>
    <w:rsid w:val="002F777F"/>
    <w:rsid w:val="002F77F1"/>
    <w:rsid w:val="002F7B95"/>
    <w:rsid w:val="002F7ED1"/>
    <w:rsid w:val="0030000F"/>
    <w:rsid w:val="0030006B"/>
    <w:rsid w:val="00300105"/>
    <w:rsid w:val="00300DA3"/>
    <w:rsid w:val="003010BB"/>
    <w:rsid w:val="0030117E"/>
    <w:rsid w:val="00301449"/>
    <w:rsid w:val="003016B5"/>
    <w:rsid w:val="0030193E"/>
    <w:rsid w:val="00301963"/>
    <w:rsid w:val="00301A47"/>
    <w:rsid w:val="00301A95"/>
    <w:rsid w:val="00301C18"/>
    <w:rsid w:val="00301F3A"/>
    <w:rsid w:val="00302030"/>
    <w:rsid w:val="003020FD"/>
    <w:rsid w:val="00302458"/>
    <w:rsid w:val="003026EA"/>
    <w:rsid w:val="003027F1"/>
    <w:rsid w:val="00302949"/>
    <w:rsid w:val="00302AE6"/>
    <w:rsid w:val="00302D59"/>
    <w:rsid w:val="00302FDD"/>
    <w:rsid w:val="003031A0"/>
    <w:rsid w:val="003032A7"/>
    <w:rsid w:val="003034BE"/>
    <w:rsid w:val="00303646"/>
    <w:rsid w:val="00303928"/>
    <w:rsid w:val="003039C4"/>
    <w:rsid w:val="00303BAE"/>
    <w:rsid w:val="00303E67"/>
    <w:rsid w:val="00303E6F"/>
    <w:rsid w:val="00304161"/>
    <w:rsid w:val="00304191"/>
    <w:rsid w:val="003044A6"/>
    <w:rsid w:val="003044DB"/>
    <w:rsid w:val="00304535"/>
    <w:rsid w:val="003049E0"/>
    <w:rsid w:val="00304BC7"/>
    <w:rsid w:val="00304DB8"/>
    <w:rsid w:val="00304DCE"/>
    <w:rsid w:val="00304EAD"/>
    <w:rsid w:val="00304F02"/>
    <w:rsid w:val="00305129"/>
    <w:rsid w:val="00305178"/>
    <w:rsid w:val="00305256"/>
    <w:rsid w:val="003058C2"/>
    <w:rsid w:val="00305B34"/>
    <w:rsid w:val="00305C29"/>
    <w:rsid w:val="00305C40"/>
    <w:rsid w:val="00305FCA"/>
    <w:rsid w:val="0030618F"/>
    <w:rsid w:val="0030631D"/>
    <w:rsid w:val="00306462"/>
    <w:rsid w:val="003064BB"/>
    <w:rsid w:val="00306602"/>
    <w:rsid w:val="00306803"/>
    <w:rsid w:val="0030698B"/>
    <w:rsid w:val="00306D15"/>
    <w:rsid w:val="00306DAB"/>
    <w:rsid w:val="0030718B"/>
    <w:rsid w:val="003074EF"/>
    <w:rsid w:val="003077B1"/>
    <w:rsid w:val="003078D1"/>
    <w:rsid w:val="0030794A"/>
    <w:rsid w:val="00307AB5"/>
    <w:rsid w:val="00307EBE"/>
    <w:rsid w:val="00307F2A"/>
    <w:rsid w:val="00307F78"/>
    <w:rsid w:val="00307FA8"/>
    <w:rsid w:val="00308B2D"/>
    <w:rsid w:val="00310033"/>
    <w:rsid w:val="003103CA"/>
    <w:rsid w:val="003105A3"/>
    <w:rsid w:val="003105AA"/>
    <w:rsid w:val="00310B72"/>
    <w:rsid w:val="0031109B"/>
    <w:rsid w:val="0031128C"/>
    <w:rsid w:val="0031129F"/>
    <w:rsid w:val="00311347"/>
    <w:rsid w:val="003117C3"/>
    <w:rsid w:val="00311A0A"/>
    <w:rsid w:val="00311C11"/>
    <w:rsid w:val="00311D40"/>
    <w:rsid w:val="00311FF9"/>
    <w:rsid w:val="0031215D"/>
    <w:rsid w:val="003122C9"/>
    <w:rsid w:val="003122EC"/>
    <w:rsid w:val="003124D4"/>
    <w:rsid w:val="00312F9D"/>
    <w:rsid w:val="00312FF5"/>
    <w:rsid w:val="00313388"/>
    <w:rsid w:val="003135FE"/>
    <w:rsid w:val="0031360E"/>
    <w:rsid w:val="0031366C"/>
    <w:rsid w:val="00313F00"/>
    <w:rsid w:val="00313F7E"/>
    <w:rsid w:val="00314110"/>
    <w:rsid w:val="00314192"/>
    <w:rsid w:val="00314361"/>
    <w:rsid w:val="00314528"/>
    <w:rsid w:val="00314548"/>
    <w:rsid w:val="003148F4"/>
    <w:rsid w:val="00314AE3"/>
    <w:rsid w:val="00314D6A"/>
    <w:rsid w:val="00314E0D"/>
    <w:rsid w:val="00314FA1"/>
    <w:rsid w:val="0031507D"/>
    <w:rsid w:val="003150AB"/>
    <w:rsid w:val="00315445"/>
    <w:rsid w:val="00315449"/>
    <w:rsid w:val="00315641"/>
    <w:rsid w:val="00315E56"/>
    <w:rsid w:val="00315F54"/>
    <w:rsid w:val="00316025"/>
    <w:rsid w:val="00316058"/>
    <w:rsid w:val="003160BB"/>
    <w:rsid w:val="003163E6"/>
    <w:rsid w:val="00316430"/>
    <w:rsid w:val="003168ED"/>
    <w:rsid w:val="00316B35"/>
    <w:rsid w:val="00316B58"/>
    <w:rsid w:val="00316CD1"/>
    <w:rsid w:val="00316DE2"/>
    <w:rsid w:val="0031708B"/>
    <w:rsid w:val="003170BF"/>
    <w:rsid w:val="0031760B"/>
    <w:rsid w:val="00317A03"/>
    <w:rsid w:val="00317EF9"/>
    <w:rsid w:val="00320681"/>
    <w:rsid w:val="00320B59"/>
    <w:rsid w:val="00320B84"/>
    <w:rsid w:val="00320B9B"/>
    <w:rsid w:val="00320CAC"/>
    <w:rsid w:val="00320DEA"/>
    <w:rsid w:val="00321411"/>
    <w:rsid w:val="003216E7"/>
    <w:rsid w:val="00321900"/>
    <w:rsid w:val="00321DC2"/>
    <w:rsid w:val="00321E2D"/>
    <w:rsid w:val="00321F14"/>
    <w:rsid w:val="00321F49"/>
    <w:rsid w:val="00321FC1"/>
    <w:rsid w:val="00322181"/>
    <w:rsid w:val="00322755"/>
    <w:rsid w:val="00322B23"/>
    <w:rsid w:val="00322C87"/>
    <w:rsid w:val="00322DC6"/>
    <w:rsid w:val="00322EB4"/>
    <w:rsid w:val="00323226"/>
    <w:rsid w:val="0032335B"/>
    <w:rsid w:val="003235CD"/>
    <w:rsid w:val="00323A17"/>
    <w:rsid w:val="00323D23"/>
    <w:rsid w:val="00323E52"/>
    <w:rsid w:val="00323ED6"/>
    <w:rsid w:val="00323F38"/>
    <w:rsid w:val="003240E4"/>
    <w:rsid w:val="00324188"/>
    <w:rsid w:val="003243D9"/>
    <w:rsid w:val="00324613"/>
    <w:rsid w:val="00324C1A"/>
    <w:rsid w:val="0032512D"/>
    <w:rsid w:val="0032513D"/>
    <w:rsid w:val="00325191"/>
    <w:rsid w:val="003254AF"/>
    <w:rsid w:val="0032589B"/>
    <w:rsid w:val="00325A9A"/>
    <w:rsid w:val="00325B6D"/>
    <w:rsid w:val="00325C25"/>
    <w:rsid w:val="00325C5F"/>
    <w:rsid w:val="00325CB9"/>
    <w:rsid w:val="00325DBC"/>
    <w:rsid w:val="00325E21"/>
    <w:rsid w:val="00325F0C"/>
    <w:rsid w:val="00326162"/>
    <w:rsid w:val="00326327"/>
    <w:rsid w:val="003267BB"/>
    <w:rsid w:val="0032682E"/>
    <w:rsid w:val="0032742E"/>
    <w:rsid w:val="00327AAD"/>
    <w:rsid w:val="00327B1A"/>
    <w:rsid w:val="00327C36"/>
    <w:rsid w:val="00327D29"/>
    <w:rsid w:val="00327DC7"/>
    <w:rsid w:val="00327F61"/>
    <w:rsid w:val="00327FAF"/>
    <w:rsid w:val="0032EA49"/>
    <w:rsid w:val="003303C9"/>
    <w:rsid w:val="0033050B"/>
    <w:rsid w:val="00330519"/>
    <w:rsid w:val="00330542"/>
    <w:rsid w:val="003305E4"/>
    <w:rsid w:val="00330A0F"/>
    <w:rsid w:val="00330AFC"/>
    <w:rsid w:val="00330B04"/>
    <w:rsid w:val="00330C46"/>
    <w:rsid w:val="0033112E"/>
    <w:rsid w:val="00331236"/>
    <w:rsid w:val="003316DB"/>
    <w:rsid w:val="0033171C"/>
    <w:rsid w:val="00331DA3"/>
    <w:rsid w:val="00332063"/>
    <w:rsid w:val="003321D4"/>
    <w:rsid w:val="00332407"/>
    <w:rsid w:val="00332678"/>
    <w:rsid w:val="00332964"/>
    <w:rsid w:val="00333028"/>
    <w:rsid w:val="003332C1"/>
    <w:rsid w:val="003332C5"/>
    <w:rsid w:val="003333DA"/>
    <w:rsid w:val="003335A5"/>
    <w:rsid w:val="00333640"/>
    <w:rsid w:val="00333AAB"/>
    <w:rsid w:val="00333BBC"/>
    <w:rsid w:val="0033424D"/>
    <w:rsid w:val="00334967"/>
    <w:rsid w:val="00334A20"/>
    <w:rsid w:val="00334A2F"/>
    <w:rsid w:val="00334B84"/>
    <w:rsid w:val="00334C2C"/>
    <w:rsid w:val="0033503F"/>
    <w:rsid w:val="003350D1"/>
    <w:rsid w:val="00335162"/>
    <w:rsid w:val="003351FA"/>
    <w:rsid w:val="003356EB"/>
    <w:rsid w:val="003359BE"/>
    <w:rsid w:val="00335C16"/>
    <w:rsid w:val="00335F3E"/>
    <w:rsid w:val="00336236"/>
    <w:rsid w:val="0033668A"/>
    <w:rsid w:val="00336884"/>
    <w:rsid w:val="00336B7C"/>
    <w:rsid w:val="00336CF4"/>
    <w:rsid w:val="00336CFD"/>
    <w:rsid w:val="00336D8E"/>
    <w:rsid w:val="00336E04"/>
    <w:rsid w:val="00336E31"/>
    <w:rsid w:val="00336EA0"/>
    <w:rsid w:val="0033705A"/>
    <w:rsid w:val="003371C1"/>
    <w:rsid w:val="00337549"/>
    <w:rsid w:val="00337E50"/>
    <w:rsid w:val="003400E0"/>
    <w:rsid w:val="00340222"/>
    <w:rsid w:val="0034045D"/>
    <w:rsid w:val="00340571"/>
    <w:rsid w:val="003406DC"/>
    <w:rsid w:val="0034097E"/>
    <w:rsid w:val="00340ACC"/>
    <w:rsid w:val="00340C27"/>
    <w:rsid w:val="00340CFE"/>
    <w:rsid w:val="00340EA3"/>
    <w:rsid w:val="0034100F"/>
    <w:rsid w:val="0034145B"/>
    <w:rsid w:val="0034154D"/>
    <w:rsid w:val="00341577"/>
    <w:rsid w:val="003417B9"/>
    <w:rsid w:val="0034183B"/>
    <w:rsid w:val="0034194A"/>
    <w:rsid w:val="00341A07"/>
    <w:rsid w:val="00341A64"/>
    <w:rsid w:val="00341AB7"/>
    <w:rsid w:val="00341ABC"/>
    <w:rsid w:val="00341BDF"/>
    <w:rsid w:val="00341D2B"/>
    <w:rsid w:val="00341D51"/>
    <w:rsid w:val="00341E5D"/>
    <w:rsid w:val="00341F25"/>
    <w:rsid w:val="0034222A"/>
    <w:rsid w:val="003424A5"/>
    <w:rsid w:val="0034254F"/>
    <w:rsid w:val="003428F6"/>
    <w:rsid w:val="00342E7F"/>
    <w:rsid w:val="00342FDD"/>
    <w:rsid w:val="003431B7"/>
    <w:rsid w:val="003435D2"/>
    <w:rsid w:val="003437BA"/>
    <w:rsid w:val="00343874"/>
    <w:rsid w:val="00343BA8"/>
    <w:rsid w:val="00343EC5"/>
    <w:rsid w:val="00344036"/>
    <w:rsid w:val="00344409"/>
    <w:rsid w:val="003445E8"/>
    <w:rsid w:val="003446B2"/>
    <w:rsid w:val="0034477E"/>
    <w:rsid w:val="003448AD"/>
    <w:rsid w:val="00344D7C"/>
    <w:rsid w:val="00344E6D"/>
    <w:rsid w:val="00344F71"/>
    <w:rsid w:val="00345173"/>
    <w:rsid w:val="003451FA"/>
    <w:rsid w:val="003455B3"/>
    <w:rsid w:val="003457DB"/>
    <w:rsid w:val="003458D5"/>
    <w:rsid w:val="00345948"/>
    <w:rsid w:val="00345D73"/>
    <w:rsid w:val="00346341"/>
    <w:rsid w:val="0034648E"/>
    <w:rsid w:val="003467AD"/>
    <w:rsid w:val="003468BD"/>
    <w:rsid w:val="0034694A"/>
    <w:rsid w:val="00346A72"/>
    <w:rsid w:val="00346AB6"/>
    <w:rsid w:val="00346C37"/>
    <w:rsid w:val="00346EE5"/>
    <w:rsid w:val="0034712C"/>
    <w:rsid w:val="00347201"/>
    <w:rsid w:val="00347259"/>
    <w:rsid w:val="0034759C"/>
    <w:rsid w:val="00347685"/>
    <w:rsid w:val="00347698"/>
    <w:rsid w:val="00347D55"/>
    <w:rsid w:val="0034C1A9"/>
    <w:rsid w:val="00350387"/>
    <w:rsid w:val="00350D12"/>
    <w:rsid w:val="00350DBC"/>
    <w:rsid w:val="003510C9"/>
    <w:rsid w:val="00351353"/>
    <w:rsid w:val="003514A4"/>
    <w:rsid w:val="0035164D"/>
    <w:rsid w:val="003516A8"/>
    <w:rsid w:val="00351850"/>
    <w:rsid w:val="0035188E"/>
    <w:rsid w:val="003518A7"/>
    <w:rsid w:val="00351B30"/>
    <w:rsid w:val="00351BB5"/>
    <w:rsid w:val="00351D2C"/>
    <w:rsid w:val="003520D7"/>
    <w:rsid w:val="00352275"/>
    <w:rsid w:val="003525A8"/>
    <w:rsid w:val="00352688"/>
    <w:rsid w:val="003527AC"/>
    <w:rsid w:val="0035288C"/>
    <w:rsid w:val="00352BB4"/>
    <w:rsid w:val="00352CE2"/>
    <w:rsid w:val="00352E62"/>
    <w:rsid w:val="00352F28"/>
    <w:rsid w:val="00353077"/>
    <w:rsid w:val="00353277"/>
    <w:rsid w:val="0035342A"/>
    <w:rsid w:val="003535DB"/>
    <w:rsid w:val="003539E6"/>
    <w:rsid w:val="00353A54"/>
    <w:rsid w:val="00353A56"/>
    <w:rsid w:val="00353AC1"/>
    <w:rsid w:val="00353F1A"/>
    <w:rsid w:val="003540A7"/>
    <w:rsid w:val="0035420B"/>
    <w:rsid w:val="00354256"/>
    <w:rsid w:val="00354267"/>
    <w:rsid w:val="003543B2"/>
    <w:rsid w:val="00354672"/>
    <w:rsid w:val="00354A13"/>
    <w:rsid w:val="00354D08"/>
    <w:rsid w:val="00354DA6"/>
    <w:rsid w:val="00354EA9"/>
    <w:rsid w:val="00354FC8"/>
    <w:rsid w:val="0035515E"/>
    <w:rsid w:val="00355253"/>
    <w:rsid w:val="003553AA"/>
    <w:rsid w:val="003553B3"/>
    <w:rsid w:val="0035553B"/>
    <w:rsid w:val="0035636C"/>
    <w:rsid w:val="0035666F"/>
    <w:rsid w:val="00356840"/>
    <w:rsid w:val="003569B7"/>
    <w:rsid w:val="00356A73"/>
    <w:rsid w:val="00356B44"/>
    <w:rsid w:val="003572AE"/>
    <w:rsid w:val="003575D0"/>
    <w:rsid w:val="003575F8"/>
    <w:rsid w:val="003601DE"/>
    <w:rsid w:val="0036041D"/>
    <w:rsid w:val="00360520"/>
    <w:rsid w:val="003606FF"/>
    <w:rsid w:val="00360913"/>
    <w:rsid w:val="0036099E"/>
    <w:rsid w:val="00360B1C"/>
    <w:rsid w:val="00360F5F"/>
    <w:rsid w:val="00360F76"/>
    <w:rsid w:val="003617FE"/>
    <w:rsid w:val="0036180E"/>
    <w:rsid w:val="00361817"/>
    <w:rsid w:val="00361BA7"/>
    <w:rsid w:val="00362051"/>
    <w:rsid w:val="003624CB"/>
    <w:rsid w:val="003624D3"/>
    <w:rsid w:val="00362A75"/>
    <w:rsid w:val="00362C80"/>
    <w:rsid w:val="00362C81"/>
    <w:rsid w:val="00362FA4"/>
    <w:rsid w:val="0036307E"/>
    <w:rsid w:val="003632A1"/>
    <w:rsid w:val="003637A8"/>
    <w:rsid w:val="00363845"/>
    <w:rsid w:val="003639C1"/>
    <w:rsid w:val="00364028"/>
    <w:rsid w:val="00364180"/>
    <w:rsid w:val="00364568"/>
    <w:rsid w:val="0036485A"/>
    <w:rsid w:val="003648C5"/>
    <w:rsid w:val="003649A0"/>
    <w:rsid w:val="00364C0E"/>
    <w:rsid w:val="00364D72"/>
    <w:rsid w:val="00364DF6"/>
    <w:rsid w:val="00365068"/>
    <w:rsid w:val="003650B8"/>
    <w:rsid w:val="0036551E"/>
    <w:rsid w:val="0036552B"/>
    <w:rsid w:val="00365610"/>
    <w:rsid w:val="003656F5"/>
    <w:rsid w:val="0036595D"/>
    <w:rsid w:val="00365D4E"/>
    <w:rsid w:val="00365D61"/>
    <w:rsid w:val="0036626B"/>
    <w:rsid w:val="00366398"/>
    <w:rsid w:val="0036666D"/>
    <w:rsid w:val="003666BF"/>
    <w:rsid w:val="0036675C"/>
    <w:rsid w:val="0036688D"/>
    <w:rsid w:val="00366ABC"/>
    <w:rsid w:val="00366B13"/>
    <w:rsid w:val="00366CB2"/>
    <w:rsid w:val="00366FA8"/>
    <w:rsid w:val="0036709F"/>
    <w:rsid w:val="0036716D"/>
    <w:rsid w:val="003671EE"/>
    <w:rsid w:val="00367211"/>
    <w:rsid w:val="003676A0"/>
    <w:rsid w:val="00367B5F"/>
    <w:rsid w:val="00367BDE"/>
    <w:rsid w:val="00367F7B"/>
    <w:rsid w:val="00370114"/>
    <w:rsid w:val="00370201"/>
    <w:rsid w:val="00370510"/>
    <w:rsid w:val="003708E9"/>
    <w:rsid w:val="00371078"/>
    <w:rsid w:val="003711C5"/>
    <w:rsid w:val="00371552"/>
    <w:rsid w:val="00371571"/>
    <w:rsid w:val="00371A39"/>
    <w:rsid w:val="00371A55"/>
    <w:rsid w:val="00371A5D"/>
    <w:rsid w:val="00371DCA"/>
    <w:rsid w:val="0037200C"/>
    <w:rsid w:val="003726C5"/>
    <w:rsid w:val="00372813"/>
    <w:rsid w:val="00372A13"/>
    <w:rsid w:val="00372C3A"/>
    <w:rsid w:val="00372F1F"/>
    <w:rsid w:val="0037318F"/>
    <w:rsid w:val="003732E8"/>
    <w:rsid w:val="003734E8"/>
    <w:rsid w:val="003734FF"/>
    <w:rsid w:val="003737B2"/>
    <w:rsid w:val="00373A68"/>
    <w:rsid w:val="00373E79"/>
    <w:rsid w:val="00373EC8"/>
    <w:rsid w:val="0037429E"/>
    <w:rsid w:val="00374533"/>
    <w:rsid w:val="00374AFD"/>
    <w:rsid w:val="00374E43"/>
    <w:rsid w:val="00374F21"/>
    <w:rsid w:val="00375058"/>
    <w:rsid w:val="00375094"/>
    <w:rsid w:val="003751CD"/>
    <w:rsid w:val="00375430"/>
    <w:rsid w:val="0037567A"/>
    <w:rsid w:val="003758A6"/>
    <w:rsid w:val="003759BB"/>
    <w:rsid w:val="00375A7D"/>
    <w:rsid w:val="00375ABC"/>
    <w:rsid w:val="00375B42"/>
    <w:rsid w:val="00376114"/>
    <w:rsid w:val="0037612C"/>
    <w:rsid w:val="003763AB"/>
    <w:rsid w:val="003767F3"/>
    <w:rsid w:val="00376A88"/>
    <w:rsid w:val="00376D2A"/>
    <w:rsid w:val="00376DA8"/>
    <w:rsid w:val="00376DAD"/>
    <w:rsid w:val="00376DC5"/>
    <w:rsid w:val="00376E6C"/>
    <w:rsid w:val="003770E0"/>
    <w:rsid w:val="00377381"/>
    <w:rsid w:val="00377473"/>
    <w:rsid w:val="00377A89"/>
    <w:rsid w:val="00377BF4"/>
    <w:rsid w:val="00377BFD"/>
    <w:rsid w:val="0038002F"/>
    <w:rsid w:val="00380189"/>
    <w:rsid w:val="00380368"/>
    <w:rsid w:val="00380389"/>
    <w:rsid w:val="00380785"/>
    <w:rsid w:val="00380797"/>
    <w:rsid w:val="003809EA"/>
    <w:rsid w:val="00380AE5"/>
    <w:rsid w:val="00380CCC"/>
    <w:rsid w:val="00380F23"/>
    <w:rsid w:val="003810EF"/>
    <w:rsid w:val="00381696"/>
    <w:rsid w:val="0038169F"/>
    <w:rsid w:val="00381967"/>
    <w:rsid w:val="00381D22"/>
    <w:rsid w:val="00381DDF"/>
    <w:rsid w:val="003821A1"/>
    <w:rsid w:val="0038279D"/>
    <w:rsid w:val="00382FFC"/>
    <w:rsid w:val="00383014"/>
    <w:rsid w:val="00383220"/>
    <w:rsid w:val="00383835"/>
    <w:rsid w:val="00383B8A"/>
    <w:rsid w:val="00383EB0"/>
    <w:rsid w:val="0038432E"/>
    <w:rsid w:val="0038440F"/>
    <w:rsid w:val="00384A71"/>
    <w:rsid w:val="00384CE8"/>
    <w:rsid w:val="00384E14"/>
    <w:rsid w:val="0038521E"/>
    <w:rsid w:val="00385239"/>
    <w:rsid w:val="0038546A"/>
    <w:rsid w:val="00385515"/>
    <w:rsid w:val="00385684"/>
    <w:rsid w:val="00385B8B"/>
    <w:rsid w:val="00385C76"/>
    <w:rsid w:val="00386139"/>
    <w:rsid w:val="003862D1"/>
    <w:rsid w:val="003864FF"/>
    <w:rsid w:val="00386792"/>
    <w:rsid w:val="0038685A"/>
    <w:rsid w:val="00386977"/>
    <w:rsid w:val="0038699F"/>
    <w:rsid w:val="00386B20"/>
    <w:rsid w:val="00386D79"/>
    <w:rsid w:val="00386E7A"/>
    <w:rsid w:val="00386EE2"/>
    <w:rsid w:val="0038709B"/>
    <w:rsid w:val="0038756F"/>
    <w:rsid w:val="003876A5"/>
    <w:rsid w:val="00387714"/>
    <w:rsid w:val="00387BD2"/>
    <w:rsid w:val="00387C24"/>
    <w:rsid w:val="0039000A"/>
    <w:rsid w:val="00390114"/>
    <w:rsid w:val="003906BF"/>
    <w:rsid w:val="0039078D"/>
    <w:rsid w:val="00390857"/>
    <w:rsid w:val="003908A0"/>
    <w:rsid w:val="00390982"/>
    <w:rsid w:val="00390C74"/>
    <w:rsid w:val="00391157"/>
    <w:rsid w:val="003913A7"/>
    <w:rsid w:val="0039166B"/>
    <w:rsid w:val="00391675"/>
    <w:rsid w:val="00391952"/>
    <w:rsid w:val="00391960"/>
    <w:rsid w:val="0039215C"/>
    <w:rsid w:val="003925CC"/>
    <w:rsid w:val="00392990"/>
    <w:rsid w:val="00392B30"/>
    <w:rsid w:val="00392E89"/>
    <w:rsid w:val="00392F94"/>
    <w:rsid w:val="00393106"/>
    <w:rsid w:val="003931E5"/>
    <w:rsid w:val="003933A7"/>
    <w:rsid w:val="00393544"/>
    <w:rsid w:val="00393571"/>
    <w:rsid w:val="00393763"/>
    <w:rsid w:val="00393C02"/>
    <w:rsid w:val="00393FAA"/>
    <w:rsid w:val="0039420A"/>
    <w:rsid w:val="00394270"/>
    <w:rsid w:val="003943BA"/>
    <w:rsid w:val="00394582"/>
    <w:rsid w:val="003947B6"/>
    <w:rsid w:val="0039486B"/>
    <w:rsid w:val="00394901"/>
    <w:rsid w:val="00394917"/>
    <w:rsid w:val="003949F1"/>
    <w:rsid w:val="00394B24"/>
    <w:rsid w:val="00394B72"/>
    <w:rsid w:val="00394BB0"/>
    <w:rsid w:val="00394BD6"/>
    <w:rsid w:val="00395147"/>
    <w:rsid w:val="0039542E"/>
    <w:rsid w:val="00395526"/>
    <w:rsid w:val="003955B6"/>
    <w:rsid w:val="00395B48"/>
    <w:rsid w:val="00395B54"/>
    <w:rsid w:val="00395C56"/>
    <w:rsid w:val="00395D8F"/>
    <w:rsid w:val="00395EB0"/>
    <w:rsid w:val="003962D4"/>
    <w:rsid w:val="003964F2"/>
    <w:rsid w:val="00396689"/>
    <w:rsid w:val="00396792"/>
    <w:rsid w:val="00396A2C"/>
    <w:rsid w:val="00396D3D"/>
    <w:rsid w:val="00396E5C"/>
    <w:rsid w:val="0039716F"/>
    <w:rsid w:val="00397293"/>
    <w:rsid w:val="00397626"/>
    <w:rsid w:val="003978A7"/>
    <w:rsid w:val="00397A3D"/>
    <w:rsid w:val="00397EB7"/>
    <w:rsid w:val="003A0124"/>
    <w:rsid w:val="003A01A4"/>
    <w:rsid w:val="003A0282"/>
    <w:rsid w:val="003A03BB"/>
    <w:rsid w:val="003A0471"/>
    <w:rsid w:val="003A0572"/>
    <w:rsid w:val="003A06E9"/>
    <w:rsid w:val="003A0B9C"/>
    <w:rsid w:val="003A0D03"/>
    <w:rsid w:val="003A11A1"/>
    <w:rsid w:val="003A1302"/>
    <w:rsid w:val="003A20EB"/>
    <w:rsid w:val="003A2254"/>
    <w:rsid w:val="003A2309"/>
    <w:rsid w:val="003A2390"/>
    <w:rsid w:val="003A29CD"/>
    <w:rsid w:val="003A2A81"/>
    <w:rsid w:val="003A2AB3"/>
    <w:rsid w:val="003A2BC5"/>
    <w:rsid w:val="003A2CE5"/>
    <w:rsid w:val="003A2D03"/>
    <w:rsid w:val="003A2EBD"/>
    <w:rsid w:val="003A2EF4"/>
    <w:rsid w:val="003A3031"/>
    <w:rsid w:val="003A30FC"/>
    <w:rsid w:val="003A3138"/>
    <w:rsid w:val="003A318F"/>
    <w:rsid w:val="003A3414"/>
    <w:rsid w:val="003A36A5"/>
    <w:rsid w:val="003A3E07"/>
    <w:rsid w:val="003A4181"/>
    <w:rsid w:val="003A41E9"/>
    <w:rsid w:val="003A45F8"/>
    <w:rsid w:val="003A475C"/>
    <w:rsid w:val="003A47E2"/>
    <w:rsid w:val="003A4B77"/>
    <w:rsid w:val="003A4DF4"/>
    <w:rsid w:val="003A51B8"/>
    <w:rsid w:val="003A5345"/>
    <w:rsid w:val="003A57BD"/>
    <w:rsid w:val="003A5858"/>
    <w:rsid w:val="003A5AEA"/>
    <w:rsid w:val="003A5C09"/>
    <w:rsid w:val="003A5DA6"/>
    <w:rsid w:val="003A5FC8"/>
    <w:rsid w:val="003A624C"/>
    <w:rsid w:val="003A62D2"/>
    <w:rsid w:val="003A64ED"/>
    <w:rsid w:val="003A6A25"/>
    <w:rsid w:val="003A6A6C"/>
    <w:rsid w:val="003A6C86"/>
    <w:rsid w:val="003A6E82"/>
    <w:rsid w:val="003A6FAF"/>
    <w:rsid w:val="003A6FE4"/>
    <w:rsid w:val="003A717A"/>
    <w:rsid w:val="003A72C5"/>
    <w:rsid w:val="003A77E2"/>
    <w:rsid w:val="003A7836"/>
    <w:rsid w:val="003A78F7"/>
    <w:rsid w:val="003A7A83"/>
    <w:rsid w:val="003A7C08"/>
    <w:rsid w:val="003A7C96"/>
    <w:rsid w:val="003A7E7A"/>
    <w:rsid w:val="003A7F5B"/>
    <w:rsid w:val="003B0305"/>
    <w:rsid w:val="003B0985"/>
    <w:rsid w:val="003B09F2"/>
    <w:rsid w:val="003B0C75"/>
    <w:rsid w:val="003B0C8C"/>
    <w:rsid w:val="003B0D16"/>
    <w:rsid w:val="003B141E"/>
    <w:rsid w:val="003B16C3"/>
    <w:rsid w:val="003B1783"/>
    <w:rsid w:val="003B1833"/>
    <w:rsid w:val="003B1851"/>
    <w:rsid w:val="003B1915"/>
    <w:rsid w:val="003B1A0C"/>
    <w:rsid w:val="003B22C1"/>
    <w:rsid w:val="003B2366"/>
    <w:rsid w:val="003B24B0"/>
    <w:rsid w:val="003B252B"/>
    <w:rsid w:val="003B2573"/>
    <w:rsid w:val="003B2718"/>
    <w:rsid w:val="003B291D"/>
    <w:rsid w:val="003B2FC9"/>
    <w:rsid w:val="003B319E"/>
    <w:rsid w:val="003B33A1"/>
    <w:rsid w:val="003B3438"/>
    <w:rsid w:val="003B3564"/>
    <w:rsid w:val="003B3653"/>
    <w:rsid w:val="003B3724"/>
    <w:rsid w:val="003B37BE"/>
    <w:rsid w:val="003B3AB0"/>
    <w:rsid w:val="003B3AB3"/>
    <w:rsid w:val="003B3B58"/>
    <w:rsid w:val="003B4420"/>
    <w:rsid w:val="003B4494"/>
    <w:rsid w:val="003B4758"/>
    <w:rsid w:val="003B4E42"/>
    <w:rsid w:val="003B51A1"/>
    <w:rsid w:val="003B5454"/>
    <w:rsid w:val="003B5530"/>
    <w:rsid w:val="003B55C0"/>
    <w:rsid w:val="003B568B"/>
    <w:rsid w:val="003B56B0"/>
    <w:rsid w:val="003B5850"/>
    <w:rsid w:val="003B5881"/>
    <w:rsid w:val="003B5AEE"/>
    <w:rsid w:val="003B5E50"/>
    <w:rsid w:val="003B6033"/>
    <w:rsid w:val="003B610A"/>
    <w:rsid w:val="003B6409"/>
    <w:rsid w:val="003B65FD"/>
    <w:rsid w:val="003B66AF"/>
    <w:rsid w:val="003B6A80"/>
    <w:rsid w:val="003B6AE4"/>
    <w:rsid w:val="003B6F5F"/>
    <w:rsid w:val="003B7041"/>
    <w:rsid w:val="003B76C9"/>
    <w:rsid w:val="003B7AE2"/>
    <w:rsid w:val="003B7E2C"/>
    <w:rsid w:val="003C0036"/>
    <w:rsid w:val="003C03A5"/>
    <w:rsid w:val="003C0627"/>
    <w:rsid w:val="003C077C"/>
    <w:rsid w:val="003C0A34"/>
    <w:rsid w:val="003C0A35"/>
    <w:rsid w:val="003C0C09"/>
    <w:rsid w:val="003C1294"/>
    <w:rsid w:val="003C1742"/>
    <w:rsid w:val="003C1984"/>
    <w:rsid w:val="003C1A67"/>
    <w:rsid w:val="003C1E32"/>
    <w:rsid w:val="003C1F0B"/>
    <w:rsid w:val="003C1FBC"/>
    <w:rsid w:val="003C22AE"/>
    <w:rsid w:val="003C24E6"/>
    <w:rsid w:val="003C29B4"/>
    <w:rsid w:val="003C2D8B"/>
    <w:rsid w:val="003C2F10"/>
    <w:rsid w:val="003C305A"/>
    <w:rsid w:val="003C3120"/>
    <w:rsid w:val="003C3617"/>
    <w:rsid w:val="003C3641"/>
    <w:rsid w:val="003C39B8"/>
    <w:rsid w:val="003C3A5A"/>
    <w:rsid w:val="003C3BA8"/>
    <w:rsid w:val="003C3EA6"/>
    <w:rsid w:val="003C4192"/>
    <w:rsid w:val="003C442E"/>
    <w:rsid w:val="003C460F"/>
    <w:rsid w:val="003C4B91"/>
    <w:rsid w:val="003C4C7A"/>
    <w:rsid w:val="003C4CFD"/>
    <w:rsid w:val="003C4D09"/>
    <w:rsid w:val="003C4D3C"/>
    <w:rsid w:val="003C4F23"/>
    <w:rsid w:val="003C50B4"/>
    <w:rsid w:val="003C5137"/>
    <w:rsid w:val="003C523F"/>
    <w:rsid w:val="003C53E5"/>
    <w:rsid w:val="003C551B"/>
    <w:rsid w:val="003C55BE"/>
    <w:rsid w:val="003C5E69"/>
    <w:rsid w:val="003C5EBD"/>
    <w:rsid w:val="003C5F27"/>
    <w:rsid w:val="003C628A"/>
    <w:rsid w:val="003C65F7"/>
    <w:rsid w:val="003C6B6B"/>
    <w:rsid w:val="003C6E13"/>
    <w:rsid w:val="003C710F"/>
    <w:rsid w:val="003C71BE"/>
    <w:rsid w:val="003C736C"/>
    <w:rsid w:val="003C7867"/>
    <w:rsid w:val="003C7C85"/>
    <w:rsid w:val="003CB27F"/>
    <w:rsid w:val="003D01A8"/>
    <w:rsid w:val="003D0202"/>
    <w:rsid w:val="003D0625"/>
    <w:rsid w:val="003D0690"/>
    <w:rsid w:val="003D07DE"/>
    <w:rsid w:val="003D0927"/>
    <w:rsid w:val="003D0D75"/>
    <w:rsid w:val="003D0E41"/>
    <w:rsid w:val="003D1132"/>
    <w:rsid w:val="003D124E"/>
    <w:rsid w:val="003D129D"/>
    <w:rsid w:val="003D13DA"/>
    <w:rsid w:val="003D146D"/>
    <w:rsid w:val="003D158C"/>
    <w:rsid w:val="003D1772"/>
    <w:rsid w:val="003D18A7"/>
    <w:rsid w:val="003D1979"/>
    <w:rsid w:val="003D1A21"/>
    <w:rsid w:val="003D1F70"/>
    <w:rsid w:val="003D2100"/>
    <w:rsid w:val="003D22BE"/>
    <w:rsid w:val="003D230D"/>
    <w:rsid w:val="003D2429"/>
    <w:rsid w:val="003D288E"/>
    <w:rsid w:val="003D2AC9"/>
    <w:rsid w:val="003D2D6A"/>
    <w:rsid w:val="003D2DEB"/>
    <w:rsid w:val="003D2F13"/>
    <w:rsid w:val="003D3549"/>
    <w:rsid w:val="003D3797"/>
    <w:rsid w:val="003D3CD2"/>
    <w:rsid w:val="003D3F4C"/>
    <w:rsid w:val="003D41CA"/>
    <w:rsid w:val="003D4251"/>
    <w:rsid w:val="003D42B2"/>
    <w:rsid w:val="003D4763"/>
    <w:rsid w:val="003D476A"/>
    <w:rsid w:val="003D4964"/>
    <w:rsid w:val="003D4B21"/>
    <w:rsid w:val="003D4EB0"/>
    <w:rsid w:val="003D4EFA"/>
    <w:rsid w:val="003D5211"/>
    <w:rsid w:val="003D5A71"/>
    <w:rsid w:val="003D5CF7"/>
    <w:rsid w:val="003D60B8"/>
    <w:rsid w:val="003D60DC"/>
    <w:rsid w:val="003D62E3"/>
    <w:rsid w:val="003D6339"/>
    <w:rsid w:val="003D6591"/>
    <w:rsid w:val="003D6918"/>
    <w:rsid w:val="003D6993"/>
    <w:rsid w:val="003D6AA6"/>
    <w:rsid w:val="003D6BFA"/>
    <w:rsid w:val="003D6CBD"/>
    <w:rsid w:val="003D6D2A"/>
    <w:rsid w:val="003D746A"/>
    <w:rsid w:val="003D74B1"/>
    <w:rsid w:val="003D7539"/>
    <w:rsid w:val="003D7880"/>
    <w:rsid w:val="003D7A0D"/>
    <w:rsid w:val="003D7B6F"/>
    <w:rsid w:val="003D7CF2"/>
    <w:rsid w:val="003E0188"/>
    <w:rsid w:val="003E0493"/>
    <w:rsid w:val="003E04AB"/>
    <w:rsid w:val="003E07C6"/>
    <w:rsid w:val="003E08C3"/>
    <w:rsid w:val="003E08D5"/>
    <w:rsid w:val="003E090B"/>
    <w:rsid w:val="003E096C"/>
    <w:rsid w:val="003E0A8A"/>
    <w:rsid w:val="003E0B2D"/>
    <w:rsid w:val="003E0BBE"/>
    <w:rsid w:val="003E0C1E"/>
    <w:rsid w:val="003E0C62"/>
    <w:rsid w:val="003E0C81"/>
    <w:rsid w:val="003E0DB0"/>
    <w:rsid w:val="003E0F56"/>
    <w:rsid w:val="003E133C"/>
    <w:rsid w:val="003E16C3"/>
    <w:rsid w:val="003E1720"/>
    <w:rsid w:val="003E1734"/>
    <w:rsid w:val="003E1AFB"/>
    <w:rsid w:val="003E20DB"/>
    <w:rsid w:val="003E22ED"/>
    <w:rsid w:val="003E257D"/>
    <w:rsid w:val="003E3241"/>
    <w:rsid w:val="003E332C"/>
    <w:rsid w:val="003E36B0"/>
    <w:rsid w:val="003E3A7A"/>
    <w:rsid w:val="003E3A8D"/>
    <w:rsid w:val="003E3B62"/>
    <w:rsid w:val="003E3F06"/>
    <w:rsid w:val="003E4014"/>
    <w:rsid w:val="003E4641"/>
    <w:rsid w:val="003E46F2"/>
    <w:rsid w:val="003E4BC0"/>
    <w:rsid w:val="003E4CCB"/>
    <w:rsid w:val="003E4D44"/>
    <w:rsid w:val="003E4EED"/>
    <w:rsid w:val="003E503E"/>
    <w:rsid w:val="003E511F"/>
    <w:rsid w:val="003E5AAB"/>
    <w:rsid w:val="003E5B78"/>
    <w:rsid w:val="003E612E"/>
    <w:rsid w:val="003E62CE"/>
    <w:rsid w:val="003E62EA"/>
    <w:rsid w:val="003E6412"/>
    <w:rsid w:val="003E6BDF"/>
    <w:rsid w:val="003E6F6D"/>
    <w:rsid w:val="003E736D"/>
    <w:rsid w:val="003E7587"/>
    <w:rsid w:val="003E7625"/>
    <w:rsid w:val="003E78D3"/>
    <w:rsid w:val="003E792A"/>
    <w:rsid w:val="003E7A84"/>
    <w:rsid w:val="003E7BA5"/>
    <w:rsid w:val="003E7F6C"/>
    <w:rsid w:val="003F018A"/>
    <w:rsid w:val="003F026B"/>
    <w:rsid w:val="003F0533"/>
    <w:rsid w:val="003F07EC"/>
    <w:rsid w:val="003F099D"/>
    <w:rsid w:val="003F0D70"/>
    <w:rsid w:val="003F0F5C"/>
    <w:rsid w:val="003F0F84"/>
    <w:rsid w:val="003F0FA8"/>
    <w:rsid w:val="003F0FF1"/>
    <w:rsid w:val="003F13E1"/>
    <w:rsid w:val="003F15FB"/>
    <w:rsid w:val="003F17FD"/>
    <w:rsid w:val="003F1830"/>
    <w:rsid w:val="003F19B1"/>
    <w:rsid w:val="003F1A2E"/>
    <w:rsid w:val="003F1AD2"/>
    <w:rsid w:val="003F1B2D"/>
    <w:rsid w:val="003F1C14"/>
    <w:rsid w:val="003F2664"/>
    <w:rsid w:val="003F2A28"/>
    <w:rsid w:val="003F2A57"/>
    <w:rsid w:val="003F2C0E"/>
    <w:rsid w:val="003F2C50"/>
    <w:rsid w:val="003F2E46"/>
    <w:rsid w:val="003F2E4C"/>
    <w:rsid w:val="003F33F3"/>
    <w:rsid w:val="003F33F5"/>
    <w:rsid w:val="003F35DD"/>
    <w:rsid w:val="003F37ED"/>
    <w:rsid w:val="003F38C9"/>
    <w:rsid w:val="003F3B6C"/>
    <w:rsid w:val="003F3C0E"/>
    <w:rsid w:val="003F3D77"/>
    <w:rsid w:val="003F3FA3"/>
    <w:rsid w:val="003F4021"/>
    <w:rsid w:val="003F42BE"/>
    <w:rsid w:val="003F4665"/>
    <w:rsid w:val="003F46CF"/>
    <w:rsid w:val="003F46E2"/>
    <w:rsid w:val="003F486E"/>
    <w:rsid w:val="003F4A20"/>
    <w:rsid w:val="003F4B54"/>
    <w:rsid w:val="003F4D13"/>
    <w:rsid w:val="003F4D1F"/>
    <w:rsid w:val="003F4D20"/>
    <w:rsid w:val="003F4FD6"/>
    <w:rsid w:val="003F5143"/>
    <w:rsid w:val="003F518D"/>
    <w:rsid w:val="003F553A"/>
    <w:rsid w:val="003F5728"/>
    <w:rsid w:val="003F5828"/>
    <w:rsid w:val="003F5ACB"/>
    <w:rsid w:val="003F5C5E"/>
    <w:rsid w:val="003F5DFE"/>
    <w:rsid w:val="003F6013"/>
    <w:rsid w:val="003F649B"/>
    <w:rsid w:val="003F64BD"/>
    <w:rsid w:val="003F6574"/>
    <w:rsid w:val="003F66A6"/>
    <w:rsid w:val="003F6B59"/>
    <w:rsid w:val="003F6C4C"/>
    <w:rsid w:val="003F6C73"/>
    <w:rsid w:val="003F6CB1"/>
    <w:rsid w:val="003F6D43"/>
    <w:rsid w:val="003F6E58"/>
    <w:rsid w:val="003F6E93"/>
    <w:rsid w:val="003F712C"/>
    <w:rsid w:val="003F729F"/>
    <w:rsid w:val="003F74B7"/>
    <w:rsid w:val="003F7681"/>
    <w:rsid w:val="003F783F"/>
    <w:rsid w:val="003F7B46"/>
    <w:rsid w:val="003F7C2B"/>
    <w:rsid w:val="00400282"/>
    <w:rsid w:val="004006E9"/>
    <w:rsid w:val="00400940"/>
    <w:rsid w:val="004009D2"/>
    <w:rsid w:val="004013B5"/>
    <w:rsid w:val="004016DC"/>
    <w:rsid w:val="004018AE"/>
    <w:rsid w:val="0040196C"/>
    <w:rsid w:val="00401A62"/>
    <w:rsid w:val="00401B06"/>
    <w:rsid w:val="00401EB8"/>
    <w:rsid w:val="00401F18"/>
    <w:rsid w:val="0040237A"/>
    <w:rsid w:val="004026C5"/>
    <w:rsid w:val="00402702"/>
    <w:rsid w:val="0040289B"/>
    <w:rsid w:val="004029B2"/>
    <w:rsid w:val="00402A1F"/>
    <w:rsid w:val="00402BAF"/>
    <w:rsid w:val="00402FC1"/>
    <w:rsid w:val="0040313D"/>
    <w:rsid w:val="0040329A"/>
    <w:rsid w:val="00403420"/>
    <w:rsid w:val="0040342D"/>
    <w:rsid w:val="00403653"/>
    <w:rsid w:val="0040367C"/>
    <w:rsid w:val="00403DF4"/>
    <w:rsid w:val="00403F10"/>
    <w:rsid w:val="00404159"/>
    <w:rsid w:val="0040426A"/>
    <w:rsid w:val="00404792"/>
    <w:rsid w:val="00404C9F"/>
    <w:rsid w:val="00404CFA"/>
    <w:rsid w:val="00404F71"/>
    <w:rsid w:val="004052CE"/>
    <w:rsid w:val="00405343"/>
    <w:rsid w:val="004053A2"/>
    <w:rsid w:val="00405419"/>
    <w:rsid w:val="004056D1"/>
    <w:rsid w:val="004057D1"/>
    <w:rsid w:val="0040581F"/>
    <w:rsid w:val="00405E7F"/>
    <w:rsid w:val="00405ECC"/>
    <w:rsid w:val="004066B7"/>
    <w:rsid w:val="00406E1B"/>
    <w:rsid w:val="00407035"/>
    <w:rsid w:val="004070A5"/>
    <w:rsid w:val="0040713E"/>
    <w:rsid w:val="00407668"/>
    <w:rsid w:val="00410087"/>
    <w:rsid w:val="00410355"/>
    <w:rsid w:val="004103D0"/>
    <w:rsid w:val="004104C9"/>
    <w:rsid w:val="004105C9"/>
    <w:rsid w:val="0041060D"/>
    <w:rsid w:val="00410D7E"/>
    <w:rsid w:val="00410E76"/>
    <w:rsid w:val="00411057"/>
    <w:rsid w:val="0041132E"/>
    <w:rsid w:val="0041159C"/>
    <w:rsid w:val="004115EE"/>
    <w:rsid w:val="0041173B"/>
    <w:rsid w:val="004118F8"/>
    <w:rsid w:val="00411B02"/>
    <w:rsid w:val="00411DD3"/>
    <w:rsid w:val="00412163"/>
    <w:rsid w:val="00412290"/>
    <w:rsid w:val="004123F6"/>
    <w:rsid w:val="004124EA"/>
    <w:rsid w:val="00412683"/>
    <w:rsid w:val="004127E5"/>
    <w:rsid w:val="004128EE"/>
    <w:rsid w:val="00412A8F"/>
    <w:rsid w:val="00412CC8"/>
    <w:rsid w:val="00412D89"/>
    <w:rsid w:val="00412E2A"/>
    <w:rsid w:val="00412E2E"/>
    <w:rsid w:val="004130A0"/>
    <w:rsid w:val="004131B5"/>
    <w:rsid w:val="00413349"/>
    <w:rsid w:val="00413901"/>
    <w:rsid w:val="00413AA9"/>
    <w:rsid w:val="00413B22"/>
    <w:rsid w:val="00413CBD"/>
    <w:rsid w:val="00413D3A"/>
    <w:rsid w:val="00413ED3"/>
    <w:rsid w:val="00414012"/>
    <w:rsid w:val="00414077"/>
    <w:rsid w:val="0041424E"/>
    <w:rsid w:val="004143AF"/>
    <w:rsid w:val="004144EB"/>
    <w:rsid w:val="00414539"/>
    <w:rsid w:val="00414809"/>
    <w:rsid w:val="00414918"/>
    <w:rsid w:val="00414A79"/>
    <w:rsid w:val="00414B1C"/>
    <w:rsid w:val="00414C5F"/>
    <w:rsid w:val="00414DB8"/>
    <w:rsid w:val="00414DD2"/>
    <w:rsid w:val="00414FC7"/>
    <w:rsid w:val="00415039"/>
    <w:rsid w:val="004150B9"/>
    <w:rsid w:val="0041527F"/>
    <w:rsid w:val="004156BA"/>
    <w:rsid w:val="004157A5"/>
    <w:rsid w:val="00415CDF"/>
    <w:rsid w:val="00415D98"/>
    <w:rsid w:val="0041613C"/>
    <w:rsid w:val="0041642C"/>
    <w:rsid w:val="00416447"/>
    <w:rsid w:val="0041676C"/>
    <w:rsid w:val="0041685B"/>
    <w:rsid w:val="004169CA"/>
    <w:rsid w:val="00416E7F"/>
    <w:rsid w:val="00417392"/>
    <w:rsid w:val="00417AB5"/>
    <w:rsid w:val="00417AC3"/>
    <w:rsid w:val="00417AC8"/>
    <w:rsid w:val="00417AC9"/>
    <w:rsid w:val="00417CB8"/>
    <w:rsid w:val="00417E37"/>
    <w:rsid w:val="0042001D"/>
    <w:rsid w:val="004200B0"/>
    <w:rsid w:val="0042027C"/>
    <w:rsid w:val="0042031C"/>
    <w:rsid w:val="004203DF"/>
    <w:rsid w:val="00420684"/>
    <w:rsid w:val="004206CC"/>
    <w:rsid w:val="004207E5"/>
    <w:rsid w:val="00420ABB"/>
    <w:rsid w:val="00421008"/>
    <w:rsid w:val="004212CC"/>
    <w:rsid w:val="00421354"/>
    <w:rsid w:val="00421359"/>
    <w:rsid w:val="0042161B"/>
    <w:rsid w:val="004216AB"/>
    <w:rsid w:val="00421881"/>
    <w:rsid w:val="00421CDB"/>
    <w:rsid w:val="00421F80"/>
    <w:rsid w:val="0042208C"/>
    <w:rsid w:val="004227A2"/>
    <w:rsid w:val="00422859"/>
    <w:rsid w:val="004228C5"/>
    <w:rsid w:val="0042291A"/>
    <w:rsid w:val="00422C81"/>
    <w:rsid w:val="00422C8B"/>
    <w:rsid w:val="00422F05"/>
    <w:rsid w:val="0042348E"/>
    <w:rsid w:val="004235EE"/>
    <w:rsid w:val="00423BDE"/>
    <w:rsid w:val="00423CDA"/>
    <w:rsid w:val="00423DB0"/>
    <w:rsid w:val="0042419A"/>
    <w:rsid w:val="0042419D"/>
    <w:rsid w:val="004245E6"/>
    <w:rsid w:val="00424959"/>
    <w:rsid w:val="00424A65"/>
    <w:rsid w:val="00424A86"/>
    <w:rsid w:val="00424C67"/>
    <w:rsid w:val="0042525A"/>
    <w:rsid w:val="00425297"/>
    <w:rsid w:val="00425A06"/>
    <w:rsid w:val="00425B3D"/>
    <w:rsid w:val="00425D6C"/>
    <w:rsid w:val="00425D7E"/>
    <w:rsid w:val="004260C1"/>
    <w:rsid w:val="004260F9"/>
    <w:rsid w:val="00426747"/>
    <w:rsid w:val="0042677C"/>
    <w:rsid w:val="0042698A"/>
    <w:rsid w:val="00426A4F"/>
    <w:rsid w:val="00426EB8"/>
    <w:rsid w:val="00426ECF"/>
    <w:rsid w:val="004279E3"/>
    <w:rsid w:val="00427D0A"/>
    <w:rsid w:val="00427D63"/>
    <w:rsid w:val="00427E02"/>
    <w:rsid w:val="0042B38F"/>
    <w:rsid w:val="0043010A"/>
    <w:rsid w:val="00430199"/>
    <w:rsid w:val="004309A6"/>
    <w:rsid w:val="00430A0E"/>
    <w:rsid w:val="00430ACB"/>
    <w:rsid w:val="00430BB5"/>
    <w:rsid w:val="00430DB7"/>
    <w:rsid w:val="00430EB4"/>
    <w:rsid w:val="00430F67"/>
    <w:rsid w:val="00431068"/>
    <w:rsid w:val="004310CC"/>
    <w:rsid w:val="004311F4"/>
    <w:rsid w:val="004313EB"/>
    <w:rsid w:val="004314A8"/>
    <w:rsid w:val="00431839"/>
    <w:rsid w:val="00431AA3"/>
    <w:rsid w:val="00431CAB"/>
    <w:rsid w:val="00431E30"/>
    <w:rsid w:val="00431F3D"/>
    <w:rsid w:val="004323A5"/>
    <w:rsid w:val="00432492"/>
    <w:rsid w:val="004324DB"/>
    <w:rsid w:val="00432832"/>
    <w:rsid w:val="004328CE"/>
    <w:rsid w:val="00432A2A"/>
    <w:rsid w:val="00432AC4"/>
    <w:rsid w:val="00432B0D"/>
    <w:rsid w:val="00432E56"/>
    <w:rsid w:val="00432F10"/>
    <w:rsid w:val="004332E9"/>
    <w:rsid w:val="004333CA"/>
    <w:rsid w:val="00433994"/>
    <w:rsid w:val="00433B1B"/>
    <w:rsid w:val="00433C31"/>
    <w:rsid w:val="00433C5A"/>
    <w:rsid w:val="00433CE1"/>
    <w:rsid w:val="00433D1F"/>
    <w:rsid w:val="00434370"/>
    <w:rsid w:val="0043468C"/>
    <w:rsid w:val="00434846"/>
    <w:rsid w:val="00434AE3"/>
    <w:rsid w:val="00434B43"/>
    <w:rsid w:val="00434EEE"/>
    <w:rsid w:val="004353D5"/>
    <w:rsid w:val="0043552D"/>
    <w:rsid w:val="004359D4"/>
    <w:rsid w:val="00435E03"/>
    <w:rsid w:val="00435EEB"/>
    <w:rsid w:val="0043618A"/>
    <w:rsid w:val="004364C4"/>
    <w:rsid w:val="00436C1C"/>
    <w:rsid w:val="00436C82"/>
    <w:rsid w:val="00436D9C"/>
    <w:rsid w:val="00436F63"/>
    <w:rsid w:val="00437401"/>
    <w:rsid w:val="00437772"/>
    <w:rsid w:val="004377DC"/>
    <w:rsid w:val="00437F1F"/>
    <w:rsid w:val="004400C8"/>
    <w:rsid w:val="0044039E"/>
    <w:rsid w:val="0044043E"/>
    <w:rsid w:val="00440494"/>
    <w:rsid w:val="00440637"/>
    <w:rsid w:val="00440693"/>
    <w:rsid w:val="0044081C"/>
    <w:rsid w:val="00440A37"/>
    <w:rsid w:val="00440B32"/>
    <w:rsid w:val="004410E0"/>
    <w:rsid w:val="00441398"/>
    <w:rsid w:val="0044185C"/>
    <w:rsid w:val="0044190D"/>
    <w:rsid w:val="00441A6F"/>
    <w:rsid w:val="00441A85"/>
    <w:rsid w:val="00441CA2"/>
    <w:rsid w:val="00441DA3"/>
    <w:rsid w:val="00441E0F"/>
    <w:rsid w:val="0044220D"/>
    <w:rsid w:val="00442369"/>
    <w:rsid w:val="004423A1"/>
    <w:rsid w:val="004424A0"/>
    <w:rsid w:val="004424D3"/>
    <w:rsid w:val="00442C63"/>
    <w:rsid w:val="00443031"/>
    <w:rsid w:val="0044322A"/>
    <w:rsid w:val="0044356E"/>
    <w:rsid w:val="004435B5"/>
    <w:rsid w:val="004435E9"/>
    <w:rsid w:val="00443D65"/>
    <w:rsid w:val="00443FA3"/>
    <w:rsid w:val="0044402E"/>
    <w:rsid w:val="00444320"/>
    <w:rsid w:val="0044440B"/>
    <w:rsid w:val="004444FE"/>
    <w:rsid w:val="0044473B"/>
    <w:rsid w:val="00444877"/>
    <w:rsid w:val="00444B95"/>
    <w:rsid w:val="00444F7B"/>
    <w:rsid w:val="004457EF"/>
    <w:rsid w:val="00445D24"/>
    <w:rsid w:val="00445E2A"/>
    <w:rsid w:val="00445E30"/>
    <w:rsid w:val="00445EB3"/>
    <w:rsid w:val="004460FD"/>
    <w:rsid w:val="00446254"/>
    <w:rsid w:val="004462EC"/>
    <w:rsid w:val="0044655B"/>
    <w:rsid w:val="0044664E"/>
    <w:rsid w:val="004469FB"/>
    <w:rsid w:val="00446A02"/>
    <w:rsid w:val="00447116"/>
    <w:rsid w:val="0044723E"/>
    <w:rsid w:val="004473A0"/>
    <w:rsid w:val="0044771A"/>
    <w:rsid w:val="004478D5"/>
    <w:rsid w:val="00447B2F"/>
    <w:rsid w:val="00447D04"/>
    <w:rsid w:val="0045009B"/>
    <w:rsid w:val="00450739"/>
    <w:rsid w:val="004507DE"/>
    <w:rsid w:val="004507E8"/>
    <w:rsid w:val="004508B3"/>
    <w:rsid w:val="00450AC7"/>
    <w:rsid w:val="00450B81"/>
    <w:rsid w:val="00450DAA"/>
    <w:rsid w:val="00450F78"/>
    <w:rsid w:val="00451018"/>
    <w:rsid w:val="00451104"/>
    <w:rsid w:val="004513B3"/>
    <w:rsid w:val="00451479"/>
    <w:rsid w:val="00451719"/>
    <w:rsid w:val="00451797"/>
    <w:rsid w:val="00451971"/>
    <w:rsid w:val="004523B5"/>
    <w:rsid w:val="004523DE"/>
    <w:rsid w:val="0045283F"/>
    <w:rsid w:val="00452AB4"/>
    <w:rsid w:val="00452E4D"/>
    <w:rsid w:val="00453852"/>
    <w:rsid w:val="004538AC"/>
    <w:rsid w:val="00453F45"/>
    <w:rsid w:val="00453FEA"/>
    <w:rsid w:val="00454732"/>
    <w:rsid w:val="004547AF"/>
    <w:rsid w:val="004549CE"/>
    <w:rsid w:val="00454AFD"/>
    <w:rsid w:val="00455025"/>
    <w:rsid w:val="004550DD"/>
    <w:rsid w:val="00455120"/>
    <w:rsid w:val="00455531"/>
    <w:rsid w:val="00455854"/>
    <w:rsid w:val="00455A10"/>
    <w:rsid w:val="00455AAC"/>
    <w:rsid w:val="00455AB5"/>
    <w:rsid w:val="00455C17"/>
    <w:rsid w:val="00455CAA"/>
    <w:rsid w:val="00455E26"/>
    <w:rsid w:val="00456CC6"/>
    <w:rsid w:val="00456F34"/>
    <w:rsid w:val="0045711E"/>
    <w:rsid w:val="00457279"/>
    <w:rsid w:val="00457377"/>
    <w:rsid w:val="0045787D"/>
    <w:rsid w:val="004578C4"/>
    <w:rsid w:val="00457C01"/>
    <w:rsid w:val="00457E53"/>
    <w:rsid w:val="00460276"/>
    <w:rsid w:val="00460558"/>
    <w:rsid w:val="004607EB"/>
    <w:rsid w:val="00460A0E"/>
    <w:rsid w:val="00460ABF"/>
    <w:rsid w:val="00460D61"/>
    <w:rsid w:val="00460DD9"/>
    <w:rsid w:val="004610B6"/>
    <w:rsid w:val="00461101"/>
    <w:rsid w:val="004611BC"/>
    <w:rsid w:val="004612A7"/>
    <w:rsid w:val="00461308"/>
    <w:rsid w:val="0046132E"/>
    <w:rsid w:val="004614CF"/>
    <w:rsid w:val="00461989"/>
    <w:rsid w:val="00461A39"/>
    <w:rsid w:val="00461B2E"/>
    <w:rsid w:val="00461D9D"/>
    <w:rsid w:val="00461F16"/>
    <w:rsid w:val="00461F1B"/>
    <w:rsid w:val="004626CE"/>
    <w:rsid w:val="0046284D"/>
    <w:rsid w:val="00462A2A"/>
    <w:rsid w:val="00462A5B"/>
    <w:rsid w:val="00462B37"/>
    <w:rsid w:val="00462D3D"/>
    <w:rsid w:val="00462F12"/>
    <w:rsid w:val="00463048"/>
    <w:rsid w:val="00463248"/>
    <w:rsid w:val="00463268"/>
    <w:rsid w:val="004632F9"/>
    <w:rsid w:val="00463528"/>
    <w:rsid w:val="004636C3"/>
    <w:rsid w:val="00463735"/>
    <w:rsid w:val="0046384D"/>
    <w:rsid w:val="00463852"/>
    <w:rsid w:val="004642B4"/>
    <w:rsid w:val="0046440F"/>
    <w:rsid w:val="00464C89"/>
    <w:rsid w:val="00464CC8"/>
    <w:rsid w:val="00464DD2"/>
    <w:rsid w:val="00464E7D"/>
    <w:rsid w:val="0046504E"/>
    <w:rsid w:val="0046561D"/>
    <w:rsid w:val="00465702"/>
    <w:rsid w:val="00465829"/>
    <w:rsid w:val="004659CD"/>
    <w:rsid w:val="00465AE5"/>
    <w:rsid w:val="00465B13"/>
    <w:rsid w:val="00465C38"/>
    <w:rsid w:val="00465D02"/>
    <w:rsid w:val="00465EBF"/>
    <w:rsid w:val="00466116"/>
    <w:rsid w:val="00466139"/>
    <w:rsid w:val="0046638B"/>
    <w:rsid w:val="0046649B"/>
    <w:rsid w:val="00466666"/>
    <w:rsid w:val="00466744"/>
    <w:rsid w:val="004667D6"/>
    <w:rsid w:val="00466D0D"/>
    <w:rsid w:val="00466DC8"/>
    <w:rsid w:val="00466FC8"/>
    <w:rsid w:val="00467230"/>
    <w:rsid w:val="00467249"/>
    <w:rsid w:val="00467358"/>
    <w:rsid w:val="00467799"/>
    <w:rsid w:val="004677AA"/>
    <w:rsid w:val="00467C77"/>
    <w:rsid w:val="00467FBA"/>
    <w:rsid w:val="004701DE"/>
    <w:rsid w:val="004708AE"/>
    <w:rsid w:val="004709A2"/>
    <w:rsid w:val="00470B17"/>
    <w:rsid w:val="00470C71"/>
    <w:rsid w:val="00470D08"/>
    <w:rsid w:val="00470E9D"/>
    <w:rsid w:val="00470F22"/>
    <w:rsid w:val="004714D4"/>
    <w:rsid w:val="004715FC"/>
    <w:rsid w:val="00471688"/>
    <w:rsid w:val="00471700"/>
    <w:rsid w:val="004717D6"/>
    <w:rsid w:val="004718A3"/>
    <w:rsid w:val="00471A66"/>
    <w:rsid w:val="00471B5E"/>
    <w:rsid w:val="00472177"/>
    <w:rsid w:val="0047219A"/>
    <w:rsid w:val="004722B6"/>
    <w:rsid w:val="004724E9"/>
    <w:rsid w:val="00472547"/>
    <w:rsid w:val="0047254E"/>
    <w:rsid w:val="004726CB"/>
    <w:rsid w:val="0047280A"/>
    <w:rsid w:val="0047285C"/>
    <w:rsid w:val="004728D0"/>
    <w:rsid w:val="00472940"/>
    <w:rsid w:val="00472992"/>
    <w:rsid w:val="00472A60"/>
    <w:rsid w:val="00472C05"/>
    <w:rsid w:val="00472CF1"/>
    <w:rsid w:val="00472DEE"/>
    <w:rsid w:val="00473584"/>
    <w:rsid w:val="00473628"/>
    <w:rsid w:val="004739B6"/>
    <w:rsid w:val="00473A46"/>
    <w:rsid w:val="00473E3A"/>
    <w:rsid w:val="00473E7E"/>
    <w:rsid w:val="00474CBB"/>
    <w:rsid w:val="004750F8"/>
    <w:rsid w:val="00475254"/>
    <w:rsid w:val="004752B2"/>
    <w:rsid w:val="00475663"/>
    <w:rsid w:val="0047571A"/>
    <w:rsid w:val="004757EA"/>
    <w:rsid w:val="00475B9D"/>
    <w:rsid w:val="00475C8F"/>
    <w:rsid w:val="00475CC2"/>
    <w:rsid w:val="004761A9"/>
    <w:rsid w:val="0047628B"/>
    <w:rsid w:val="00476343"/>
    <w:rsid w:val="00476432"/>
    <w:rsid w:val="0047650A"/>
    <w:rsid w:val="00476804"/>
    <w:rsid w:val="00476AEF"/>
    <w:rsid w:val="00477019"/>
    <w:rsid w:val="00477259"/>
    <w:rsid w:val="0047730D"/>
    <w:rsid w:val="00477482"/>
    <w:rsid w:val="00477568"/>
    <w:rsid w:val="00477603"/>
    <w:rsid w:val="00477A69"/>
    <w:rsid w:val="00477FCA"/>
    <w:rsid w:val="004803A5"/>
    <w:rsid w:val="00480523"/>
    <w:rsid w:val="00480696"/>
    <w:rsid w:val="0048077C"/>
    <w:rsid w:val="004807CB"/>
    <w:rsid w:val="00480F6B"/>
    <w:rsid w:val="00481447"/>
    <w:rsid w:val="00481492"/>
    <w:rsid w:val="004819C9"/>
    <w:rsid w:val="00481A62"/>
    <w:rsid w:val="00481A71"/>
    <w:rsid w:val="00481D99"/>
    <w:rsid w:val="00481E02"/>
    <w:rsid w:val="00481EA3"/>
    <w:rsid w:val="004822E4"/>
    <w:rsid w:val="00482417"/>
    <w:rsid w:val="0048244A"/>
    <w:rsid w:val="004824C2"/>
    <w:rsid w:val="0048261B"/>
    <w:rsid w:val="00482A3B"/>
    <w:rsid w:val="00482B07"/>
    <w:rsid w:val="00482D25"/>
    <w:rsid w:val="00482E4D"/>
    <w:rsid w:val="00482F00"/>
    <w:rsid w:val="00482FEE"/>
    <w:rsid w:val="0048307C"/>
    <w:rsid w:val="00483503"/>
    <w:rsid w:val="00483537"/>
    <w:rsid w:val="00483AC9"/>
    <w:rsid w:val="00483C9E"/>
    <w:rsid w:val="00483D7E"/>
    <w:rsid w:val="00483E01"/>
    <w:rsid w:val="00483E7F"/>
    <w:rsid w:val="00483FBB"/>
    <w:rsid w:val="00483FD4"/>
    <w:rsid w:val="0048453C"/>
    <w:rsid w:val="0048472D"/>
    <w:rsid w:val="004849AE"/>
    <w:rsid w:val="004849B5"/>
    <w:rsid w:val="00484A77"/>
    <w:rsid w:val="00484C0B"/>
    <w:rsid w:val="00484CA5"/>
    <w:rsid w:val="00485129"/>
    <w:rsid w:val="0048536E"/>
    <w:rsid w:val="00485370"/>
    <w:rsid w:val="00485507"/>
    <w:rsid w:val="0048561D"/>
    <w:rsid w:val="00485661"/>
    <w:rsid w:val="00485C88"/>
    <w:rsid w:val="0048609E"/>
    <w:rsid w:val="00486362"/>
    <w:rsid w:val="00486471"/>
    <w:rsid w:val="00486BCF"/>
    <w:rsid w:val="00486C60"/>
    <w:rsid w:val="00486D1D"/>
    <w:rsid w:val="00486E4E"/>
    <w:rsid w:val="0048723E"/>
    <w:rsid w:val="00487294"/>
    <w:rsid w:val="0048760F"/>
    <w:rsid w:val="004876E4"/>
    <w:rsid w:val="00487700"/>
    <w:rsid w:val="00487708"/>
    <w:rsid w:val="00487951"/>
    <w:rsid w:val="004879D4"/>
    <w:rsid w:val="00487A14"/>
    <w:rsid w:val="00487CF1"/>
    <w:rsid w:val="00487EBC"/>
    <w:rsid w:val="00487FE5"/>
    <w:rsid w:val="004904F0"/>
    <w:rsid w:val="004904F9"/>
    <w:rsid w:val="00490B43"/>
    <w:rsid w:val="00490CF2"/>
    <w:rsid w:val="00490E2B"/>
    <w:rsid w:val="00490F98"/>
    <w:rsid w:val="0049120D"/>
    <w:rsid w:val="00491273"/>
    <w:rsid w:val="004912BF"/>
    <w:rsid w:val="004913CE"/>
    <w:rsid w:val="004913DD"/>
    <w:rsid w:val="00491443"/>
    <w:rsid w:val="004917E1"/>
    <w:rsid w:val="0049189D"/>
    <w:rsid w:val="004919BA"/>
    <w:rsid w:val="00491AD8"/>
    <w:rsid w:val="00491DEC"/>
    <w:rsid w:val="00491E76"/>
    <w:rsid w:val="00491EB7"/>
    <w:rsid w:val="00491FE9"/>
    <w:rsid w:val="0049224A"/>
    <w:rsid w:val="004922D9"/>
    <w:rsid w:val="004928C1"/>
    <w:rsid w:val="00492AE7"/>
    <w:rsid w:val="00492B10"/>
    <w:rsid w:val="00492B6F"/>
    <w:rsid w:val="00492BF4"/>
    <w:rsid w:val="00492CBE"/>
    <w:rsid w:val="00492E61"/>
    <w:rsid w:val="00492E96"/>
    <w:rsid w:val="00492ECD"/>
    <w:rsid w:val="004931D8"/>
    <w:rsid w:val="00493485"/>
    <w:rsid w:val="004934AD"/>
    <w:rsid w:val="004936DE"/>
    <w:rsid w:val="004938AC"/>
    <w:rsid w:val="0049390B"/>
    <w:rsid w:val="00493C77"/>
    <w:rsid w:val="00493E6F"/>
    <w:rsid w:val="00494316"/>
    <w:rsid w:val="00494324"/>
    <w:rsid w:val="0049454E"/>
    <w:rsid w:val="00494784"/>
    <w:rsid w:val="00494840"/>
    <w:rsid w:val="00494DFE"/>
    <w:rsid w:val="004956A7"/>
    <w:rsid w:val="004958E6"/>
    <w:rsid w:val="00495E99"/>
    <w:rsid w:val="0049608D"/>
    <w:rsid w:val="00496418"/>
    <w:rsid w:val="00496448"/>
    <w:rsid w:val="004967BF"/>
    <w:rsid w:val="00496895"/>
    <w:rsid w:val="00496A6F"/>
    <w:rsid w:val="00496B65"/>
    <w:rsid w:val="00496CCA"/>
    <w:rsid w:val="00496D82"/>
    <w:rsid w:val="00496E32"/>
    <w:rsid w:val="004970B5"/>
    <w:rsid w:val="00497166"/>
    <w:rsid w:val="004979D0"/>
    <w:rsid w:val="00497B1C"/>
    <w:rsid w:val="00497D2B"/>
    <w:rsid w:val="004A000E"/>
    <w:rsid w:val="004A0191"/>
    <w:rsid w:val="004A064F"/>
    <w:rsid w:val="004A07A2"/>
    <w:rsid w:val="004A080A"/>
    <w:rsid w:val="004A0869"/>
    <w:rsid w:val="004A0C5F"/>
    <w:rsid w:val="004A116C"/>
    <w:rsid w:val="004A11A9"/>
    <w:rsid w:val="004A1277"/>
    <w:rsid w:val="004A12B1"/>
    <w:rsid w:val="004A1641"/>
    <w:rsid w:val="004A1C16"/>
    <w:rsid w:val="004A1DEF"/>
    <w:rsid w:val="004A1F97"/>
    <w:rsid w:val="004A24E9"/>
    <w:rsid w:val="004A2725"/>
    <w:rsid w:val="004A274D"/>
    <w:rsid w:val="004A29D1"/>
    <w:rsid w:val="004A2C26"/>
    <w:rsid w:val="004A2EDA"/>
    <w:rsid w:val="004A307D"/>
    <w:rsid w:val="004A331D"/>
    <w:rsid w:val="004A3555"/>
    <w:rsid w:val="004A3586"/>
    <w:rsid w:val="004A38E0"/>
    <w:rsid w:val="004A3965"/>
    <w:rsid w:val="004A3E51"/>
    <w:rsid w:val="004A4336"/>
    <w:rsid w:val="004A4369"/>
    <w:rsid w:val="004A4588"/>
    <w:rsid w:val="004A4675"/>
    <w:rsid w:val="004A48B6"/>
    <w:rsid w:val="004A496F"/>
    <w:rsid w:val="004A4B23"/>
    <w:rsid w:val="004A4D43"/>
    <w:rsid w:val="004A4DC7"/>
    <w:rsid w:val="004A4EB0"/>
    <w:rsid w:val="004A5160"/>
    <w:rsid w:val="004A5247"/>
    <w:rsid w:val="004A5A5F"/>
    <w:rsid w:val="004A5A6C"/>
    <w:rsid w:val="004A5DFC"/>
    <w:rsid w:val="004A5E2E"/>
    <w:rsid w:val="004A5FB4"/>
    <w:rsid w:val="004A60B0"/>
    <w:rsid w:val="004A618E"/>
    <w:rsid w:val="004A632E"/>
    <w:rsid w:val="004A6349"/>
    <w:rsid w:val="004A64E3"/>
    <w:rsid w:val="004A6643"/>
    <w:rsid w:val="004A694B"/>
    <w:rsid w:val="004A7035"/>
    <w:rsid w:val="004A71D5"/>
    <w:rsid w:val="004A7278"/>
    <w:rsid w:val="004A732E"/>
    <w:rsid w:val="004A75FF"/>
    <w:rsid w:val="004A7973"/>
    <w:rsid w:val="004A7A27"/>
    <w:rsid w:val="004A7BBF"/>
    <w:rsid w:val="004A7BD9"/>
    <w:rsid w:val="004A7D09"/>
    <w:rsid w:val="004A7DEA"/>
    <w:rsid w:val="004A7DF4"/>
    <w:rsid w:val="004A7E75"/>
    <w:rsid w:val="004B02CB"/>
    <w:rsid w:val="004B17A7"/>
    <w:rsid w:val="004B19CB"/>
    <w:rsid w:val="004B1A2A"/>
    <w:rsid w:val="004B1AB3"/>
    <w:rsid w:val="004B1C07"/>
    <w:rsid w:val="004B1C36"/>
    <w:rsid w:val="004B1C98"/>
    <w:rsid w:val="004B1F5E"/>
    <w:rsid w:val="004B243C"/>
    <w:rsid w:val="004B2504"/>
    <w:rsid w:val="004B28C7"/>
    <w:rsid w:val="004B29A5"/>
    <w:rsid w:val="004B2A39"/>
    <w:rsid w:val="004B2B28"/>
    <w:rsid w:val="004B2CC9"/>
    <w:rsid w:val="004B2D02"/>
    <w:rsid w:val="004B2F56"/>
    <w:rsid w:val="004B2FED"/>
    <w:rsid w:val="004B411C"/>
    <w:rsid w:val="004B416A"/>
    <w:rsid w:val="004B4229"/>
    <w:rsid w:val="004B4277"/>
    <w:rsid w:val="004B42F6"/>
    <w:rsid w:val="004B454F"/>
    <w:rsid w:val="004B4670"/>
    <w:rsid w:val="004B4AFF"/>
    <w:rsid w:val="004B51CC"/>
    <w:rsid w:val="004B549A"/>
    <w:rsid w:val="004B54C2"/>
    <w:rsid w:val="004B5643"/>
    <w:rsid w:val="004B5754"/>
    <w:rsid w:val="004B57C0"/>
    <w:rsid w:val="004B5C76"/>
    <w:rsid w:val="004B6060"/>
    <w:rsid w:val="004B60F5"/>
    <w:rsid w:val="004B61F6"/>
    <w:rsid w:val="004B623A"/>
    <w:rsid w:val="004B62AC"/>
    <w:rsid w:val="004B62C0"/>
    <w:rsid w:val="004B66DB"/>
    <w:rsid w:val="004B67CA"/>
    <w:rsid w:val="004B6815"/>
    <w:rsid w:val="004B68E3"/>
    <w:rsid w:val="004B68EB"/>
    <w:rsid w:val="004B6BF4"/>
    <w:rsid w:val="004B6C6A"/>
    <w:rsid w:val="004B713A"/>
    <w:rsid w:val="004B71F0"/>
    <w:rsid w:val="004B71F2"/>
    <w:rsid w:val="004B73B7"/>
    <w:rsid w:val="004B7567"/>
    <w:rsid w:val="004B7576"/>
    <w:rsid w:val="004B75EE"/>
    <w:rsid w:val="004B785D"/>
    <w:rsid w:val="004B797E"/>
    <w:rsid w:val="004B7A47"/>
    <w:rsid w:val="004B7AD4"/>
    <w:rsid w:val="004B7B77"/>
    <w:rsid w:val="004B7C67"/>
    <w:rsid w:val="004BB61E"/>
    <w:rsid w:val="004C0445"/>
    <w:rsid w:val="004C04A7"/>
    <w:rsid w:val="004C063D"/>
    <w:rsid w:val="004C0BDA"/>
    <w:rsid w:val="004C0CE8"/>
    <w:rsid w:val="004C0DC6"/>
    <w:rsid w:val="004C1097"/>
    <w:rsid w:val="004C1169"/>
    <w:rsid w:val="004C127F"/>
    <w:rsid w:val="004C12A9"/>
    <w:rsid w:val="004C13BB"/>
    <w:rsid w:val="004C1447"/>
    <w:rsid w:val="004C14AA"/>
    <w:rsid w:val="004C1581"/>
    <w:rsid w:val="004C1810"/>
    <w:rsid w:val="004C1899"/>
    <w:rsid w:val="004C193F"/>
    <w:rsid w:val="004C1DA5"/>
    <w:rsid w:val="004C1F32"/>
    <w:rsid w:val="004C2064"/>
    <w:rsid w:val="004C2108"/>
    <w:rsid w:val="004C252E"/>
    <w:rsid w:val="004C286D"/>
    <w:rsid w:val="004C287D"/>
    <w:rsid w:val="004C296A"/>
    <w:rsid w:val="004C2B7C"/>
    <w:rsid w:val="004C2BF9"/>
    <w:rsid w:val="004C2C5D"/>
    <w:rsid w:val="004C302D"/>
    <w:rsid w:val="004C30D2"/>
    <w:rsid w:val="004C3321"/>
    <w:rsid w:val="004C3405"/>
    <w:rsid w:val="004C346D"/>
    <w:rsid w:val="004C36D4"/>
    <w:rsid w:val="004C3847"/>
    <w:rsid w:val="004C38E3"/>
    <w:rsid w:val="004C3C65"/>
    <w:rsid w:val="004C4130"/>
    <w:rsid w:val="004C439F"/>
    <w:rsid w:val="004C441D"/>
    <w:rsid w:val="004C462E"/>
    <w:rsid w:val="004C4664"/>
    <w:rsid w:val="004C4889"/>
    <w:rsid w:val="004C49FE"/>
    <w:rsid w:val="004C4A84"/>
    <w:rsid w:val="004C5493"/>
    <w:rsid w:val="004C58BB"/>
    <w:rsid w:val="004C5AAC"/>
    <w:rsid w:val="004C5C0E"/>
    <w:rsid w:val="004C5EC8"/>
    <w:rsid w:val="004C5F62"/>
    <w:rsid w:val="004C62A3"/>
    <w:rsid w:val="004C643D"/>
    <w:rsid w:val="004C674D"/>
    <w:rsid w:val="004C6845"/>
    <w:rsid w:val="004C6A93"/>
    <w:rsid w:val="004C727A"/>
    <w:rsid w:val="004C73BB"/>
    <w:rsid w:val="004C773A"/>
    <w:rsid w:val="004C77BF"/>
    <w:rsid w:val="004C7B2D"/>
    <w:rsid w:val="004C7C01"/>
    <w:rsid w:val="004D00D9"/>
    <w:rsid w:val="004D01A8"/>
    <w:rsid w:val="004D0BF3"/>
    <w:rsid w:val="004D0C14"/>
    <w:rsid w:val="004D0C78"/>
    <w:rsid w:val="004D0F2B"/>
    <w:rsid w:val="004D0F9A"/>
    <w:rsid w:val="004D1041"/>
    <w:rsid w:val="004D1066"/>
    <w:rsid w:val="004D137F"/>
    <w:rsid w:val="004D15A0"/>
    <w:rsid w:val="004D16E0"/>
    <w:rsid w:val="004D1B39"/>
    <w:rsid w:val="004D1C36"/>
    <w:rsid w:val="004D1CE1"/>
    <w:rsid w:val="004D2166"/>
    <w:rsid w:val="004D258A"/>
    <w:rsid w:val="004D268A"/>
    <w:rsid w:val="004D2749"/>
    <w:rsid w:val="004D28BD"/>
    <w:rsid w:val="004D2FF0"/>
    <w:rsid w:val="004D31A9"/>
    <w:rsid w:val="004D34F6"/>
    <w:rsid w:val="004D3578"/>
    <w:rsid w:val="004D35E6"/>
    <w:rsid w:val="004D39EF"/>
    <w:rsid w:val="004D3E08"/>
    <w:rsid w:val="004D3E36"/>
    <w:rsid w:val="004D4249"/>
    <w:rsid w:val="004D4386"/>
    <w:rsid w:val="004D4AB8"/>
    <w:rsid w:val="004D4B34"/>
    <w:rsid w:val="004D4B58"/>
    <w:rsid w:val="004D4BE0"/>
    <w:rsid w:val="004D4C2B"/>
    <w:rsid w:val="004D521C"/>
    <w:rsid w:val="004D53ED"/>
    <w:rsid w:val="004D54DA"/>
    <w:rsid w:val="004D57E9"/>
    <w:rsid w:val="004D5A5E"/>
    <w:rsid w:val="004D5E2E"/>
    <w:rsid w:val="004D5F06"/>
    <w:rsid w:val="004D5FAC"/>
    <w:rsid w:val="004D6004"/>
    <w:rsid w:val="004D605F"/>
    <w:rsid w:val="004D6526"/>
    <w:rsid w:val="004D65A5"/>
    <w:rsid w:val="004D7143"/>
    <w:rsid w:val="004D73C5"/>
    <w:rsid w:val="004D760C"/>
    <w:rsid w:val="004D7B9F"/>
    <w:rsid w:val="004D7BCF"/>
    <w:rsid w:val="004D7DCE"/>
    <w:rsid w:val="004D7FBA"/>
    <w:rsid w:val="004E0491"/>
    <w:rsid w:val="004E0820"/>
    <w:rsid w:val="004E0943"/>
    <w:rsid w:val="004E0952"/>
    <w:rsid w:val="004E0BD9"/>
    <w:rsid w:val="004E0D97"/>
    <w:rsid w:val="004E0FBF"/>
    <w:rsid w:val="004E1076"/>
    <w:rsid w:val="004E12D2"/>
    <w:rsid w:val="004E13BF"/>
    <w:rsid w:val="004E1488"/>
    <w:rsid w:val="004E14EA"/>
    <w:rsid w:val="004E1745"/>
    <w:rsid w:val="004E17B3"/>
    <w:rsid w:val="004E183C"/>
    <w:rsid w:val="004E1857"/>
    <w:rsid w:val="004E1E3D"/>
    <w:rsid w:val="004E1F57"/>
    <w:rsid w:val="004E2065"/>
    <w:rsid w:val="004E226C"/>
    <w:rsid w:val="004E23CD"/>
    <w:rsid w:val="004E2400"/>
    <w:rsid w:val="004E24DD"/>
    <w:rsid w:val="004E24E4"/>
    <w:rsid w:val="004E2846"/>
    <w:rsid w:val="004E2998"/>
    <w:rsid w:val="004E2CAB"/>
    <w:rsid w:val="004E2D53"/>
    <w:rsid w:val="004E31B3"/>
    <w:rsid w:val="004E31FD"/>
    <w:rsid w:val="004E33BE"/>
    <w:rsid w:val="004E354D"/>
    <w:rsid w:val="004E3800"/>
    <w:rsid w:val="004E3A23"/>
    <w:rsid w:val="004E3B52"/>
    <w:rsid w:val="004E4465"/>
    <w:rsid w:val="004E448E"/>
    <w:rsid w:val="004E46F0"/>
    <w:rsid w:val="004E498D"/>
    <w:rsid w:val="004E4A55"/>
    <w:rsid w:val="004E4DBA"/>
    <w:rsid w:val="004E4E67"/>
    <w:rsid w:val="004E4F8B"/>
    <w:rsid w:val="004E54E6"/>
    <w:rsid w:val="004E5867"/>
    <w:rsid w:val="004E5B98"/>
    <w:rsid w:val="004E60DA"/>
    <w:rsid w:val="004E6135"/>
    <w:rsid w:val="004E61C6"/>
    <w:rsid w:val="004E632C"/>
    <w:rsid w:val="004E6355"/>
    <w:rsid w:val="004E643D"/>
    <w:rsid w:val="004E64D4"/>
    <w:rsid w:val="004E6583"/>
    <w:rsid w:val="004E680D"/>
    <w:rsid w:val="004E68C9"/>
    <w:rsid w:val="004E6A02"/>
    <w:rsid w:val="004E6D15"/>
    <w:rsid w:val="004E6DCE"/>
    <w:rsid w:val="004E6F2A"/>
    <w:rsid w:val="004E70A8"/>
    <w:rsid w:val="004E7313"/>
    <w:rsid w:val="004E731B"/>
    <w:rsid w:val="004E749F"/>
    <w:rsid w:val="004E74F3"/>
    <w:rsid w:val="004E7541"/>
    <w:rsid w:val="004E773A"/>
    <w:rsid w:val="004E7900"/>
    <w:rsid w:val="004E7AB7"/>
    <w:rsid w:val="004E7B26"/>
    <w:rsid w:val="004E7FE1"/>
    <w:rsid w:val="004F0059"/>
    <w:rsid w:val="004F1362"/>
    <w:rsid w:val="004F148B"/>
    <w:rsid w:val="004F14C0"/>
    <w:rsid w:val="004F169A"/>
    <w:rsid w:val="004F190D"/>
    <w:rsid w:val="004F2088"/>
    <w:rsid w:val="004F2204"/>
    <w:rsid w:val="004F222A"/>
    <w:rsid w:val="004F237F"/>
    <w:rsid w:val="004F2448"/>
    <w:rsid w:val="004F24A7"/>
    <w:rsid w:val="004F25C6"/>
    <w:rsid w:val="004F2613"/>
    <w:rsid w:val="004F280A"/>
    <w:rsid w:val="004F281C"/>
    <w:rsid w:val="004F2A9D"/>
    <w:rsid w:val="004F2D0E"/>
    <w:rsid w:val="004F2FA7"/>
    <w:rsid w:val="004F2FCC"/>
    <w:rsid w:val="004F313D"/>
    <w:rsid w:val="004F33B1"/>
    <w:rsid w:val="004F3643"/>
    <w:rsid w:val="004F3946"/>
    <w:rsid w:val="004F3CDA"/>
    <w:rsid w:val="004F3E34"/>
    <w:rsid w:val="004F3F76"/>
    <w:rsid w:val="004F3FC1"/>
    <w:rsid w:val="004F419A"/>
    <w:rsid w:val="004F4464"/>
    <w:rsid w:val="004F4876"/>
    <w:rsid w:val="004F4AA2"/>
    <w:rsid w:val="004F4B66"/>
    <w:rsid w:val="004F4B6D"/>
    <w:rsid w:val="004F4BC0"/>
    <w:rsid w:val="004F4CFC"/>
    <w:rsid w:val="004F4CFE"/>
    <w:rsid w:val="004F4E2E"/>
    <w:rsid w:val="004F4E38"/>
    <w:rsid w:val="004F53F7"/>
    <w:rsid w:val="004F540F"/>
    <w:rsid w:val="004F57AF"/>
    <w:rsid w:val="004F581C"/>
    <w:rsid w:val="004F594E"/>
    <w:rsid w:val="004F5F1F"/>
    <w:rsid w:val="004F5F6C"/>
    <w:rsid w:val="004F60DD"/>
    <w:rsid w:val="004F626F"/>
    <w:rsid w:val="004F6B49"/>
    <w:rsid w:val="004F6E20"/>
    <w:rsid w:val="004F6F1A"/>
    <w:rsid w:val="004F6F9E"/>
    <w:rsid w:val="004F7318"/>
    <w:rsid w:val="004F73DC"/>
    <w:rsid w:val="004F7842"/>
    <w:rsid w:val="004F7A7F"/>
    <w:rsid w:val="004F7E79"/>
    <w:rsid w:val="0050038B"/>
    <w:rsid w:val="005004E1"/>
    <w:rsid w:val="0050051E"/>
    <w:rsid w:val="005005AF"/>
    <w:rsid w:val="00500611"/>
    <w:rsid w:val="00500612"/>
    <w:rsid w:val="0050075A"/>
    <w:rsid w:val="00500BC9"/>
    <w:rsid w:val="00500BF7"/>
    <w:rsid w:val="00500D1E"/>
    <w:rsid w:val="005010F1"/>
    <w:rsid w:val="00501366"/>
    <w:rsid w:val="00501508"/>
    <w:rsid w:val="0050160E"/>
    <w:rsid w:val="00501717"/>
    <w:rsid w:val="005017E3"/>
    <w:rsid w:val="00501AAF"/>
    <w:rsid w:val="00501BD5"/>
    <w:rsid w:val="00501EDA"/>
    <w:rsid w:val="00501F09"/>
    <w:rsid w:val="00502035"/>
    <w:rsid w:val="00502232"/>
    <w:rsid w:val="00502546"/>
    <w:rsid w:val="0050257F"/>
    <w:rsid w:val="00502755"/>
    <w:rsid w:val="00502A92"/>
    <w:rsid w:val="00502AC3"/>
    <w:rsid w:val="00503401"/>
    <w:rsid w:val="0050360C"/>
    <w:rsid w:val="005037EA"/>
    <w:rsid w:val="00503A7B"/>
    <w:rsid w:val="00503F0D"/>
    <w:rsid w:val="00503FB6"/>
    <w:rsid w:val="00504127"/>
    <w:rsid w:val="005044DF"/>
    <w:rsid w:val="0050484A"/>
    <w:rsid w:val="005048AE"/>
    <w:rsid w:val="0050492E"/>
    <w:rsid w:val="00504A49"/>
    <w:rsid w:val="00504AC0"/>
    <w:rsid w:val="00504C27"/>
    <w:rsid w:val="00504CF4"/>
    <w:rsid w:val="00504ED9"/>
    <w:rsid w:val="0050541C"/>
    <w:rsid w:val="00505453"/>
    <w:rsid w:val="0050555D"/>
    <w:rsid w:val="00505781"/>
    <w:rsid w:val="00506AED"/>
    <w:rsid w:val="00506CB6"/>
    <w:rsid w:val="00507052"/>
    <w:rsid w:val="0050718C"/>
    <w:rsid w:val="00507206"/>
    <w:rsid w:val="0050743D"/>
    <w:rsid w:val="0050768C"/>
    <w:rsid w:val="00507947"/>
    <w:rsid w:val="0050795B"/>
    <w:rsid w:val="00507A24"/>
    <w:rsid w:val="00507A31"/>
    <w:rsid w:val="00507B7C"/>
    <w:rsid w:val="00507D8F"/>
    <w:rsid w:val="005101F6"/>
    <w:rsid w:val="00510414"/>
    <w:rsid w:val="00510443"/>
    <w:rsid w:val="005107CB"/>
    <w:rsid w:val="005107CF"/>
    <w:rsid w:val="00510C94"/>
    <w:rsid w:val="00510EA2"/>
    <w:rsid w:val="0051141F"/>
    <w:rsid w:val="00511490"/>
    <w:rsid w:val="00511634"/>
    <w:rsid w:val="0051166B"/>
    <w:rsid w:val="00511783"/>
    <w:rsid w:val="00511806"/>
    <w:rsid w:val="00511CB3"/>
    <w:rsid w:val="00511E38"/>
    <w:rsid w:val="005120E5"/>
    <w:rsid w:val="005122C6"/>
    <w:rsid w:val="005123E9"/>
    <w:rsid w:val="0051260A"/>
    <w:rsid w:val="00512613"/>
    <w:rsid w:val="00512BF1"/>
    <w:rsid w:val="00512C3E"/>
    <w:rsid w:val="00512CBF"/>
    <w:rsid w:val="00512DAF"/>
    <w:rsid w:val="0051332E"/>
    <w:rsid w:val="005135A0"/>
    <w:rsid w:val="005137DB"/>
    <w:rsid w:val="00513E1C"/>
    <w:rsid w:val="00513EDA"/>
    <w:rsid w:val="00513FA3"/>
    <w:rsid w:val="00514157"/>
    <w:rsid w:val="00514214"/>
    <w:rsid w:val="005142F6"/>
    <w:rsid w:val="00514530"/>
    <w:rsid w:val="00514584"/>
    <w:rsid w:val="005145FB"/>
    <w:rsid w:val="00514605"/>
    <w:rsid w:val="00514881"/>
    <w:rsid w:val="00514937"/>
    <w:rsid w:val="00514B4A"/>
    <w:rsid w:val="00515047"/>
    <w:rsid w:val="005159A6"/>
    <w:rsid w:val="005163FC"/>
    <w:rsid w:val="00516758"/>
    <w:rsid w:val="005167F7"/>
    <w:rsid w:val="00516BAF"/>
    <w:rsid w:val="00516D8D"/>
    <w:rsid w:val="005170F6"/>
    <w:rsid w:val="00517223"/>
    <w:rsid w:val="00517574"/>
    <w:rsid w:val="00517AC0"/>
    <w:rsid w:val="00517CA8"/>
    <w:rsid w:val="00517E82"/>
    <w:rsid w:val="00517F6B"/>
    <w:rsid w:val="00517FF6"/>
    <w:rsid w:val="005200C8"/>
    <w:rsid w:val="0052023E"/>
    <w:rsid w:val="00520385"/>
    <w:rsid w:val="005204DB"/>
    <w:rsid w:val="0052062F"/>
    <w:rsid w:val="00520AF1"/>
    <w:rsid w:val="00520C54"/>
    <w:rsid w:val="00520DDD"/>
    <w:rsid w:val="00520DE3"/>
    <w:rsid w:val="005212DA"/>
    <w:rsid w:val="00521C15"/>
    <w:rsid w:val="0052215C"/>
    <w:rsid w:val="005223D3"/>
    <w:rsid w:val="00522ADE"/>
    <w:rsid w:val="00522CC0"/>
    <w:rsid w:val="005233DE"/>
    <w:rsid w:val="0052347E"/>
    <w:rsid w:val="0052357E"/>
    <w:rsid w:val="0052359D"/>
    <w:rsid w:val="00523743"/>
    <w:rsid w:val="00523A2C"/>
    <w:rsid w:val="00523C42"/>
    <w:rsid w:val="00523D04"/>
    <w:rsid w:val="00524112"/>
    <w:rsid w:val="0052417A"/>
    <w:rsid w:val="005241E0"/>
    <w:rsid w:val="005241FA"/>
    <w:rsid w:val="0052428B"/>
    <w:rsid w:val="0052445E"/>
    <w:rsid w:val="0052459F"/>
    <w:rsid w:val="0052461F"/>
    <w:rsid w:val="005246D7"/>
    <w:rsid w:val="005247E1"/>
    <w:rsid w:val="00524AD3"/>
    <w:rsid w:val="00524C2C"/>
    <w:rsid w:val="005253B9"/>
    <w:rsid w:val="005259CD"/>
    <w:rsid w:val="005259F6"/>
    <w:rsid w:val="00525EB4"/>
    <w:rsid w:val="00526248"/>
    <w:rsid w:val="00526300"/>
    <w:rsid w:val="0052643A"/>
    <w:rsid w:val="005264B5"/>
    <w:rsid w:val="005264BF"/>
    <w:rsid w:val="005264E7"/>
    <w:rsid w:val="005265CF"/>
    <w:rsid w:val="0052682C"/>
    <w:rsid w:val="005269EA"/>
    <w:rsid w:val="00526A5E"/>
    <w:rsid w:val="00526C3A"/>
    <w:rsid w:val="00526CE6"/>
    <w:rsid w:val="00526E63"/>
    <w:rsid w:val="00526F0A"/>
    <w:rsid w:val="005277F1"/>
    <w:rsid w:val="00527C02"/>
    <w:rsid w:val="00527E0D"/>
    <w:rsid w:val="00527F57"/>
    <w:rsid w:val="00530448"/>
    <w:rsid w:val="005304B5"/>
    <w:rsid w:val="00530638"/>
    <w:rsid w:val="005306BA"/>
    <w:rsid w:val="00530730"/>
    <w:rsid w:val="00530755"/>
    <w:rsid w:val="00530896"/>
    <w:rsid w:val="00530B59"/>
    <w:rsid w:val="00531422"/>
    <w:rsid w:val="005318B3"/>
    <w:rsid w:val="00531A05"/>
    <w:rsid w:val="00531BDA"/>
    <w:rsid w:val="00531C66"/>
    <w:rsid w:val="0053203C"/>
    <w:rsid w:val="005323D4"/>
    <w:rsid w:val="0053246A"/>
    <w:rsid w:val="00532470"/>
    <w:rsid w:val="0053259E"/>
    <w:rsid w:val="0053266B"/>
    <w:rsid w:val="005327FF"/>
    <w:rsid w:val="00532816"/>
    <w:rsid w:val="005329E8"/>
    <w:rsid w:val="00532EB7"/>
    <w:rsid w:val="00532FC3"/>
    <w:rsid w:val="0053334E"/>
    <w:rsid w:val="00533454"/>
    <w:rsid w:val="005334C7"/>
    <w:rsid w:val="0053352C"/>
    <w:rsid w:val="00533813"/>
    <w:rsid w:val="00533821"/>
    <w:rsid w:val="0053384D"/>
    <w:rsid w:val="00533ABB"/>
    <w:rsid w:val="00533AC2"/>
    <w:rsid w:val="00533FB2"/>
    <w:rsid w:val="00534381"/>
    <w:rsid w:val="005343B1"/>
    <w:rsid w:val="00534515"/>
    <w:rsid w:val="00534C34"/>
    <w:rsid w:val="00534F5F"/>
    <w:rsid w:val="00535362"/>
    <w:rsid w:val="005353FC"/>
    <w:rsid w:val="00535569"/>
    <w:rsid w:val="00535595"/>
    <w:rsid w:val="00535628"/>
    <w:rsid w:val="0053587C"/>
    <w:rsid w:val="00535A0A"/>
    <w:rsid w:val="00535F8D"/>
    <w:rsid w:val="0053614B"/>
    <w:rsid w:val="00536177"/>
    <w:rsid w:val="005362FD"/>
    <w:rsid w:val="00536333"/>
    <w:rsid w:val="00536416"/>
    <w:rsid w:val="0053646A"/>
    <w:rsid w:val="005364EC"/>
    <w:rsid w:val="005364F2"/>
    <w:rsid w:val="005366E6"/>
    <w:rsid w:val="00536875"/>
    <w:rsid w:val="00536974"/>
    <w:rsid w:val="00536977"/>
    <w:rsid w:val="00536B6A"/>
    <w:rsid w:val="00536B7F"/>
    <w:rsid w:val="00536C08"/>
    <w:rsid w:val="00536E75"/>
    <w:rsid w:val="00536EB9"/>
    <w:rsid w:val="00536FF1"/>
    <w:rsid w:val="00537008"/>
    <w:rsid w:val="0053719A"/>
    <w:rsid w:val="005376EC"/>
    <w:rsid w:val="00537793"/>
    <w:rsid w:val="00537B33"/>
    <w:rsid w:val="00537E4F"/>
    <w:rsid w:val="00537EC2"/>
    <w:rsid w:val="00537ECF"/>
    <w:rsid w:val="0053C0E7"/>
    <w:rsid w:val="00540212"/>
    <w:rsid w:val="00540282"/>
    <w:rsid w:val="005402FB"/>
    <w:rsid w:val="00540367"/>
    <w:rsid w:val="00540375"/>
    <w:rsid w:val="0054040E"/>
    <w:rsid w:val="00540521"/>
    <w:rsid w:val="00540622"/>
    <w:rsid w:val="0054062D"/>
    <w:rsid w:val="0054078D"/>
    <w:rsid w:val="00540859"/>
    <w:rsid w:val="00540AD9"/>
    <w:rsid w:val="00540DE5"/>
    <w:rsid w:val="005411A9"/>
    <w:rsid w:val="00541439"/>
    <w:rsid w:val="00541450"/>
    <w:rsid w:val="00541595"/>
    <w:rsid w:val="005415EA"/>
    <w:rsid w:val="005416D8"/>
    <w:rsid w:val="005417DF"/>
    <w:rsid w:val="005418D3"/>
    <w:rsid w:val="00541962"/>
    <w:rsid w:val="00541A3B"/>
    <w:rsid w:val="00541C8D"/>
    <w:rsid w:val="00542270"/>
    <w:rsid w:val="00542339"/>
    <w:rsid w:val="00542442"/>
    <w:rsid w:val="005425DA"/>
    <w:rsid w:val="00542621"/>
    <w:rsid w:val="00542659"/>
    <w:rsid w:val="00542736"/>
    <w:rsid w:val="005427D9"/>
    <w:rsid w:val="005428F3"/>
    <w:rsid w:val="00542AA1"/>
    <w:rsid w:val="00542B15"/>
    <w:rsid w:val="00542E1C"/>
    <w:rsid w:val="00542ECF"/>
    <w:rsid w:val="00542F12"/>
    <w:rsid w:val="00542FAA"/>
    <w:rsid w:val="00542FB0"/>
    <w:rsid w:val="00543099"/>
    <w:rsid w:val="005436D4"/>
    <w:rsid w:val="00543825"/>
    <w:rsid w:val="00543831"/>
    <w:rsid w:val="00543833"/>
    <w:rsid w:val="0054386B"/>
    <w:rsid w:val="0054389B"/>
    <w:rsid w:val="00543924"/>
    <w:rsid w:val="0054399E"/>
    <w:rsid w:val="00543D06"/>
    <w:rsid w:val="00543FAC"/>
    <w:rsid w:val="005446A2"/>
    <w:rsid w:val="005446C4"/>
    <w:rsid w:val="00544919"/>
    <w:rsid w:val="0054492D"/>
    <w:rsid w:val="0054499E"/>
    <w:rsid w:val="00544C13"/>
    <w:rsid w:val="00544CE2"/>
    <w:rsid w:val="00544EB1"/>
    <w:rsid w:val="00544F39"/>
    <w:rsid w:val="00545141"/>
    <w:rsid w:val="005452CA"/>
    <w:rsid w:val="005452F1"/>
    <w:rsid w:val="00545403"/>
    <w:rsid w:val="00545440"/>
    <w:rsid w:val="005454E5"/>
    <w:rsid w:val="00545630"/>
    <w:rsid w:val="005458E5"/>
    <w:rsid w:val="00545EE4"/>
    <w:rsid w:val="00545FB5"/>
    <w:rsid w:val="005462A7"/>
    <w:rsid w:val="00546692"/>
    <w:rsid w:val="00546971"/>
    <w:rsid w:val="00546A82"/>
    <w:rsid w:val="00546AA2"/>
    <w:rsid w:val="00546B31"/>
    <w:rsid w:val="00546C00"/>
    <w:rsid w:val="00546DA3"/>
    <w:rsid w:val="00546DB7"/>
    <w:rsid w:val="005473B4"/>
    <w:rsid w:val="0054755B"/>
    <w:rsid w:val="00547637"/>
    <w:rsid w:val="00547662"/>
    <w:rsid w:val="00547840"/>
    <w:rsid w:val="00547AD0"/>
    <w:rsid w:val="00547C0E"/>
    <w:rsid w:val="00547E6F"/>
    <w:rsid w:val="00547F78"/>
    <w:rsid w:val="00547F93"/>
    <w:rsid w:val="00550075"/>
    <w:rsid w:val="005500A4"/>
    <w:rsid w:val="005501D6"/>
    <w:rsid w:val="00550206"/>
    <w:rsid w:val="00550AEA"/>
    <w:rsid w:val="00550BE2"/>
    <w:rsid w:val="00550CDE"/>
    <w:rsid w:val="00550F05"/>
    <w:rsid w:val="00550FAA"/>
    <w:rsid w:val="005510ED"/>
    <w:rsid w:val="005512D5"/>
    <w:rsid w:val="00551475"/>
    <w:rsid w:val="00551832"/>
    <w:rsid w:val="00551957"/>
    <w:rsid w:val="00551A7D"/>
    <w:rsid w:val="0055210E"/>
    <w:rsid w:val="0055288D"/>
    <w:rsid w:val="00552CB2"/>
    <w:rsid w:val="005533BF"/>
    <w:rsid w:val="0055377C"/>
    <w:rsid w:val="005538C1"/>
    <w:rsid w:val="00553A4C"/>
    <w:rsid w:val="00553A81"/>
    <w:rsid w:val="00553F4A"/>
    <w:rsid w:val="005540DD"/>
    <w:rsid w:val="00554192"/>
    <w:rsid w:val="00554428"/>
    <w:rsid w:val="0055487B"/>
    <w:rsid w:val="00554D0C"/>
    <w:rsid w:val="0055540D"/>
    <w:rsid w:val="00555518"/>
    <w:rsid w:val="005557DB"/>
    <w:rsid w:val="00555AF1"/>
    <w:rsid w:val="00556046"/>
    <w:rsid w:val="0055613C"/>
    <w:rsid w:val="00556307"/>
    <w:rsid w:val="00556443"/>
    <w:rsid w:val="0055655F"/>
    <w:rsid w:val="005568E3"/>
    <w:rsid w:val="00556DCB"/>
    <w:rsid w:val="00556E4A"/>
    <w:rsid w:val="00556EBF"/>
    <w:rsid w:val="00556F7D"/>
    <w:rsid w:val="005570BE"/>
    <w:rsid w:val="00557369"/>
    <w:rsid w:val="00557563"/>
    <w:rsid w:val="0055769F"/>
    <w:rsid w:val="00557752"/>
    <w:rsid w:val="005578F6"/>
    <w:rsid w:val="0055795F"/>
    <w:rsid w:val="0055796D"/>
    <w:rsid w:val="0055799E"/>
    <w:rsid w:val="00557DF8"/>
    <w:rsid w:val="00557EFA"/>
    <w:rsid w:val="005600B1"/>
    <w:rsid w:val="00560782"/>
    <w:rsid w:val="00560CFB"/>
    <w:rsid w:val="005610A3"/>
    <w:rsid w:val="0056135A"/>
    <w:rsid w:val="0056153E"/>
    <w:rsid w:val="00561737"/>
    <w:rsid w:val="0056173D"/>
    <w:rsid w:val="00561755"/>
    <w:rsid w:val="005619E5"/>
    <w:rsid w:val="00561A3C"/>
    <w:rsid w:val="00561D42"/>
    <w:rsid w:val="00562037"/>
    <w:rsid w:val="005620FB"/>
    <w:rsid w:val="00562918"/>
    <w:rsid w:val="00562A22"/>
    <w:rsid w:val="00562A87"/>
    <w:rsid w:val="00562CB2"/>
    <w:rsid w:val="00562E41"/>
    <w:rsid w:val="005632E5"/>
    <w:rsid w:val="005634C0"/>
    <w:rsid w:val="00563544"/>
    <w:rsid w:val="0056364C"/>
    <w:rsid w:val="00563829"/>
    <w:rsid w:val="00563C9B"/>
    <w:rsid w:val="00563EAD"/>
    <w:rsid w:val="00563F44"/>
    <w:rsid w:val="005640BE"/>
    <w:rsid w:val="0056427A"/>
    <w:rsid w:val="00564554"/>
    <w:rsid w:val="0056457F"/>
    <w:rsid w:val="005646E6"/>
    <w:rsid w:val="0056471F"/>
    <w:rsid w:val="0056472D"/>
    <w:rsid w:val="00564753"/>
    <w:rsid w:val="00564938"/>
    <w:rsid w:val="00564A78"/>
    <w:rsid w:val="00564E70"/>
    <w:rsid w:val="005650B4"/>
    <w:rsid w:val="005650D3"/>
    <w:rsid w:val="005653FA"/>
    <w:rsid w:val="0056560A"/>
    <w:rsid w:val="00565768"/>
    <w:rsid w:val="00565920"/>
    <w:rsid w:val="00565A49"/>
    <w:rsid w:val="00565A9A"/>
    <w:rsid w:val="00565B36"/>
    <w:rsid w:val="00565B70"/>
    <w:rsid w:val="00565DA7"/>
    <w:rsid w:val="00565FE3"/>
    <w:rsid w:val="00566131"/>
    <w:rsid w:val="00566203"/>
    <w:rsid w:val="005662A7"/>
    <w:rsid w:val="00566806"/>
    <w:rsid w:val="00566C80"/>
    <w:rsid w:val="00566C97"/>
    <w:rsid w:val="00566E2A"/>
    <w:rsid w:val="00566FF9"/>
    <w:rsid w:val="0056739C"/>
    <w:rsid w:val="00567624"/>
    <w:rsid w:val="00567656"/>
    <w:rsid w:val="00567813"/>
    <w:rsid w:val="00567A71"/>
    <w:rsid w:val="0057005A"/>
    <w:rsid w:val="005701AC"/>
    <w:rsid w:val="0057022F"/>
    <w:rsid w:val="005703B6"/>
    <w:rsid w:val="005706D0"/>
    <w:rsid w:val="00570702"/>
    <w:rsid w:val="00570BA6"/>
    <w:rsid w:val="00570E2C"/>
    <w:rsid w:val="00571222"/>
    <w:rsid w:val="005713DD"/>
    <w:rsid w:val="00571953"/>
    <w:rsid w:val="00571A03"/>
    <w:rsid w:val="00571C85"/>
    <w:rsid w:val="00571E85"/>
    <w:rsid w:val="00571F88"/>
    <w:rsid w:val="00572028"/>
    <w:rsid w:val="0057205D"/>
    <w:rsid w:val="005720DF"/>
    <w:rsid w:val="00572181"/>
    <w:rsid w:val="005725D2"/>
    <w:rsid w:val="0057266C"/>
    <w:rsid w:val="00572843"/>
    <w:rsid w:val="00572CEB"/>
    <w:rsid w:val="00572EFA"/>
    <w:rsid w:val="005730DD"/>
    <w:rsid w:val="005733A5"/>
    <w:rsid w:val="0057365D"/>
    <w:rsid w:val="005737EE"/>
    <w:rsid w:val="00573B76"/>
    <w:rsid w:val="00573B82"/>
    <w:rsid w:val="00573D58"/>
    <w:rsid w:val="00573E4A"/>
    <w:rsid w:val="00573F6B"/>
    <w:rsid w:val="00574007"/>
    <w:rsid w:val="0057404C"/>
    <w:rsid w:val="005741C1"/>
    <w:rsid w:val="00574228"/>
    <w:rsid w:val="005743A3"/>
    <w:rsid w:val="005743A5"/>
    <w:rsid w:val="005743D7"/>
    <w:rsid w:val="00574618"/>
    <w:rsid w:val="00574735"/>
    <w:rsid w:val="005747A7"/>
    <w:rsid w:val="005747DE"/>
    <w:rsid w:val="005748F7"/>
    <w:rsid w:val="00574955"/>
    <w:rsid w:val="00574A73"/>
    <w:rsid w:val="00574B19"/>
    <w:rsid w:val="00574C45"/>
    <w:rsid w:val="00574EAE"/>
    <w:rsid w:val="005751DA"/>
    <w:rsid w:val="00575236"/>
    <w:rsid w:val="005752EC"/>
    <w:rsid w:val="005754C0"/>
    <w:rsid w:val="005759C9"/>
    <w:rsid w:val="00575A94"/>
    <w:rsid w:val="00575ADE"/>
    <w:rsid w:val="00575B45"/>
    <w:rsid w:val="00575ECA"/>
    <w:rsid w:val="00575F14"/>
    <w:rsid w:val="00575FAD"/>
    <w:rsid w:val="005760F3"/>
    <w:rsid w:val="005760F6"/>
    <w:rsid w:val="005761BF"/>
    <w:rsid w:val="00576413"/>
    <w:rsid w:val="00576CE2"/>
    <w:rsid w:val="00576D71"/>
    <w:rsid w:val="0057767C"/>
    <w:rsid w:val="00577732"/>
    <w:rsid w:val="0057793C"/>
    <w:rsid w:val="00577C84"/>
    <w:rsid w:val="00577D70"/>
    <w:rsid w:val="00577F41"/>
    <w:rsid w:val="00577F50"/>
    <w:rsid w:val="00577FE5"/>
    <w:rsid w:val="0058017B"/>
    <w:rsid w:val="00580252"/>
    <w:rsid w:val="005802E3"/>
    <w:rsid w:val="00580408"/>
    <w:rsid w:val="00580410"/>
    <w:rsid w:val="00580475"/>
    <w:rsid w:val="005804FD"/>
    <w:rsid w:val="00580573"/>
    <w:rsid w:val="00580A03"/>
    <w:rsid w:val="00580CC9"/>
    <w:rsid w:val="00580D06"/>
    <w:rsid w:val="00580ECE"/>
    <w:rsid w:val="00580F41"/>
    <w:rsid w:val="00580F84"/>
    <w:rsid w:val="00581147"/>
    <w:rsid w:val="0058139F"/>
    <w:rsid w:val="0058149F"/>
    <w:rsid w:val="00581543"/>
    <w:rsid w:val="00581548"/>
    <w:rsid w:val="005817B5"/>
    <w:rsid w:val="005818C2"/>
    <w:rsid w:val="00581992"/>
    <w:rsid w:val="005819DE"/>
    <w:rsid w:val="00581ABC"/>
    <w:rsid w:val="00582041"/>
    <w:rsid w:val="00582351"/>
    <w:rsid w:val="0058299C"/>
    <w:rsid w:val="00582A01"/>
    <w:rsid w:val="00582E27"/>
    <w:rsid w:val="00582E79"/>
    <w:rsid w:val="00582ED1"/>
    <w:rsid w:val="005834C0"/>
    <w:rsid w:val="005835A3"/>
    <w:rsid w:val="00583633"/>
    <w:rsid w:val="005836D0"/>
    <w:rsid w:val="00583C13"/>
    <w:rsid w:val="00583D2A"/>
    <w:rsid w:val="00583E67"/>
    <w:rsid w:val="00584AB6"/>
    <w:rsid w:val="005850C0"/>
    <w:rsid w:val="005852F8"/>
    <w:rsid w:val="00585359"/>
    <w:rsid w:val="005855CC"/>
    <w:rsid w:val="00585A50"/>
    <w:rsid w:val="00585BB8"/>
    <w:rsid w:val="00586221"/>
    <w:rsid w:val="00586903"/>
    <w:rsid w:val="00587105"/>
    <w:rsid w:val="005874C7"/>
    <w:rsid w:val="005874CE"/>
    <w:rsid w:val="00587658"/>
    <w:rsid w:val="005876BB"/>
    <w:rsid w:val="00587AE1"/>
    <w:rsid w:val="00590028"/>
    <w:rsid w:val="005900C9"/>
    <w:rsid w:val="005900E9"/>
    <w:rsid w:val="00590155"/>
    <w:rsid w:val="005901DE"/>
    <w:rsid w:val="005902CB"/>
    <w:rsid w:val="00590572"/>
    <w:rsid w:val="00590BB8"/>
    <w:rsid w:val="00591379"/>
    <w:rsid w:val="005913FF"/>
    <w:rsid w:val="00591416"/>
    <w:rsid w:val="00591508"/>
    <w:rsid w:val="0059182C"/>
    <w:rsid w:val="00591A9C"/>
    <w:rsid w:val="00591BBE"/>
    <w:rsid w:val="0059201B"/>
    <w:rsid w:val="005921B9"/>
    <w:rsid w:val="00592465"/>
    <w:rsid w:val="005927C4"/>
    <w:rsid w:val="00592BB5"/>
    <w:rsid w:val="00592D98"/>
    <w:rsid w:val="00593392"/>
    <w:rsid w:val="005935BE"/>
    <w:rsid w:val="005937D4"/>
    <w:rsid w:val="0059383C"/>
    <w:rsid w:val="00593BD4"/>
    <w:rsid w:val="00593E98"/>
    <w:rsid w:val="005940E4"/>
    <w:rsid w:val="0059415E"/>
    <w:rsid w:val="00594325"/>
    <w:rsid w:val="00594464"/>
    <w:rsid w:val="005944B5"/>
    <w:rsid w:val="0059460B"/>
    <w:rsid w:val="0059460F"/>
    <w:rsid w:val="0059461C"/>
    <w:rsid w:val="00594895"/>
    <w:rsid w:val="00594BE6"/>
    <w:rsid w:val="00594FB8"/>
    <w:rsid w:val="005952CE"/>
    <w:rsid w:val="00595305"/>
    <w:rsid w:val="00595662"/>
    <w:rsid w:val="00595A57"/>
    <w:rsid w:val="00595B24"/>
    <w:rsid w:val="00595D85"/>
    <w:rsid w:val="00595F7F"/>
    <w:rsid w:val="00596284"/>
    <w:rsid w:val="005962A6"/>
    <w:rsid w:val="005962CB"/>
    <w:rsid w:val="00596533"/>
    <w:rsid w:val="00596670"/>
    <w:rsid w:val="00596844"/>
    <w:rsid w:val="005969C7"/>
    <w:rsid w:val="005969C9"/>
    <w:rsid w:val="00596B09"/>
    <w:rsid w:val="00596BD2"/>
    <w:rsid w:val="00597351"/>
    <w:rsid w:val="00597513"/>
    <w:rsid w:val="005977E2"/>
    <w:rsid w:val="00597B98"/>
    <w:rsid w:val="00597C2B"/>
    <w:rsid w:val="00597DC7"/>
    <w:rsid w:val="00597FA8"/>
    <w:rsid w:val="00597FF4"/>
    <w:rsid w:val="005A005D"/>
    <w:rsid w:val="005A0250"/>
    <w:rsid w:val="005A02E6"/>
    <w:rsid w:val="005A039F"/>
    <w:rsid w:val="005A04E8"/>
    <w:rsid w:val="005A0784"/>
    <w:rsid w:val="005A09D6"/>
    <w:rsid w:val="005A0B83"/>
    <w:rsid w:val="005A0E0C"/>
    <w:rsid w:val="005A12A0"/>
    <w:rsid w:val="005A1584"/>
    <w:rsid w:val="005A1692"/>
    <w:rsid w:val="005A1B3E"/>
    <w:rsid w:val="005A1B8E"/>
    <w:rsid w:val="005A1F08"/>
    <w:rsid w:val="005A211E"/>
    <w:rsid w:val="005A219E"/>
    <w:rsid w:val="005A21ED"/>
    <w:rsid w:val="005A22D3"/>
    <w:rsid w:val="005A2689"/>
    <w:rsid w:val="005A26B5"/>
    <w:rsid w:val="005A2809"/>
    <w:rsid w:val="005A2889"/>
    <w:rsid w:val="005A28B4"/>
    <w:rsid w:val="005A2DD5"/>
    <w:rsid w:val="005A3071"/>
    <w:rsid w:val="005A32E5"/>
    <w:rsid w:val="005A33A8"/>
    <w:rsid w:val="005A3472"/>
    <w:rsid w:val="005A3A30"/>
    <w:rsid w:val="005A3C7E"/>
    <w:rsid w:val="005A4124"/>
    <w:rsid w:val="005A48B6"/>
    <w:rsid w:val="005A4D32"/>
    <w:rsid w:val="005A4D5A"/>
    <w:rsid w:val="005A4E5D"/>
    <w:rsid w:val="005A5182"/>
    <w:rsid w:val="005A5285"/>
    <w:rsid w:val="005A53EC"/>
    <w:rsid w:val="005A546D"/>
    <w:rsid w:val="005A569D"/>
    <w:rsid w:val="005A56F5"/>
    <w:rsid w:val="005A57FF"/>
    <w:rsid w:val="005A5822"/>
    <w:rsid w:val="005A5844"/>
    <w:rsid w:val="005A5A01"/>
    <w:rsid w:val="005A5B51"/>
    <w:rsid w:val="005A5BC6"/>
    <w:rsid w:val="005A5D16"/>
    <w:rsid w:val="005A5D7F"/>
    <w:rsid w:val="005A62C7"/>
    <w:rsid w:val="005A6330"/>
    <w:rsid w:val="005A63D0"/>
    <w:rsid w:val="005A6B3E"/>
    <w:rsid w:val="005A6B41"/>
    <w:rsid w:val="005A6B81"/>
    <w:rsid w:val="005A6BC0"/>
    <w:rsid w:val="005A72D4"/>
    <w:rsid w:val="005A74EE"/>
    <w:rsid w:val="005A767E"/>
    <w:rsid w:val="005A778B"/>
    <w:rsid w:val="005A7992"/>
    <w:rsid w:val="005A79F9"/>
    <w:rsid w:val="005A7D21"/>
    <w:rsid w:val="005A7F44"/>
    <w:rsid w:val="005B0192"/>
    <w:rsid w:val="005B02EA"/>
    <w:rsid w:val="005B059C"/>
    <w:rsid w:val="005B0697"/>
    <w:rsid w:val="005B0A0E"/>
    <w:rsid w:val="005B0B03"/>
    <w:rsid w:val="005B0C23"/>
    <w:rsid w:val="005B0E0E"/>
    <w:rsid w:val="005B0FDF"/>
    <w:rsid w:val="005B15DA"/>
    <w:rsid w:val="005B1802"/>
    <w:rsid w:val="005B18BF"/>
    <w:rsid w:val="005B1B00"/>
    <w:rsid w:val="005B1B2B"/>
    <w:rsid w:val="005B286B"/>
    <w:rsid w:val="005B2B0B"/>
    <w:rsid w:val="005B2C75"/>
    <w:rsid w:val="005B2D4C"/>
    <w:rsid w:val="005B2DAD"/>
    <w:rsid w:val="005B2E0B"/>
    <w:rsid w:val="005B3203"/>
    <w:rsid w:val="005B36DE"/>
    <w:rsid w:val="005B36EF"/>
    <w:rsid w:val="005B381F"/>
    <w:rsid w:val="005B390C"/>
    <w:rsid w:val="005B3C1A"/>
    <w:rsid w:val="005B3E02"/>
    <w:rsid w:val="005B4040"/>
    <w:rsid w:val="005B4254"/>
    <w:rsid w:val="005B43F4"/>
    <w:rsid w:val="005B468A"/>
    <w:rsid w:val="005B47F7"/>
    <w:rsid w:val="005B48A2"/>
    <w:rsid w:val="005B48E7"/>
    <w:rsid w:val="005B4A85"/>
    <w:rsid w:val="005B4F8D"/>
    <w:rsid w:val="005B5013"/>
    <w:rsid w:val="005B5069"/>
    <w:rsid w:val="005B5C04"/>
    <w:rsid w:val="005B5CFC"/>
    <w:rsid w:val="005B5E67"/>
    <w:rsid w:val="005B62DF"/>
    <w:rsid w:val="005B6410"/>
    <w:rsid w:val="005B686A"/>
    <w:rsid w:val="005B69F8"/>
    <w:rsid w:val="005B6AED"/>
    <w:rsid w:val="005B6C0A"/>
    <w:rsid w:val="005B6D10"/>
    <w:rsid w:val="005B76C4"/>
    <w:rsid w:val="005B78AB"/>
    <w:rsid w:val="005B7A98"/>
    <w:rsid w:val="005B7C33"/>
    <w:rsid w:val="005B7C52"/>
    <w:rsid w:val="005B7C58"/>
    <w:rsid w:val="005C0362"/>
    <w:rsid w:val="005C048F"/>
    <w:rsid w:val="005C0C33"/>
    <w:rsid w:val="005C0D81"/>
    <w:rsid w:val="005C0E9D"/>
    <w:rsid w:val="005C1032"/>
    <w:rsid w:val="005C11CF"/>
    <w:rsid w:val="005C1400"/>
    <w:rsid w:val="005C15E6"/>
    <w:rsid w:val="005C18ED"/>
    <w:rsid w:val="005C1952"/>
    <w:rsid w:val="005C1B61"/>
    <w:rsid w:val="005C1B68"/>
    <w:rsid w:val="005C1E07"/>
    <w:rsid w:val="005C1E23"/>
    <w:rsid w:val="005C201D"/>
    <w:rsid w:val="005C20D1"/>
    <w:rsid w:val="005C21C7"/>
    <w:rsid w:val="005C2201"/>
    <w:rsid w:val="005C2227"/>
    <w:rsid w:val="005C25AD"/>
    <w:rsid w:val="005C2801"/>
    <w:rsid w:val="005C28D8"/>
    <w:rsid w:val="005C2C80"/>
    <w:rsid w:val="005C3060"/>
    <w:rsid w:val="005C3544"/>
    <w:rsid w:val="005C364E"/>
    <w:rsid w:val="005C36CA"/>
    <w:rsid w:val="005C3E1D"/>
    <w:rsid w:val="005C3FA6"/>
    <w:rsid w:val="005C40BC"/>
    <w:rsid w:val="005C4125"/>
    <w:rsid w:val="005C4411"/>
    <w:rsid w:val="005C4674"/>
    <w:rsid w:val="005C47BB"/>
    <w:rsid w:val="005C49B0"/>
    <w:rsid w:val="005C4A6B"/>
    <w:rsid w:val="005C4E5A"/>
    <w:rsid w:val="005C50DE"/>
    <w:rsid w:val="005C57B9"/>
    <w:rsid w:val="005C5CF8"/>
    <w:rsid w:val="005C60CD"/>
    <w:rsid w:val="005C6182"/>
    <w:rsid w:val="005C64C2"/>
    <w:rsid w:val="005C64C6"/>
    <w:rsid w:val="005C65F2"/>
    <w:rsid w:val="005C661E"/>
    <w:rsid w:val="005C6737"/>
    <w:rsid w:val="005C677F"/>
    <w:rsid w:val="005C6913"/>
    <w:rsid w:val="005C6A08"/>
    <w:rsid w:val="005C6EED"/>
    <w:rsid w:val="005C7056"/>
    <w:rsid w:val="005C71AA"/>
    <w:rsid w:val="005C75F0"/>
    <w:rsid w:val="005C776D"/>
    <w:rsid w:val="005C779F"/>
    <w:rsid w:val="005C7962"/>
    <w:rsid w:val="005C7B2F"/>
    <w:rsid w:val="005C7BDD"/>
    <w:rsid w:val="005C7C69"/>
    <w:rsid w:val="005CD514"/>
    <w:rsid w:val="005D041C"/>
    <w:rsid w:val="005D044D"/>
    <w:rsid w:val="005D04F8"/>
    <w:rsid w:val="005D04FD"/>
    <w:rsid w:val="005D059C"/>
    <w:rsid w:val="005D059F"/>
    <w:rsid w:val="005D0673"/>
    <w:rsid w:val="005D06BE"/>
    <w:rsid w:val="005D0718"/>
    <w:rsid w:val="005D07D4"/>
    <w:rsid w:val="005D07DF"/>
    <w:rsid w:val="005D0AA7"/>
    <w:rsid w:val="005D0B80"/>
    <w:rsid w:val="005D0C3D"/>
    <w:rsid w:val="005D0C9A"/>
    <w:rsid w:val="005D0CF6"/>
    <w:rsid w:val="005D0E6C"/>
    <w:rsid w:val="005D11EE"/>
    <w:rsid w:val="005D12C5"/>
    <w:rsid w:val="005D148A"/>
    <w:rsid w:val="005D19F6"/>
    <w:rsid w:val="005D1A15"/>
    <w:rsid w:val="005D1AA7"/>
    <w:rsid w:val="005D1F66"/>
    <w:rsid w:val="005D1F95"/>
    <w:rsid w:val="005D2189"/>
    <w:rsid w:val="005D23D3"/>
    <w:rsid w:val="005D283F"/>
    <w:rsid w:val="005D2BE4"/>
    <w:rsid w:val="005D2F4F"/>
    <w:rsid w:val="005D2FBF"/>
    <w:rsid w:val="005D33AD"/>
    <w:rsid w:val="005D33E3"/>
    <w:rsid w:val="005D39A9"/>
    <w:rsid w:val="005D3DF9"/>
    <w:rsid w:val="005D3E59"/>
    <w:rsid w:val="005D433D"/>
    <w:rsid w:val="005D4782"/>
    <w:rsid w:val="005D4BD0"/>
    <w:rsid w:val="005D4D10"/>
    <w:rsid w:val="005D5644"/>
    <w:rsid w:val="005D575A"/>
    <w:rsid w:val="005D58E5"/>
    <w:rsid w:val="005D590B"/>
    <w:rsid w:val="005D5B45"/>
    <w:rsid w:val="005D6517"/>
    <w:rsid w:val="005D6F7C"/>
    <w:rsid w:val="005D70B1"/>
    <w:rsid w:val="005D73A1"/>
    <w:rsid w:val="005D74EC"/>
    <w:rsid w:val="005D762F"/>
    <w:rsid w:val="005D76A1"/>
    <w:rsid w:val="005D784F"/>
    <w:rsid w:val="005D7A50"/>
    <w:rsid w:val="005D7C5A"/>
    <w:rsid w:val="005D7DE4"/>
    <w:rsid w:val="005D7F23"/>
    <w:rsid w:val="005E0545"/>
    <w:rsid w:val="005E0738"/>
    <w:rsid w:val="005E08C4"/>
    <w:rsid w:val="005E099A"/>
    <w:rsid w:val="005E0A39"/>
    <w:rsid w:val="005E0C1C"/>
    <w:rsid w:val="005E0E90"/>
    <w:rsid w:val="005E1263"/>
    <w:rsid w:val="005E1312"/>
    <w:rsid w:val="005E13E6"/>
    <w:rsid w:val="005E1C57"/>
    <w:rsid w:val="005E1C8C"/>
    <w:rsid w:val="005E1ECB"/>
    <w:rsid w:val="005E1F4E"/>
    <w:rsid w:val="005E205B"/>
    <w:rsid w:val="005E21C4"/>
    <w:rsid w:val="005E24B7"/>
    <w:rsid w:val="005E2581"/>
    <w:rsid w:val="005E26EF"/>
    <w:rsid w:val="005E288C"/>
    <w:rsid w:val="005E2A1E"/>
    <w:rsid w:val="005E2ABB"/>
    <w:rsid w:val="005E2BA8"/>
    <w:rsid w:val="005E2CCF"/>
    <w:rsid w:val="005E2E49"/>
    <w:rsid w:val="005E3357"/>
    <w:rsid w:val="005E35DA"/>
    <w:rsid w:val="005E38E5"/>
    <w:rsid w:val="005E3C41"/>
    <w:rsid w:val="005E3DEE"/>
    <w:rsid w:val="005E4180"/>
    <w:rsid w:val="005E4371"/>
    <w:rsid w:val="005E49F3"/>
    <w:rsid w:val="005E50FF"/>
    <w:rsid w:val="005E511C"/>
    <w:rsid w:val="005E538A"/>
    <w:rsid w:val="005E53BC"/>
    <w:rsid w:val="005E5C60"/>
    <w:rsid w:val="005E5E14"/>
    <w:rsid w:val="005E5E3C"/>
    <w:rsid w:val="005E6076"/>
    <w:rsid w:val="005E6259"/>
    <w:rsid w:val="005E629D"/>
    <w:rsid w:val="005E62A3"/>
    <w:rsid w:val="005E67AA"/>
    <w:rsid w:val="005E6A6F"/>
    <w:rsid w:val="005E6B44"/>
    <w:rsid w:val="005E6F63"/>
    <w:rsid w:val="005E7747"/>
    <w:rsid w:val="005E77D8"/>
    <w:rsid w:val="005E79AA"/>
    <w:rsid w:val="005E7A8C"/>
    <w:rsid w:val="005E7AD9"/>
    <w:rsid w:val="005F0083"/>
    <w:rsid w:val="005F045E"/>
    <w:rsid w:val="005F0540"/>
    <w:rsid w:val="005F0577"/>
    <w:rsid w:val="005F06B3"/>
    <w:rsid w:val="005F0759"/>
    <w:rsid w:val="005F0BAB"/>
    <w:rsid w:val="005F10A8"/>
    <w:rsid w:val="005F170E"/>
    <w:rsid w:val="005F175B"/>
    <w:rsid w:val="005F1C27"/>
    <w:rsid w:val="005F1D76"/>
    <w:rsid w:val="005F1DDB"/>
    <w:rsid w:val="005F220A"/>
    <w:rsid w:val="005F224C"/>
    <w:rsid w:val="005F276E"/>
    <w:rsid w:val="005F2791"/>
    <w:rsid w:val="005F29E6"/>
    <w:rsid w:val="005F2DD5"/>
    <w:rsid w:val="005F2F54"/>
    <w:rsid w:val="005F2F69"/>
    <w:rsid w:val="005F2F8A"/>
    <w:rsid w:val="005F300E"/>
    <w:rsid w:val="005F3027"/>
    <w:rsid w:val="005F39D5"/>
    <w:rsid w:val="005F3A85"/>
    <w:rsid w:val="005F3B65"/>
    <w:rsid w:val="005F3E3E"/>
    <w:rsid w:val="005F4175"/>
    <w:rsid w:val="005F4B63"/>
    <w:rsid w:val="005F4D0F"/>
    <w:rsid w:val="005F500B"/>
    <w:rsid w:val="005F5027"/>
    <w:rsid w:val="005F5214"/>
    <w:rsid w:val="005F5364"/>
    <w:rsid w:val="005F53DE"/>
    <w:rsid w:val="005F564F"/>
    <w:rsid w:val="005F570F"/>
    <w:rsid w:val="005F5AE3"/>
    <w:rsid w:val="005F5CA1"/>
    <w:rsid w:val="005F6026"/>
    <w:rsid w:val="005F6073"/>
    <w:rsid w:val="005F60F1"/>
    <w:rsid w:val="005F6412"/>
    <w:rsid w:val="005F644C"/>
    <w:rsid w:val="005F6523"/>
    <w:rsid w:val="005F693C"/>
    <w:rsid w:val="005F6B0F"/>
    <w:rsid w:val="005F6C13"/>
    <w:rsid w:val="005F710D"/>
    <w:rsid w:val="005F7156"/>
    <w:rsid w:val="005F717B"/>
    <w:rsid w:val="005F75D7"/>
    <w:rsid w:val="005F7625"/>
    <w:rsid w:val="005F79AE"/>
    <w:rsid w:val="006000C0"/>
    <w:rsid w:val="0060011F"/>
    <w:rsid w:val="00600217"/>
    <w:rsid w:val="0060027D"/>
    <w:rsid w:val="00600C19"/>
    <w:rsid w:val="00600D2E"/>
    <w:rsid w:val="00601003"/>
    <w:rsid w:val="0060111B"/>
    <w:rsid w:val="00601882"/>
    <w:rsid w:val="00601925"/>
    <w:rsid w:val="00601C15"/>
    <w:rsid w:val="00601E12"/>
    <w:rsid w:val="00601FC0"/>
    <w:rsid w:val="00601FC9"/>
    <w:rsid w:val="00602329"/>
    <w:rsid w:val="00602481"/>
    <w:rsid w:val="00602BA9"/>
    <w:rsid w:val="00602C2E"/>
    <w:rsid w:val="00602E77"/>
    <w:rsid w:val="00602F90"/>
    <w:rsid w:val="0060308D"/>
    <w:rsid w:val="006031A2"/>
    <w:rsid w:val="00603230"/>
    <w:rsid w:val="00603603"/>
    <w:rsid w:val="0060361E"/>
    <w:rsid w:val="00603689"/>
    <w:rsid w:val="00603A19"/>
    <w:rsid w:val="00603E14"/>
    <w:rsid w:val="0060437C"/>
    <w:rsid w:val="006046F2"/>
    <w:rsid w:val="00604801"/>
    <w:rsid w:val="00604A9D"/>
    <w:rsid w:val="00604C66"/>
    <w:rsid w:val="00604C9F"/>
    <w:rsid w:val="00604CCC"/>
    <w:rsid w:val="00604EE5"/>
    <w:rsid w:val="006051AB"/>
    <w:rsid w:val="00605206"/>
    <w:rsid w:val="0060531B"/>
    <w:rsid w:val="00605347"/>
    <w:rsid w:val="00605438"/>
    <w:rsid w:val="006054D5"/>
    <w:rsid w:val="006055B0"/>
    <w:rsid w:val="006056E7"/>
    <w:rsid w:val="006058A6"/>
    <w:rsid w:val="00605CA6"/>
    <w:rsid w:val="00605D40"/>
    <w:rsid w:val="00605D70"/>
    <w:rsid w:val="0060600B"/>
    <w:rsid w:val="00606197"/>
    <w:rsid w:val="006061A9"/>
    <w:rsid w:val="0060622C"/>
    <w:rsid w:val="006062D8"/>
    <w:rsid w:val="0060645F"/>
    <w:rsid w:val="00606660"/>
    <w:rsid w:val="00606770"/>
    <w:rsid w:val="00606B4F"/>
    <w:rsid w:val="00606FA4"/>
    <w:rsid w:val="006075ED"/>
    <w:rsid w:val="0060774D"/>
    <w:rsid w:val="00607A01"/>
    <w:rsid w:val="006100E3"/>
    <w:rsid w:val="00610122"/>
    <w:rsid w:val="0061028B"/>
    <w:rsid w:val="00610479"/>
    <w:rsid w:val="006104CB"/>
    <w:rsid w:val="0061050E"/>
    <w:rsid w:val="00610576"/>
    <w:rsid w:val="00610710"/>
    <w:rsid w:val="006107FD"/>
    <w:rsid w:val="00610845"/>
    <w:rsid w:val="0061089D"/>
    <w:rsid w:val="006108D3"/>
    <w:rsid w:val="006109C5"/>
    <w:rsid w:val="00610B50"/>
    <w:rsid w:val="00610BEE"/>
    <w:rsid w:val="00611021"/>
    <w:rsid w:val="00611068"/>
    <w:rsid w:val="006114F7"/>
    <w:rsid w:val="00611841"/>
    <w:rsid w:val="0061190C"/>
    <w:rsid w:val="006119F5"/>
    <w:rsid w:val="00611CAC"/>
    <w:rsid w:val="00611F65"/>
    <w:rsid w:val="00611F9A"/>
    <w:rsid w:val="0061217F"/>
    <w:rsid w:val="00612182"/>
    <w:rsid w:val="0061220D"/>
    <w:rsid w:val="00612390"/>
    <w:rsid w:val="00612784"/>
    <w:rsid w:val="006127FB"/>
    <w:rsid w:val="006128B0"/>
    <w:rsid w:val="006135CF"/>
    <w:rsid w:val="006137FA"/>
    <w:rsid w:val="00613891"/>
    <w:rsid w:val="00613CC5"/>
    <w:rsid w:val="00613D11"/>
    <w:rsid w:val="00613D53"/>
    <w:rsid w:val="00614299"/>
    <w:rsid w:val="00614316"/>
    <w:rsid w:val="0061446C"/>
    <w:rsid w:val="00614564"/>
    <w:rsid w:val="00614733"/>
    <w:rsid w:val="006148F4"/>
    <w:rsid w:val="00614971"/>
    <w:rsid w:val="00614C3C"/>
    <w:rsid w:val="00614CB3"/>
    <w:rsid w:val="00614DF9"/>
    <w:rsid w:val="0061522E"/>
    <w:rsid w:val="00615513"/>
    <w:rsid w:val="006156F3"/>
    <w:rsid w:val="00615774"/>
    <w:rsid w:val="00615BD9"/>
    <w:rsid w:val="00615C0E"/>
    <w:rsid w:val="00615D2D"/>
    <w:rsid w:val="00615F3E"/>
    <w:rsid w:val="006164A2"/>
    <w:rsid w:val="00616ACE"/>
    <w:rsid w:val="00616D22"/>
    <w:rsid w:val="00616EDE"/>
    <w:rsid w:val="0061753D"/>
    <w:rsid w:val="006177D2"/>
    <w:rsid w:val="006177E3"/>
    <w:rsid w:val="00617A31"/>
    <w:rsid w:val="00617FF3"/>
    <w:rsid w:val="00620348"/>
    <w:rsid w:val="0062042B"/>
    <w:rsid w:val="00620560"/>
    <w:rsid w:val="00620A1C"/>
    <w:rsid w:val="00620A25"/>
    <w:rsid w:val="00620D7A"/>
    <w:rsid w:val="00620FAA"/>
    <w:rsid w:val="00621171"/>
    <w:rsid w:val="006211DC"/>
    <w:rsid w:val="006211F3"/>
    <w:rsid w:val="00621285"/>
    <w:rsid w:val="006214F3"/>
    <w:rsid w:val="006215A1"/>
    <w:rsid w:val="00621685"/>
    <w:rsid w:val="006216E2"/>
    <w:rsid w:val="0062171B"/>
    <w:rsid w:val="00621CDC"/>
    <w:rsid w:val="0062210C"/>
    <w:rsid w:val="0062220B"/>
    <w:rsid w:val="006222BD"/>
    <w:rsid w:val="00622A11"/>
    <w:rsid w:val="00622BCF"/>
    <w:rsid w:val="00622C2B"/>
    <w:rsid w:val="00622DFA"/>
    <w:rsid w:val="0062305D"/>
    <w:rsid w:val="00623086"/>
    <w:rsid w:val="006230E0"/>
    <w:rsid w:val="006235F1"/>
    <w:rsid w:val="00623C1A"/>
    <w:rsid w:val="00624018"/>
    <w:rsid w:val="00624313"/>
    <w:rsid w:val="0062449B"/>
    <w:rsid w:val="00624510"/>
    <w:rsid w:val="006245E5"/>
    <w:rsid w:val="00624C65"/>
    <w:rsid w:val="00624EE7"/>
    <w:rsid w:val="00625656"/>
    <w:rsid w:val="00625679"/>
    <w:rsid w:val="00625768"/>
    <w:rsid w:val="006257AD"/>
    <w:rsid w:val="00625A91"/>
    <w:rsid w:val="00625E84"/>
    <w:rsid w:val="00625EAA"/>
    <w:rsid w:val="00626457"/>
    <w:rsid w:val="0062662E"/>
    <w:rsid w:val="006266FA"/>
    <w:rsid w:val="0062694B"/>
    <w:rsid w:val="00626A51"/>
    <w:rsid w:val="00626BE5"/>
    <w:rsid w:val="00626C82"/>
    <w:rsid w:val="00626CD8"/>
    <w:rsid w:val="00626F7D"/>
    <w:rsid w:val="006270C3"/>
    <w:rsid w:val="006271AC"/>
    <w:rsid w:val="006271F7"/>
    <w:rsid w:val="0062728D"/>
    <w:rsid w:val="0062748A"/>
    <w:rsid w:val="00627570"/>
    <w:rsid w:val="006275D6"/>
    <w:rsid w:val="0062770F"/>
    <w:rsid w:val="006277A3"/>
    <w:rsid w:val="00627886"/>
    <w:rsid w:val="006278A0"/>
    <w:rsid w:val="00627944"/>
    <w:rsid w:val="00627B8D"/>
    <w:rsid w:val="00627DA7"/>
    <w:rsid w:val="00627DF7"/>
    <w:rsid w:val="006291EF"/>
    <w:rsid w:val="00630090"/>
    <w:rsid w:val="006300D9"/>
    <w:rsid w:val="00630352"/>
    <w:rsid w:val="00630593"/>
    <w:rsid w:val="00630881"/>
    <w:rsid w:val="006308F6"/>
    <w:rsid w:val="00630BDA"/>
    <w:rsid w:val="00630EBF"/>
    <w:rsid w:val="006311A0"/>
    <w:rsid w:val="006314B8"/>
    <w:rsid w:val="006315B8"/>
    <w:rsid w:val="00631BE4"/>
    <w:rsid w:val="00631DB1"/>
    <w:rsid w:val="006324B4"/>
    <w:rsid w:val="00632A75"/>
    <w:rsid w:val="00632AFA"/>
    <w:rsid w:val="00632DC0"/>
    <w:rsid w:val="00632E28"/>
    <w:rsid w:val="00632E73"/>
    <w:rsid w:val="00633013"/>
    <w:rsid w:val="006331D9"/>
    <w:rsid w:val="00633328"/>
    <w:rsid w:val="00633340"/>
    <w:rsid w:val="00633697"/>
    <w:rsid w:val="006336DE"/>
    <w:rsid w:val="00633704"/>
    <w:rsid w:val="0063375C"/>
    <w:rsid w:val="0063385D"/>
    <w:rsid w:val="00633A48"/>
    <w:rsid w:val="00633D43"/>
    <w:rsid w:val="00633E05"/>
    <w:rsid w:val="00633F08"/>
    <w:rsid w:val="00633F82"/>
    <w:rsid w:val="00634254"/>
    <w:rsid w:val="00634299"/>
    <w:rsid w:val="00634329"/>
    <w:rsid w:val="006344D9"/>
    <w:rsid w:val="0063460E"/>
    <w:rsid w:val="00634707"/>
    <w:rsid w:val="006347ED"/>
    <w:rsid w:val="00634A5F"/>
    <w:rsid w:val="00634C79"/>
    <w:rsid w:val="00634FC9"/>
    <w:rsid w:val="00634FD2"/>
    <w:rsid w:val="00635092"/>
    <w:rsid w:val="00635106"/>
    <w:rsid w:val="00635260"/>
    <w:rsid w:val="00635463"/>
    <w:rsid w:val="006356D0"/>
    <w:rsid w:val="006357AC"/>
    <w:rsid w:val="00635A84"/>
    <w:rsid w:val="00635B23"/>
    <w:rsid w:val="00635D1D"/>
    <w:rsid w:val="00635D1F"/>
    <w:rsid w:val="00635F90"/>
    <w:rsid w:val="00636214"/>
    <w:rsid w:val="006362A5"/>
    <w:rsid w:val="0063642A"/>
    <w:rsid w:val="006368D1"/>
    <w:rsid w:val="00636B3F"/>
    <w:rsid w:val="00636BDD"/>
    <w:rsid w:val="00636C79"/>
    <w:rsid w:val="00636CB3"/>
    <w:rsid w:val="00636D8B"/>
    <w:rsid w:val="00637168"/>
    <w:rsid w:val="00637298"/>
    <w:rsid w:val="006372AB"/>
    <w:rsid w:val="0063733E"/>
    <w:rsid w:val="006374C1"/>
    <w:rsid w:val="00637520"/>
    <w:rsid w:val="00637715"/>
    <w:rsid w:val="00637AF5"/>
    <w:rsid w:val="00637F6B"/>
    <w:rsid w:val="00637FC2"/>
    <w:rsid w:val="0063E045"/>
    <w:rsid w:val="00640023"/>
    <w:rsid w:val="006400F7"/>
    <w:rsid w:val="006401E6"/>
    <w:rsid w:val="00640499"/>
    <w:rsid w:val="00640585"/>
    <w:rsid w:val="0064070F"/>
    <w:rsid w:val="00640864"/>
    <w:rsid w:val="00640B2C"/>
    <w:rsid w:val="00640FC8"/>
    <w:rsid w:val="0064110C"/>
    <w:rsid w:val="00641150"/>
    <w:rsid w:val="006414F6"/>
    <w:rsid w:val="0064182D"/>
    <w:rsid w:val="00641AC7"/>
    <w:rsid w:val="00641CBC"/>
    <w:rsid w:val="00641D63"/>
    <w:rsid w:val="00641E43"/>
    <w:rsid w:val="00641EB1"/>
    <w:rsid w:val="00642193"/>
    <w:rsid w:val="00642376"/>
    <w:rsid w:val="00642B6A"/>
    <w:rsid w:val="00642C17"/>
    <w:rsid w:val="00642C7F"/>
    <w:rsid w:val="00642D30"/>
    <w:rsid w:val="00642D3B"/>
    <w:rsid w:val="00642D7E"/>
    <w:rsid w:val="00642F19"/>
    <w:rsid w:val="00642FF6"/>
    <w:rsid w:val="006434C4"/>
    <w:rsid w:val="00643586"/>
    <w:rsid w:val="0064363B"/>
    <w:rsid w:val="00643D19"/>
    <w:rsid w:val="00643E6A"/>
    <w:rsid w:val="0064421D"/>
    <w:rsid w:val="006443F8"/>
    <w:rsid w:val="00644535"/>
    <w:rsid w:val="006445AA"/>
    <w:rsid w:val="006446E4"/>
    <w:rsid w:val="00644848"/>
    <w:rsid w:val="00644A39"/>
    <w:rsid w:val="00644C11"/>
    <w:rsid w:val="006450E4"/>
    <w:rsid w:val="00645230"/>
    <w:rsid w:val="006455EE"/>
    <w:rsid w:val="00645A5C"/>
    <w:rsid w:val="00645F63"/>
    <w:rsid w:val="00646177"/>
    <w:rsid w:val="00646402"/>
    <w:rsid w:val="00646735"/>
    <w:rsid w:val="00646861"/>
    <w:rsid w:val="00646ABF"/>
    <w:rsid w:val="00646B03"/>
    <w:rsid w:val="00646B39"/>
    <w:rsid w:val="00646BBB"/>
    <w:rsid w:val="00647472"/>
    <w:rsid w:val="006475AE"/>
    <w:rsid w:val="00647615"/>
    <w:rsid w:val="0064784A"/>
    <w:rsid w:val="00647A99"/>
    <w:rsid w:val="00647ABC"/>
    <w:rsid w:val="00647C1B"/>
    <w:rsid w:val="00647C68"/>
    <w:rsid w:val="00647CC8"/>
    <w:rsid w:val="00647E1C"/>
    <w:rsid w:val="006503EC"/>
    <w:rsid w:val="00650587"/>
    <w:rsid w:val="00650869"/>
    <w:rsid w:val="0065099E"/>
    <w:rsid w:val="006509B6"/>
    <w:rsid w:val="006509BD"/>
    <w:rsid w:val="00650BEB"/>
    <w:rsid w:val="00651225"/>
    <w:rsid w:val="0065135A"/>
    <w:rsid w:val="0065137B"/>
    <w:rsid w:val="00651EA1"/>
    <w:rsid w:val="00651F49"/>
    <w:rsid w:val="0065225C"/>
    <w:rsid w:val="0065259D"/>
    <w:rsid w:val="00652722"/>
    <w:rsid w:val="00652746"/>
    <w:rsid w:val="00652CD7"/>
    <w:rsid w:val="0065319B"/>
    <w:rsid w:val="00653336"/>
    <w:rsid w:val="00653B1D"/>
    <w:rsid w:val="00653E18"/>
    <w:rsid w:val="00654149"/>
    <w:rsid w:val="00654509"/>
    <w:rsid w:val="0065525A"/>
    <w:rsid w:val="0065548E"/>
    <w:rsid w:val="00655621"/>
    <w:rsid w:val="006556D5"/>
    <w:rsid w:val="0065581D"/>
    <w:rsid w:val="0065603E"/>
    <w:rsid w:val="0065629B"/>
    <w:rsid w:val="00656331"/>
    <w:rsid w:val="00656530"/>
    <w:rsid w:val="0065658D"/>
    <w:rsid w:val="0065689F"/>
    <w:rsid w:val="00656D9A"/>
    <w:rsid w:val="00656F9E"/>
    <w:rsid w:val="00657010"/>
    <w:rsid w:val="0065716A"/>
    <w:rsid w:val="00657289"/>
    <w:rsid w:val="00657722"/>
    <w:rsid w:val="00657A0A"/>
    <w:rsid w:val="00657A7A"/>
    <w:rsid w:val="00657AC2"/>
    <w:rsid w:val="00657D67"/>
    <w:rsid w:val="00657E13"/>
    <w:rsid w:val="00657E5C"/>
    <w:rsid w:val="00657F98"/>
    <w:rsid w:val="006591E0"/>
    <w:rsid w:val="0065AC45"/>
    <w:rsid w:val="0065FB39"/>
    <w:rsid w:val="0066004E"/>
    <w:rsid w:val="0066015A"/>
    <w:rsid w:val="00660199"/>
    <w:rsid w:val="0066037E"/>
    <w:rsid w:val="0066054A"/>
    <w:rsid w:val="0066065C"/>
    <w:rsid w:val="00660852"/>
    <w:rsid w:val="00660B93"/>
    <w:rsid w:val="006611A6"/>
    <w:rsid w:val="0066122D"/>
    <w:rsid w:val="00661413"/>
    <w:rsid w:val="0066143C"/>
    <w:rsid w:val="006615E9"/>
    <w:rsid w:val="006616A7"/>
    <w:rsid w:val="006618E2"/>
    <w:rsid w:val="00661954"/>
    <w:rsid w:val="00661D97"/>
    <w:rsid w:val="006624CC"/>
    <w:rsid w:val="0066286B"/>
    <w:rsid w:val="0066297D"/>
    <w:rsid w:val="00662A13"/>
    <w:rsid w:val="00662B2D"/>
    <w:rsid w:val="00662D2C"/>
    <w:rsid w:val="00662EF0"/>
    <w:rsid w:val="0066329E"/>
    <w:rsid w:val="00663700"/>
    <w:rsid w:val="00663701"/>
    <w:rsid w:val="00663713"/>
    <w:rsid w:val="00663805"/>
    <w:rsid w:val="006638F1"/>
    <w:rsid w:val="00663A5B"/>
    <w:rsid w:val="00663AE0"/>
    <w:rsid w:val="00663B04"/>
    <w:rsid w:val="00663DAA"/>
    <w:rsid w:val="0066413C"/>
    <w:rsid w:val="006643CF"/>
    <w:rsid w:val="0066484B"/>
    <w:rsid w:val="0066494D"/>
    <w:rsid w:val="006649B4"/>
    <w:rsid w:val="00664CAA"/>
    <w:rsid w:val="006650DD"/>
    <w:rsid w:val="0066548D"/>
    <w:rsid w:val="006656F1"/>
    <w:rsid w:val="00665A53"/>
    <w:rsid w:val="00665C01"/>
    <w:rsid w:val="00665E5E"/>
    <w:rsid w:val="00666166"/>
    <w:rsid w:val="006661F1"/>
    <w:rsid w:val="00666217"/>
    <w:rsid w:val="00666671"/>
    <w:rsid w:val="006668FD"/>
    <w:rsid w:val="006669BC"/>
    <w:rsid w:val="00666B4A"/>
    <w:rsid w:val="00666C4B"/>
    <w:rsid w:val="00666F6B"/>
    <w:rsid w:val="006672CF"/>
    <w:rsid w:val="006674D4"/>
    <w:rsid w:val="0066761A"/>
    <w:rsid w:val="006676FC"/>
    <w:rsid w:val="00667755"/>
    <w:rsid w:val="00667943"/>
    <w:rsid w:val="00667EDA"/>
    <w:rsid w:val="00667FAD"/>
    <w:rsid w:val="006701DA"/>
    <w:rsid w:val="00670271"/>
    <w:rsid w:val="0067073F"/>
    <w:rsid w:val="00671010"/>
    <w:rsid w:val="00671089"/>
    <w:rsid w:val="0067118A"/>
    <w:rsid w:val="006712B6"/>
    <w:rsid w:val="006712CD"/>
    <w:rsid w:val="006716FD"/>
    <w:rsid w:val="00671F5A"/>
    <w:rsid w:val="00671F7D"/>
    <w:rsid w:val="0067241D"/>
    <w:rsid w:val="00672707"/>
    <w:rsid w:val="0067277F"/>
    <w:rsid w:val="00672A35"/>
    <w:rsid w:val="00672A58"/>
    <w:rsid w:val="00672B95"/>
    <w:rsid w:val="00672C9D"/>
    <w:rsid w:val="0067312B"/>
    <w:rsid w:val="006734E3"/>
    <w:rsid w:val="006735DE"/>
    <w:rsid w:val="006736A5"/>
    <w:rsid w:val="0067386D"/>
    <w:rsid w:val="0067399D"/>
    <w:rsid w:val="00673C9E"/>
    <w:rsid w:val="00674456"/>
    <w:rsid w:val="006745EA"/>
    <w:rsid w:val="00674923"/>
    <w:rsid w:val="00674955"/>
    <w:rsid w:val="00674D3E"/>
    <w:rsid w:val="00674DC6"/>
    <w:rsid w:val="0067531F"/>
    <w:rsid w:val="00675551"/>
    <w:rsid w:val="00675F7E"/>
    <w:rsid w:val="00676126"/>
    <w:rsid w:val="0067624F"/>
    <w:rsid w:val="0067671A"/>
    <w:rsid w:val="006768D8"/>
    <w:rsid w:val="00676907"/>
    <w:rsid w:val="00676B73"/>
    <w:rsid w:val="00676ED3"/>
    <w:rsid w:val="00676F0B"/>
    <w:rsid w:val="006772AF"/>
    <w:rsid w:val="0067751E"/>
    <w:rsid w:val="00677676"/>
    <w:rsid w:val="00677CAC"/>
    <w:rsid w:val="00677D9A"/>
    <w:rsid w:val="0067DF0D"/>
    <w:rsid w:val="00680470"/>
    <w:rsid w:val="006804E1"/>
    <w:rsid w:val="006804F2"/>
    <w:rsid w:val="0068080A"/>
    <w:rsid w:val="00680812"/>
    <w:rsid w:val="00680B56"/>
    <w:rsid w:val="00680F7A"/>
    <w:rsid w:val="006810F9"/>
    <w:rsid w:val="00681560"/>
    <w:rsid w:val="0068192F"/>
    <w:rsid w:val="0068197F"/>
    <w:rsid w:val="00681A48"/>
    <w:rsid w:val="00681DDF"/>
    <w:rsid w:val="00682051"/>
    <w:rsid w:val="0068221B"/>
    <w:rsid w:val="00682667"/>
    <w:rsid w:val="00682782"/>
    <w:rsid w:val="0068280F"/>
    <w:rsid w:val="00682A23"/>
    <w:rsid w:val="00682B30"/>
    <w:rsid w:val="00682D7B"/>
    <w:rsid w:val="00682E95"/>
    <w:rsid w:val="00683396"/>
    <w:rsid w:val="00683966"/>
    <w:rsid w:val="00683997"/>
    <w:rsid w:val="00683B39"/>
    <w:rsid w:val="00683BBE"/>
    <w:rsid w:val="00683BC6"/>
    <w:rsid w:val="00683CB9"/>
    <w:rsid w:val="00683E46"/>
    <w:rsid w:val="0068404B"/>
    <w:rsid w:val="00684761"/>
    <w:rsid w:val="006847B7"/>
    <w:rsid w:val="006847ED"/>
    <w:rsid w:val="00684B88"/>
    <w:rsid w:val="00684ED4"/>
    <w:rsid w:val="00684F59"/>
    <w:rsid w:val="00685286"/>
    <w:rsid w:val="00685390"/>
    <w:rsid w:val="00685457"/>
    <w:rsid w:val="00685854"/>
    <w:rsid w:val="00685A13"/>
    <w:rsid w:val="00685A7F"/>
    <w:rsid w:val="00685AFB"/>
    <w:rsid w:val="00685E9A"/>
    <w:rsid w:val="00685F9E"/>
    <w:rsid w:val="00686016"/>
    <w:rsid w:val="00686022"/>
    <w:rsid w:val="00686518"/>
    <w:rsid w:val="00686546"/>
    <w:rsid w:val="00686949"/>
    <w:rsid w:val="00686BBB"/>
    <w:rsid w:val="00686C43"/>
    <w:rsid w:val="00686CD5"/>
    <w:rsid w:val="00686F5B"/>
    <w:rsid w:val="006876D9"/>
    <w:rsid w:val="006879E2"/>
    <w:rsid w:val="00687C86"/>
    <w:rsid w:val="00687CC6"/>
    <w:rsid w:val="00690028"/>
    <w:rsid w:val="00690250"/>
    <w:rsid w:val="006903F4"/>
    <w:rsid w:val="006909D4"/>
    <w:rsid w:val="00690D59"/>
    <w:rsid w:val="00690E1C"/>
    <w:rsid w:val="00691014"/>
    <w:rsid w:val="0069102C"/>
    <w:rsid w:val="006910CB"/>
    <w:rsid w:val="006910D7"/>
    <w:rsid w:val="006915DC"/>
    <w:rsid w:val="006916AF"/>
    <w:rsid w:val="006916FF"/>
    <w:rsid w:val="0069172C"/>
    <w:rsid w:val="006918CD"/>
    <w:rsid w:val="00691964"/>
    <w:rsid w:val="00691B4A"/>
    <w:rsid w:val="006920D2"/>
    <w:rsid w:val="00692256"/>
    <w:rsid w:val="006923C4"/>
    <w:rsid w:val="006925F6"/>
    <w:rsid w:val="006927CF"/>
    <w:rsid w:val="00692C34"/>
    <w:rsid w:val="00692C35"/>
    <w:rsid w:val="006931F6"/>
    <w:rsid w:val="00693448"/>
    <w:rsid w:val="00693599"/>
    <w:rsid w:val="00693696"/>
    <w:rsid w:val="00693881"/>
    <w:rsid w:val="006938D1"/>
    <w:rsid w:val="00693A58"/>
    <w:rsid w:val="0069412C"/>
    <w:rsid w:val="0069429D"/>
    <w:rsid w:val="00694478"/>
    <w:rsid w:val="0069453A"/>
    <w:rsid w:val="00694732"/>
    <w:rsid w:val="00694965"/>
    <w:rsid w:val="00694CAA"/>
    <w:rsid w:val="0069523E"/>
    <w:rsid w:val="00695286"/>
    <w:rsid w:val="006954EA"/>
    <w:rsid w:val="0069585B"/>
    <w:rsid w:val="006959AA"/>
    <w:rsid w:val="00695A9D"/>
    <w:rsid w:val="00695CFC"/>
    <w:rsid w:val="00695D4C"/>
    <w:rsid w:val="00695F17"/>
    <w:rsid w:val="00696098"/>
    <w:rsid w:val="0069612F"/>
    <w:rsid w:val="00696257"/>
    <w:rsid w:val="0069678B"/>
    <w:rsid w:val="0069695C"/>
    <w:rsid w:val="0069704D"/>
    <w:rsid w:val="0069707E"/>
    <w:rsid w:val="006974F8"/>
    <w:rsid w:val="006978B2"/>
    <w:rsid w:val="006979C2"/>
    <w:rsid w:val="00697B66"/>
    <w:rsid w:val="00697DEF"/>
    <w:rsid w:val="00697E12"/>
    <w:rsid w:val="00697F8C"/>
    <w:rsid w:val="006A0014"/>
    <w:rsid w:val="006A010A"/>
    <w:rsid w:val="006A0172"/>
    <w:rsid w:val="006A02A5"/>
    <w:rsid w:val="006A08D3"/>
    <w:rsid w:val="006A0AA6"/>
    <w:rsid w:val="006A0B50"/>
    <w:rsid w:val="006A0C41"/>
    <w:rsid w:val="006A0DD2"/>
    <w:rsid w:val="006A0DDE"/>
    <w:rsid w:val="006A1046"/>
    <w:rsid w:val="006A10C6"/>
    <w:rsid w:val="006A1494"/>
    <w:rsid w:val="006A16A0"/>
    <w:rsid w:val="006A1855"/>
    <w:rsid w:val="006A19B8"/>
    <w:rsid w:val="006A1BBB"/>
    <w:rsid w:val="006A1CE7"/>
    <w:rsid w:val="006A1EE7"/>
    <w:rsid w:val="006A275C"/>
    <w:rsid w:val="006A27C1"/>
    <w:rsid w:val="006A2816"/>
    <w:rsid w:val="006A2C01"/>
    <w:rsid w:val="006A2C1D"/>
    <w:rsid w:val="006A2D9D"/>
    <w:rsid w:val="006A2F79"/>
    <w:rsid w:val="006A3322"/>
    <w:rsid w:val="006A33EE"/>
    <w:rsid w:val="006A3408"/>
    <w:rsid w:val="006A385D"/>
    <w:rsid w:val="006A3A30"/>
    <w:rsid w:val="006A460F"/>
    <w:rsid w:val="006A47E1"/>
    <w:rsid w:val="006A47FC"/>
    <w:rsid w:val="006A486F"/>
    <w:rsid w:val="006A4BEB"/>
    <w:rsid w:val="006A4D6E"/>
    <w:rsid w:val="006A52E2"/>
    <w:rsid w:val="006A554C"/>
    <w:rsid w:val="006A55A7"/>
    <w:rsid w:val="006A5B35"/>
    <w:rsid w:val="006A5C13"/>
    <w:rsid w:val="006A5E09"/>
    <w:rsid w:val="006A6064"/>
    <w:rsid w:val="006A6353"/>
    <w:rsid w:val="006A64B5"/>
    <w:rsid w:val="006A655C"/>
    <w:rsid w:val="006A65FA"/>
    <w:rsid w:val="006A6A61"/>
    <w:rsid w:val="006A6CCD"/>
    <w:rsid w:val="006A6D4B"/>
    <w:rsid w:val="006A6F66"/>
    <w:rsid w:val="006A7296"/>
    <w:rsid w:val="006A72D5"/>
    <w:rsid w:val="006A742C"/>
    <w:rsid w:val="006A7496"/>
    <w:rsid w:val="006A7A12"/>
    <w:rsid w:val="006A7A98"/>
    <w:rsid w:val="006A7CED"/>
    <w:rsid w:val="006A7DB9"/>
    <w:rsid w:val="006A7E43"/>
    <w:rsid w:val="006A7E7C"/>
    <w:rsid w:val="006A7F0F"/>
    <w:rsid w:val="006A7FB9"/>
    <w:rsid w:val="006B0149"/>
    <w:rsid w:val="006B01EA"/>
    <w:rsid w:val="006B0330"/>
    <w:rsid w:val="006B04F0"/>
    <w:rsid w:val="006B09E1"/>
    <w:rsid w:val="006B0B05"/>
    <w:rsid w:val="006B0D93"/>
    <w:rsid w:val="006B1033"/>
    <w:rsid w:val="006B14D4"/>
    <w:rsid w:val="006B150A"/>
    <w:rsid w:val="006B1569"/>
    <w:rsid w:val="006B18B5"/>
    <w:rsid w:val="006B18C4"/>
    <w:rsid w:val="006B2111"/>
    <w:rsid w:val="006B2309"/>
    <w:rsid w:val="006B254B"/>
    <w:rsid w:val="006B26F0"/>
    <w:rsid w:val="006B2772"/>
    <w:rsid w:val="006B2AC5"/>
    <w:rsid w:val="006B2C01"/>
    <w:rsid w:val="006B30AD"/>
    <w:rsid w:val="006B323B"/>
    <w:rsid w:val="006B3892"/>
    <w:rsid w:val="006B3C45"/>
    <w:rsid w:val="006B3E83"/>
    <w:rsid w:val="006B465D"/>
    <w:rsid w:val="006B4AB9"/>
    <w:rsid w:val="006B4D5C"/>
    <w:rsid w:val="006B508A"/>
    <w:rsid w:val="006B54A8"/>
    <w:rsid w:val="006B5885"/>
    <w:rsid w:val="006B588A"/>
    <w:rsid w:val="006B5E63"/>
    <w:rsid w:val="006B5F2C"/>
    <w:rsid w:val="006B619E"/>
    <w:rsid w:val="006B62A9"/>
    <w:rsid w:val="006B644A"/>
    <w:rsid w:val="006B6502"/>
    <w:rsid w:val="006B65B3"/>
    <w:rsid w:val="006B66CC"/>
    <w:rsid w:val="006B6C50"/>
    <w:rsid w:val="006B6DA6"/>
    <w:rsid w:val="006B6E99"/>
    <w:rsid w:val="006B718B"/>
    <w:rsid w:val="006B748D"/>
    <w:rsid w:val="006B74E0"/>
    <w:rsid w:val="006B7514"/>
    <w:rsid w:val="006B76BA"/>
    <w:rsid w:val="006B774E"/>
    <w:rsid w:val="006B785D"/>
    <w:rsid w:val="006B786F"/>
    <w:rsid w:val="006B7A9E"/>
    <w:rsid w:val="006B7C4C"/>
    <w:rsid w:val="006B7D0A"/>
    <w:rsid w:val="006B7E8A"/>
    <w:rsid w:val="006C0057"/>
    <w:rsid w:val="006C0132"/>
    <w:rsid w:val="006C013C"/>
    <w:rsid w:val="006C0176"/>
    <w:rsid w:val="006C040C"/>
    <w:rsid w:val="006C07E7"/>
    <w:rsid w:val="006C09AF"/>
    <w:rsid w:val="006C0C06"/>
    <w:rsid w:val="006C0EF6"/>
    <w:rsid w:val="006C1618"/>
    <w:rsid w:val="006C1695"/>
    <w:rsid w:val="006C1BC0"/>
    <w:rsid w:val="006C1D58"/>
    <w:rsid w:val="006C1D8A"/>
    <w:rsid w:val="006C22A2"/>
    <w:rsid w:val="006C2373"/>
    <w:rsid w:val="006C23FC"/>
    <w:rsid w:val="006C2561"/>
    <w:rsid w:val="006C266F"/>
    <w:rsid w:val="006C30FA"/>
    <w:rsid w:val="006C3133"/>
    <w:rsid w:val="006C3278"/>
    <w:rsid w:val="006C32CD"/>
    <w:rsid w:val="006C37CE"/>
    <w:rsid w:val="006C3841"/>
    <w:rsid w:val="006C38E0"/>
    <w:rsid w:val="006C3933"/>
    <w:rsid w:val="006C3A80"/>
    <w:rsid w:val="006C3C3E"/>
    <w:rsid w:val="006C3C89"/>
    <w:rsid w:val="006C4033"/>
    <w:rsid w:val="006C413E"/>
    <w:rsid w:val="006C4145"/>
    <w:rsid w:val="006C47E8"/>
    <w:rsid w:val="006C4EF3"/>
    <w:rsid w:val="006C4FF6"/>
    <w:rsid w:val="006C5239"/>
    <w:rsid w:val="006C5464"/>
    <w:rsid w:val="006C56BF"/>
    <w:rsid w:val="006C583E"/>
    <w:rsid w:val="006C5866"/>
    <w:rsid w:val="006C5BEB"/>
    <w:rsid w:val="006C5D59"/>
    <w:rsid w:val="006C5E65"/>
    <w:rsid w:val="006C5E8D"/>
    <w:rsid w:val="006C608B"/>
    <w:rsid w:val="006C63D3"/>
    <w:rsid w:val="006C65F7"/>
    <w:rsid w:val="006C684F"/>
    <w:rsid w:val="006C689B"/>
    <w:rsid w:val="006C6C30"/>
    <w:rsid w:val="006C6DE7"/>
    <w:rsid w:val="006C71A6"/>
    <w:rsid w:val="006C7535"/>
    <w:rsid w:val="006C75E7"/>
    <w:rsid w:val="006C7655"/>
    <w:rsid w:val="006C76FD"/>
    <w:rsid w:val="006C785B"/>
    <w:rsid w:val="006C796D"/>
    <w:rsid w:val="006C7B5B"/>
    <w:rsid w:val="006C7D8B"/>
    <w:rsid w:val="006C7E54"/>
    <w:rsid w:val="006C7F2D"/>
    <w:rsid w:val="006D01E3"/>
    <w:rsid w:val="006D02D1"/>
    <w:rsid w:val="006D057C"/>
    <w:rsid w:val="006D061F"/>
    <w:rsid w:val="006D07CA"/>
    <w:rsid w:val="006D0B6B"/>
    <w:rsid w:val="006D0B95"/>
    <w:rsid w:val="006D0BC1"/>
    <w:rsid w:val="006D0CD2"/>
    <w:rsid w:val="006D0CF3"/>
    <w:rsid w:val="006D0ED8"/>
    <w:rsid w:val="006D0F63"/>
    <w:rsid w:val="006D1125"/>
    <w:rsid w:val="006D13E2"/>
    <w:rsid w:val="006D14B3"/>
    <w:rsid w:val="006D15BD"/>
    <w:rsid w:val="006D175D"/>
    <w:rsid w:val="006D196D"/>
    <w:rsid w:val="006D1B4D"/>
    <w:rsid w:val="006D1C7A"/>
    <w:rsid w:val="006D1EC0"/>
    <w:rsid w:val="006D2612"/>
    <w:rsid w:val="006D2A37"/>
    <w:rsid w:val="006D30B1"/>
    <w:rsid w:val="006D3542"/>
    <w:rsid w:val="006D386A"/>
    <w:rsid w:val="006D394F"/>
    <w:rsid w:val="006D396D"/>
    <w:rsid w:val="006D404C"/>
    <w:rsid w:val="006D408C"/>
    <w:rsid w:val="006D40DB"/>
    <w:rsid w:val="006D4219"/>
    <w:rsid w:val="006D4568"/>
    <w:rsid w:val="006D49A4"/>
    <w:rsid w:val="006D4A0E"/>
    <w:rsid w:val="006D4B8E"/>
    <w:rsid w:val="006D4C50"/>
    <w:rsid w:val="006D4ED1"/>
    <w:rsid w:val="006D4F86"/>
    <w:rsid w:val="006D4FDC"/>
    <w:rsid w:val="006D54DD"/>
    <w:rsid w:val="006D56A5"/>
    <w:rsid w:val="006D5801"/>
    <w:rsid w:val="006D5AEA"/>
    <w:rsid w:val="006D5DC9"/>
    <w:rsid w:val="006D5E85"/>
    <w:rsid w:val="006D61E6"/>
    <w:rsid w:val="006D64EB"/>
    <w:rsid w:val="006D6850"/>
    <w:rsid w:val="006D6B7C"/>
    <w:rsid w:val="006D6CAF"/>
    <w:rsid w:val="006D6DF9"/>
    <w:rsid w:val="006D7568"/>
    <w:rsid w:val="006D767E"/>
    <w:rsid w:val="006D7767"/>
    <w:rsid w:val="006D7874"/>
    <w:rsid w:val="006D7D4E"/>
    <w:rsid w:val="006E00C4"/>
    <w:rsid w:val="006E025E"/>
    <w:rsid w:val="006E04D0"/>
    <w:rsid w:val="006E05E3"/>
    <w:rsid w:val="006E063D"/>
    <w:rsid w:val="006E074D"/>
    <w:rsid w:val="006E0934"/>
    <w:rsid w:val="006E09E8"/>
    <w:rsid w:val="006E0D1D"/>
    <w:rsid w:val="006E1229"/>
    <w:rsid w:val="006E1368"/>
    <w:rsid w:val="006E14A5"/>
    <w:rsid w:val="006E1752"/>
    <w:rsid w:val="006E1ACB"/>
    <w:rsid w:val="006E1B4B"/>
    <w:rsid w:val="006E1FB2"/>
    <w:rsid w:val="006E2031"/>
    <w:rsid w:val="006E24C4"/>
    <w:rsid w:val="006E2662"/>
    <w:rsid w:val="006E290D"/>
    <w:rsid w:val="006E2C64"/>
    <w:rsid w:val="006E2D67"/>
    <w:rsid w:val="006E2EF9"/>
    <w:rsid w:val="006E344B"/>
    <w:rsid w:val="006E3729"/>
    <w:rsid w:val="006E3935"/>
    <w:rsid w:val="006E3B16"/>
    <w:rsid w:val="006E3B77"/>
    <w:rsid w:val="006E3C44"/>
    <w:rsid w:val="006E3D06"/>
    <w:rsid w:val="006E4A5F"/>
    <w:rsid w:val="006E4B6D"/>
    <w:rsid w:val="006E4CF3"/>
    <w:rsid w:val="006E4DB5"/>
    <w:rsid w:val="006E4DFC"/>
    <w:rsid w:val="006E4FD4"/>
    <w:rsid w:val="006E5130"/>
    <w:rsid w:val="006E5165"/>
    <w:rsid w:val="006E56AE"/>
    <w:rsid w:val="006E56E2"/>
    <w:rsid w:val="006E5EEE"/>
    <w:rsid w:val="006E6264"/>
    <w:rsid w:val="006E660A"/>
    <w:rsid w:val="006E6907"/>
    <w:rsid w:val="006E71AA"/>
    <w:rsid w:val="006E7203"/>
    <w:rsid w:val="006E728B"/>
    <w:rsid w:val="006E72D3"/>
    <w:rsid w:val="006E7664"/>
    <w:rsid w:val="006E7A8A"/>
    <w:rsid w:val="006E7ABD"/>
    <w:rsid w:val="006E7D34"/>
    <w:rsid w:val="006E7F79"/>
    <w:rsid w:val="006F0181"/>
    <w:rsid w:val="006F02AC"/>
    <w:rsid w:val="006F059B"/>
    <w:rsid w:val="006F0A2E"/>
    <w:rsid w:val="006F0C4F"/>
    <w:rsid w:val="006F0DD0"/>
    <w:rsid w:val="006F0F01"/>
    <w:rsid w:val="006F128F"/>
    <w:rsid w:val="006F1315"/>
    <w:rsid w:val="006F131A"/>
    <w:rsid w:val="006F16A6"/>
    <w:rsid w:val="006F17AC"/>
    <w:rsid w:val="006F1859"/>
    <w:rsid w:val="006F19BB"/>
    <w:rsid w:val="006F1D65"/>
    <w:rsid w:val="006F1D7B"/>
    <w:rsid w:val="006F1E4D"/>
    <w:rsid w:val="006F1FF0"/>
    <w:rsid w:val="006F253B"/>
    <w:rsid w:val="006F27F0"/>
    <w:rsid w:val="006F2A61"/>
    <w:rsid w:val="006F2C7A"/>
    <w:rsid w:val="006F2E07"/>
    <w:rsid w:val="006F2E08"/>
    <w:rsid w:val="006F2E61"/>
    <w:rsid w:val="006F32A9"/>
    <w:rsid w:val="006F3369"/>
    <w:rsid w:val="006F3581"/>
    <w:rsid w:val="006F35FC"/>
    <w:rsid w:val="006F3871"/>
    <w:rsid w:val="006F3950"/>
    <w:rsid w:val="006F3A4A"/>
    <w:rsid w:val="006F3C95"/>
    <w:rsid w:val="006F40C2"/>
    <w:rsid w:val="006F4236"/>
    <w:rsid w:val="006F4357"/>
    <w:rsid w:val="006F437C"/>
    <w:rsid w:val="006F4484"/>
    <w:rsid w:val="006F448D"/>
    <w:rsid w:val="006F45E6"/>
    <w:rsid w:val="006F461E"/>
    <w:rsid w:val="006F4959"/>
    <w:rsid w:val="006F4AD0"/>
    <w:rsid w:val="006F4DCE"/>
    <w:rsid w:val="006F509F"/>
    <w:rsid w:val="006F529D"/>
    <w:rsid w:val="006F5323"/>
    <w:rsid w:val="006F55A7"/>
    <w:rsid w:val="006F57A1"/>
    <w:rsid w:val="006F60FD"/>
    <w:rsid w:val="006F6354"/>
    <w:rsid w:val="006F6601"/>
    <w:rsid w:val="006F677F"/>
    <w:rsid w:val="006F6893"/>
    <w:rsid w:val="006F6A75"/>
    <w:rsid w:val="006F6F6B"/>
    <w:rsid w:val="006F6FD5"/>
    <w:rsid w:val="006F710F"/>
    <w:rsid w:val="006F7261"/>
    <w:rsid w:val="006F76B9"/>
    <w:rsid w:val="006F76F2"/>
    <w:rsid w:val="006F799F"/>
    <w:rsid w:val="006F7EAD"/>
    <w:rsid w:val="006F7F5B"/>
    <w:rsid w:val="0070028C"/>
    <w:rsid w:val="007002A5"/>
    <w:rsid w:val="007002AA"/>
    <w:rsid w:val="0070033C"/>
    <w:rsid w:val="007009D3"/>
    <w:rsid w:val="00700BD6"/>
    <w:rsid w:val="00700DE9"/>
    <w:rsid w:val="00700EAB"/>
    <w:rsid w:val="00700FE5"/>
    <w:rsid w:val="00701164"/>
    <w:rsid w:val="0070146B"/>
    <w:rsid w:val="00701982"/>
    <w:rsid w:val="00701CCE"/>
    <w:rsid w:val="00701DFE"/>
    <w:rsid w:val="007028FA"/>
    <w:rsid w:val="00702C99"/>
    <w:rsid w:val="00702F34"/>
    <w:rsid w:val="0070333A"/>
    <w:rsid w:val="007033D3"/>
    <w:rsid w:val="00703467"/>
    <w:rsid w:val="00703587"/>
    <w:rsid w:val="00703854"/>
    <w:rsid w:val="00703DF1"/>
    <w:rsid w:val="00703E33"/>
    <w:rsid w:val="007041B3"/>
    <w:rsid w:val="007045E7"/>
    <w:rsid w:val="00704ADD"/>
    <w:rsid w:val="00704C58"/>
    <w:rsid w:val="007052AB"/>
    <w:rsid w:val="00705564"/>
    <w:rsid w:val="0070560A"/>
    <w:rsid w:val="00705762"/>
    <w:rsid w:val="00705870"/>
    <w:rsid w:val="007058EA"/>
    <w:rsid w:val="007059BC"/>
    <w:rsid w:val="00705C57"/>
    <w:rsid w:val="00705EBF"/>
    <w:rsid w:val="00705F8C"/>
    <w:rsid w:val="00706138"/>
    <w:rsid w:val="0070651B"/>
    <w:rsid w:val="007065C8"/>
    <w:rsid w:val="00706657"/>
    <w:rsid w:val="007073C0"/>
    <w:rsid w:val="007074A7"/>
    <w:rsid w:val="00707A27"/>
    <w:rsid w:val="00707D52"/>
    <w:rsid w:val="00707E00"/>
    <w:rsid w:val="00707E4B"/>
    <w:rsid w:val="00707FF5"/>
    <w:rsid w:val="00710074"/>
    <w:rsid w:val="007101BE"/>
    <w:rsid w:val="00710297"/>
    <w:rsid w:val="007102EC"/>
    <w:rsid w:val="007102FA"/>
    <w:rsid w:val="007105E6"/>
    <w:rsid w:val="0071083B"/>
    <w:rsid w:val="00710A3F"/>
    <w:rsid w:val="00710B21"/>
    <w:rsid w:val="00710CD8"/>
    <w:rsid w:val="00710DC0"/>
    <w:rsid w:val="00710F00"/>
    <w:rsid w:val="00711003"/>
    <w:rsid w:val="00711095"/>
    <w:rsid w:val="00711417"/>
    <w:rsid w:val="007116ED"/>
    <w:rsid w:val="0071188A"/>
    <w:rsid w:val="00711C31"/>
    <w:rsid w:val="00711CDF"/>
    <w:rsid w:val="00711EE0"/>
    <w:rsid w:val="00712100"/>
    <w:rsid w:val="007123A9"/>
    <w:rsid w:val="007123CA"/>
    <w:rsid w:val="007124AC"/>
    <w:rsid w:val="007126FD"/>
    <w:rsid w:val="00712750"/>
    <w:rsid w:val="00712FAF"/>
    <w:rsid w:val="007130F7"/>
    <w:rsid w:val="007136B8"/>
    <w:rsid w:val="007138E0"/>
    <w:rsid w:val="00713B08"/>
    <w:rsid w:val="00713B36"/>
    <w:rsid w:val="00713CCA"/>
    <w:rsid w:val="00713DAE"/>
    <w:rsid w:val="00713E61"/>
    <w:rsid w:val="00713F8A"/>
    <w:rsid w:val="00714080"/>
    <w:rsid w:val="0071491D"/>
    <w:rsid w:val="00714CFB"/>
    <w:rsid w:val="00714F11"/>
    <w:rsid w:val="0071515E"/>
    <w:rsid w:val="0071547B"/>
    <w:rsid w:val="007155D2"/>
    <w:rsid w:val="0071572E"/>
    <w:rsid w:val="00715CEF"/>
    <w:rsid w:val="007161FB"/>
    <w:rsid w:val="00716231"/>
    <w:rsid w:val="00716677"/>
    <w:rsid w:val="0071669F"/>
    <w:rsid w:val="007168D2"/>
    <w:rsid w:val="00716964"/>
    <w:rsid w:val="00716994"/>
    <w:rsid w:val="00716A1E"/>
    <w:rsid w:val="00716B01"/>
    <w:rsid w:val="00716E43"/>
    <w:rsid w:val="00716E61"/>
    <w:rsid w:val="007172A5"/>
    <w:rsid w:val="00717DFE"/>
    <w:rsid w:val="00717E66"/>
    <w:rsid w:val="00717FF3"/>
    <w:rsid w:val="0072013F"/>
    <w:rsid w:val="00720402"/>
    <w:rsid w:val="0072095B"/>
    <w:rsid w:val="00720C07"/>
    <w:rsid w:val="00720DC8"/>
    <w:rsid w:val="007210AC"/>
    <w:rsid w:val="007210EE"/>
    <w:rsid w:val="00721E21"/>
    <w:rsid w:val="00721EA1"/>
    <w:rsid w:val="00721ED6"/>
    <w:rsid w:val="00721FF9"/>
    <w:rsid w:val="00722433"/>
    <w:rsid w:val="00722585"/>
    <w:rsid w:val="007227A2"/>
    <w:rsid w:val="00722A82"/>
    <w:rsid w:val="00722AB5"/>
    <w:rsid w:val="00722B4D"/>
    <w:rsid w:val="007231CC"/>
    <w:rsid w:val="0072325A"/>
    <w:rsid w:val="0072344A"/>
    <w:rsid w:val="007235F1"/>
    <w:rsid w:val="007237B7"/>
    <w:rsid w:val="00723837"/>
    <w:rsid w:val="007239AE"/>
    <w:rsid w:val="00723D74"/>
    <w:rsid w:val="00724286"/>
    <w:rsid w:val="00724338"/>
    <w:rsid w:val="007243BB"/>
    <w:rsid w:val="00724427"/>
    <w:rsid w:val="00724437"/>
    <w:rsid w:val="0072452A"/>
    <w:rsid w:val="00724B19"/>
    <w:rsid w:val="00724E8D"/>
    <w:rsid w:val="00724F19"/>
    <w:rsid w:val="00724FE2"/>
    <w:rsid w:val="007250DE"/>
    <w:rsid w:val="007250EE"/>
    <w:rsid w:val="007251AA"/>
    <w:rsid w:val="00725542"/>
    <w:rsid w:val="00725860"/>
    <w:rsid w:val="007259C7"/>
    <w:rsid w:val="00725B61"/>
    <w:rsid w:val="00726220"/>
    <w:rsid w:val="0072622F"/>
    <w:rsid w:val="00726CC2"/>
    <w:rsid w:val="00726E7B"/>
    <w:rsid w:val="00726EC7"/>
    <w:rsid w:val="00727097"/>
    <w:rsid w:val="007272B2"/>
    <w:rsid w:val="007272F2"/>
    <w:rsid w:val="007279AE"/>
    <w:rsid w:val="0072FAD2"/>
    <w:rsid w:val="007301C1"/>
    <w:rsid w:val="00730449"/>
    <w:rsid w:val="007305BD"/>
    <w:rsid w:val="00730862"/>
    <w:rsid w:val="00730EF8"/>
    <w:rsid w:val="007310E7"/>
    <w:rsid w:val="007315DD"/>
    <w:rsid w:val="007316C0"/>
    <w:rsid w:val="00731779"/>
    <w:rsid w:val="007319ED"/>
    <w:rsid w:val="00731E10"/>
    <w:rsid w:val="00731E26"/>
    <w:rsid w:val="00731E56"/>
    <w:rsid w:val="00731F71"/>
    <w:rsid w:val="007321F4"/>
    <w:rsid w:val="0073244E"/>
    <w:rsid w:val="0073258A"/>
    <w:rsid w:val="00732733"/>
    <w:rsid w:val="007329C9"/>
    <w:rsid w:val="00732C6E"/>
    <w:rsid w:val="0073313A"/>
    <w:rsid w:val="00733564"/>
    <w:rsid w:val="0073356B"/>
    <w:rsid w:val="0073378B"/>
    <w:rsid w:val="00733945"/>
    <w:rsid w:val="0073395A"/>
    <w:rsid w:val="0073396B"/>
    <w:rsid w:val="00733A99"/>
    <w:rsid w:val="00733FD2"/>
    <w:rsid w:val="00734063"/>
    <w:rsid w:val="007340D0"/>
    <w:rsid w:val="0073428A"/>
    <w:rsid w:val="007347BC"/>
    <w:rsid w:val="007347FF"/>
    <w:rsid w:val="00734A59"/>
    <w:rsid w:val="00734BB5"/>
    <w:rsid w:val="00734D0D"/>
    <w:rsid w:val="0073513D"/>
    <w:rsid w:val="00735604"/>
    <w:rsid w:val="00735687"/>
    <w:rsid w:val="00735A1D"/>
    <w:rsid w:val="00736100"/>
    <w:rsid w:val="0073627C"/>
    <w:rsid w:val="0073642F"/>
    <w:rsid w:val="0073654C"/>
    <w:rsid w:val="00736760"/>
    <w:rsid w:val="00736A26"/>
    <w:rsid w:val="00736A38"/>
    <w:rsid w:val="00736AF4"/>
    <w:rsid w:val="00736D3E"/>
    <w:rsid w:val="00736DC0"/>
    <w:rsid w:val="00736E78"/>
    <w:rsid w:val="0073706B"/>
    <w:rsid w:val="007373D6"/>
    <w:rsid w:val="0073741A"/>
    <w:rsid w:val="00737428"/>
    <w:rsid w:val="007377D3"/>
    <w:rsid w:val="00737A98"/>
    <w:rsid w:val="00737ABB"/>
    <w:rsid w:val="00737E18"/>
    <w:rsid w:val="0073C735"/>
    <w:rsid w:val="0073DF3A"/>
    <w:rsid w:val="0073F499"/>
    <w:rsid w:val="007403DF"/>
    <w:rsid w:val="0074052F"/>
    <w:rsid w:val="007405C5"/>
    <w:rsid w:val="007406E6"/>
    <w:rsid w:val="00740705"/>
    <w:rsid w:val="00740A57"/>
    <w:rsid w:val="00740D49"/>
    <w:rsid w:val="00741420"/>
    <w:rsid w:val="00741A73"/>
    <w:rsid w:val="007421D3"/>
    <w:rsid w:val="0074228E"/>
    <w:rsid w:val="0074242C"/>
    <w:rsid w:val="007427DE"/>
    <w:rsid w:val="0074291C"/>
    <w:rsid w:val="00742ABD"/>
    <w:rsid w:val="00742F8D"/>
    <w:rsid w:val="00743076"/>
    <w:rsid w:val="007435DA"/>
    <w:rsid w:val="00743B42"/>
    <w:rsid w:val="00743E5D"/>
    <w:rsid w:val="00743E60"/>
    <w:rsid w:val="00744377"/>
    <w:rsid w:val="007443CC"/>
    <w:rsid w:val="007447BA"/>
    <w:rsid w:val="00744925"/>
    <w:rsid w:val="00744D4E"/>
    <w:rsid w:val="0074500D"/>
    <w:rsid w:val="007452CA"/>
    <w:rsid w:val="0074606E"/>
    <w:rsid w:val="00746144"/>
    <w:rsid w:val="00746193"/>
    <w:rsid w:val="007461EC"/>
    <w:rsid w:val="00746214"/>
    <w:rsid w:val="007463A2"/>
    <w:rsid w:val="00746594"/>
    <w:rsid w:val="00746679"/>
    <w:rsid w:val="007466AC"/>
    <w:rsid w:val="0074698F"/>
    <w:rsid w:val="00746A08"/>
    <w:rsid w:val="00746E79"/>
    <w:rsid w:val="00746E91"/>
    <w:rsid w:val="00747079"/>
    <w:rsid w:val="0074709C"/>
    <w:rsid w:val="00747402"/>
    <w:rsid w:val="00747462"/>
    <w:rsid w:val="00747750"/>
    <w:rsid w:val="00747D82"/>
    <w:rsid w:val="00747DD2"/>
    <w:rsid w:val="00747E97"/>
    <w:rsid w:val="00747EF8"/>
    <w:rsid w:val="007508C9"/>
    <w:rsid w:val="00750936"/>
    <w:rsid w:val="00750E10"/>
    <w:rsid w:val="00751072"/>
    <w:rsid w:val="00751276"/>
    <w:rsid w:val="007512A5"/>
    <w:rsid w:val="007518B4"/>
    <w:rsid w:val="0075196C"/>
    <w:rsid w:val="00751A11"/>
    <w:rsid w:val="00751C6E"/>
    <w:rsid w:val="00751E5D"/>
    <w:rsid w:val="00751E88"/>
    <w:rsid w:val="00752088"/>
    <w:rsid w:val="0075240E"/>
    <w:rsid w:val="0075254E"/>
    <w:rsid w:val="00752676"/>
    <w:rsid w:val="0075280A"/>
    <w:rsid w:val="00752925"/>
    <w:rsid w:val="00752973"/>
    <w:rsid w:val="00752DE3"/>
    <w:rsid w:val="00752F18"/>
    <w:rsid w:val="007532D5"/>
    <w:rsid w:val="007537DF"/>
    <w:rsid w:val="00753ACF"/>
    <w:rsid w:val="00753B7F"/>
    <w:rsid w:val="00753D23"/>
    <w:rsid w:val="007540B3"/>
    <w:rsid w:val="0075414C"/>
    <w:rsid w:val="007542BD"/>
    <w:rsid w:val="00754386"/>
    <w:rsid w:val="007544E1"/>
    <w:rsid w:val="0075463A"/>
    <w:rsid w:val="007549DD"/>
    <w:rsid w:val="00754A0F"/>
    <w:rsid w:val="00754D1A"/>
    <w:rsid w:val="00755081"/>
    <w:rsid w:val="007553C1"/>
    <w:rsid w:val="00755644"/>
    <w:rsid w:val="0075596A"/>
    <w:rsid w:val="00755B48"/>
    <w:rsid w:val="00755C1E"/>
    <w:rsid w:val="00755DA5"/>
    <w:rsid w:val="00755FFC"/>
    <w:rsid w:val="00756201"/>
    <w:rsid w:val="0075661C"/>
    <w:rsid w:val="007567B6"/>
    <w:rsid w:val="00756B14"/>
    <w:rsid w:val="00756C53"/>
    <w:rsid w:val="00756DDE"/>
    <w:rsid w:val="00756E3C"/>
    <w:rsid w:val="00756E9A"/>
    <w:rsid w:val="007570A8"/>
    <w:rsid w:val="007573A8"/>
    <w:rsid w:val="007574E4"/>
    <w:rsid w:val="007575DD"/>
    <w:rsid w:val="00757777"/>
    <w:rsid w:val="0075788A"/>
    <w:rsid w:val="007578B2"/>
    <w:rsid w:val="00757A56"/>
    <w:rsid w:val="00757CEE"/>
    <w:rsid w:val="00757F3A"/>
    <w:rsid w:val="00757FB8"/>
    <w:rsid w:val="00760081"/>
    <w:rsid w:val="007600F4"/>
    <w:rsid w:val="00760102"/>
    <w:rsid w:val="007602F9"/>
    <w:rsid w:val="00760626"/>
    <w:rsid w:val="0076063E"/>
    <w:rsid w:val="00760B59"/>
    <w:rsid w:val="00760C63"/>
    <w:rsid w:val="00760D5D"/>
    <w:rsid w:val="00760E46"/>
    <w:rsid w:val="0076135F"/>
    <w:rsid w:val="00761652"/>
    <w:rsid w:val="0076171D"/>
    <w:rsid w:val="00761A17"/>
    <w:rsid w:val="00761AAF"/>
    <w:rsid w:val="00761CE6"/>
    <w:rsid w:val="00761D36"/>
    <w:rsid w:val="00761EFB"/>
    <w:rsid w:val="007622C3"/>
    <w:rsid w:val="007622CE"/>
    <w:rsid w:val="0076269C"/>
    <w:rsid w:val="00762931"/>
    <w:rsid w:val="00762947"/>
    <w:rsid w:val="00762A6B"/>
    <w:rsid w:val="00762C44"/>
    <w:rsid w:val="00762C5E"/>
    <w:rsid w:val="00762DD1"/>
    <w:rsid w:val="00763115"/>
    <w:rsid w:val="00763165"/>
    <w:rsid w:val="00763657"/>
    <w:rsid w:val="007636E6"/>
    <w:rsid w:val="00763A85"/>
    <w:rsid w:val="00763DCB"/>
    <w:rsid w:val="00763EED"/>
    <w:rsid w:val="0076404B"/>
    <w:rsid w:val="007640AB"/>
    <w:rsid w:val="007641A8"/>
    <w:rsid w:val="007642DD"/>
    <w:rsid w:val="007642EF"/>
    <w:rsid w:val="0076476C"/>
    <w:rsid w:val="007649E3"/>
    <w:rsid w:val="00764D3F"/>
    <w:rsid w:val="0076500D"/>
    <w:rsid w:val="007651C0"/>
    <w:rsid w:val="007655B6"/>
    <w:rsid w:val="007657DB"/>
    <w:rsid w:val="00765AD9"/>
    <w:rsid w:val="00766125"/>
    <w:rsid w:val="00766164"/>
    <w:rsid w:val="00766252"/>
    <w:rsid w:val="007664CC"/>
    <w:rsid w:val="0076690C"/>
    <w:rsid w:val="007669A0"/>
    <w:rsid w:val="00766AAB"/>
    <w:rsid w:val="00766BB3"/>
    <w:rsid w:val="00766DAC"/>
    <w:rsid w:val="0076731E"/>
    <w:rsid w:val="0076738D"/>
    <w:rsid w:val="00767745"/>
    <w:rsid w:val="0076788A"/>
    <w:rsid w:val="00767DAC"/>
    <w:rsid w:val="00767DEB"/>
    <w:rsid w:val="0076A62E"/>
    <w:rsid w:val="0076DB29"/>
    <w:rsid w:val="007702ED"/>
    <w:rsid w:val="0077037D"/>
    <w:rsid w:val="007708FD"/>
    <w:rsid w:val="00770AF1"/>
    <w:rsid w:val="00770B90"/>
    <w:rsid w:val="00770D4A"/>
    <w:rsid w:val="00770E70"/>
    <w:rsid w:val="00770EC9"/>
    <w:rsid w:val="00770F16"/>
    <w:rsid w:val="00771132"/>
    <w:rsid w:val="00771472"/>
    <w:rsid w:val="00771492"/>
    <w:rsid w:val="007719A3"/>
    <w:rsid w:val="00771BAF"/>
    <w:rsid w:val="00771D8B"/>
    <w:rsid w:val="00771E0D"/>
    <w:rsid w:val="00771EDE"/>
    <w:rsid w:val="00771EE6"/>
    <w:rsid w:val="00771F21"/>
    <w:rsid w:val="00772093"/>
    <w:rsid w:val="00772548"/>
    <w:rsid w:val="0077260A"/>
    <w:rsid w:val="007726A1"/>
    <w:rsid w:val="00772796"/>
    <w:rsid w:val="007728BD"/>
    <w:rsid w:val="00772999"/>
    <w:rsid w:val="00772A70"/>
    <w:rsid w:val="00772ACF"/>
    <w:rsid w:val="00772B46"/>
    <w:rsid w:val="00772E61"/>
    <w:rsid w:val="00772F31"/>
    <w:rsid w:val="00773156"/>
    <w:rsid w:val="0077322A"/>
    <w:rsid w:val="007732D8"/>
    <w:rsid w:val="00773A3B"/>
    <w:rsid w:val="00773CF9"/>
    <w:rsid w:val="00773D07"/>
    <w:rsid w:val="00774710"/>
    <w:rsid w:val="00774804"/>
    <w:rsid w:val="00774967"/>
    <w:rsid w:val="00774D6D"/>
    <w:rsid w:val="00774DF7"/>
    <w:rsid w:val="0077520F"/>
    <w:rsid w:val="00775310"/>
    <w:rsid w:val="0077542E"/>
    <w:rsid w:val="00775545"/>
    <w:rsid w:val="0077564C"/>
    <w:rsid w:val="00775687"/>
    <w:rsid w:val="00775B8F"/>
    <w:rsid w:val="00775C5D"/>
    <w:rsid w:val="00775D19"/>
    <w:rsid w:val="00775D28"/>
    <w:rsid w:val="00775E5C"/>
    <w:rsid w:val="00775F2F"/>
    <w:rsid w:val="007761BF"/>
    <w:rsid w:val="0077637D"/>
    <w:rsid w:val="007765EC"/>
    <w:rsid w:val="00776766"/>
    <w:rsid w:val="00776A6F"/>
    <w:rsid w:val="00776AE9"/>
    <w:rsid w:val="00776C49"/>
    <w:rsid w:val="0077705F"/>
    <w:rsid w:val="007770A8"/>
    <w:rsid w:val="00777258"/>
    <w:rsid w:val="00777261"/>
    <w:rsid w:val="00777520"/>
    <w:rsid w:val="007776F5"/>
    <w:rsid w:val="00777B56"/>
    <w:rsid w:val="00777DC4"/>
    <w:rsid w:val="00777EB9"/>
    <w:rsid w:val="00777FAF"/>
    <w:rsid w:val="0077F256"/>
    <w:rsid w:val="0078016F"/>
    <w:rsid w:val="00780586"/>
    <w:rsid w:val="00780E5D"/>
    <w:rsid w:val="00780EB7"/>
    <w:rsid w:val="00780F61"/>
    <w:rsid w:val="007812E8"/>
    <w:rsid w:val="007813E9"/>
    <w:rsid w:val="00781550"/>
    <w:rsid w:val="00781602"/>
    <w:rsid w:val="00781716"/>
    <w:rsid w:val="007818EE"/>
    <w:rsid w:val="00781C11"/>
    <w:rsid w:val="00781C79"/>
    <w:rsid w:val="00781D72"/>
    <w:rsid w:val="00781F56"/>
    <w:rsid w:val="00782284"/>
    <w:rsid w:val="007823FA"/>
    <w:rsid w:val="007824F2"/>
    <w:rsid w:val="0078265A"/>
    <w:rsid w:val="00782675"/>
    <w:rsid w:val="0078282D"/>
    <w:rsid w:val="00782B43"/>
    <w:rsid w:val="00782B6A"/>
    <w:rsid w:val="007831C1"/>
    <w:rsid w:val="007833B4"/>
    <w:rsid w:val="00783404"/>
    <w:rsid w:val="007836B1"/>
    <w:rsid w:val="00783ED6"/>
    <w:rsid w:val="00784702"/>
    <w:rsid w:val="00784874"/>
    <w:rsid w:val="00784894"/>
    <w:rsid w:val="00784CED"/>
    <w:rsid w:val="00784F76"/>
    <w:rsid w:val="007856DA"/>
    <w:rsid w:val="00785757"/>
    <w:rsid w:val="00785868"/>
    <w:rsid w:val="00785B67"/>
    <w:rsid w:val="00785CC9"/>
    <w:rsid w:val="00786204"/>
    <w:rsid w:val="0078658B"/>
    <w:rsid w:val="00786949"/>
    <w:rsid w:val="00786D07"/>
    <w:rsid w:val="0078712E"/>
    <w:rsid w:val="00787262"/>
    <w:rsid w:val="007873CF"/>
    <w:rsid w:val="007877E0"/>
    <w:rsid w:val="0079058F"/>
    <w:rsid w:val="007905A3"/>
    <w:rsid w:val="007906F5"/>
    <w:rsid w:val="007908CB"/>
    <w:rsid w:val="007908DA"/>
    <w:rsid w:val="00790BAA"/>
    <w:rsid w:val="00790EA7"/>
    <w:rsid w:val="00791214"/>
    <w:rsid w:val="00791365"/>
    <w:rsid w:val="0079137F"/>
    <w:rsid w:val="007914A6"/>
    <w:rsid w:val="00791646"/>
    <w:rsid w:val="00791A27"/>
    <w:rsid w:val="00791F9F"/>
    <w:rsid w:val="0079252A"/>
    <w:rsid w:val="007925EC"/>
    <w:rsid w:val="00792880"/>
    <w:rsid w:val="00792A6C"/>
    <w:rsid w:val="00792B8A"/>
    <w:rsid w:val="00792CDA"/>
    <w:rsid w:val="00792CDB"/>
    <w:rsid w:val="00792D20"/>
    <w:rsid w:val="00792EE2"/>
    <w:rsid w:val="00793180"/>
    <w:rsid w:val="0079322C"/>
    <w:rsid w:val="007933DE"/>
    <w:rsid w:val="0079349B"/>
    <w:rsid w:val="0079354E"/>
    <w:rsid w:val="0079355B"/>
    <w:rsid w:val="007935A0"/>
    <w:rsid w:val="007936F4"/>
    <w:rsid w:val="0079383D"/>
    <w:rsid w:val="00793984"/>
    <w:rsid w:val="00793E11"/>
    <w:rsid w:val="00793E95"/>
    <w:rsid w:val="007940CE"/>
    <w:rsid w:val="007941D2"/>
    <w:rsid w:val="007941FA"/>
    <w:rsid w:val="00794204"/>
    <w:rsid w:val="00794577"/>
    <w:rsid w:val="0079465B"/>
    <w:rsid w:val="0079468A"/>
    <w:rsid w:val="0079476E"/>
    <w:rsid w:val="0079484E"/>
    <w:rsid w:val="0079492F"/>
    <w:rsid w:val="00794994"/>
    <w:rsid w:val="00794D3D"/>
    <w:rsid w:val="00794F01"/>
    <w:rsid w:val="00794F83"/>
    <w:rsid w:val="0079510E"/>
    <w:rsid w:val="00795171"/>
    <w:rsid w:val="007951C8"/>
    <w:rsid w:val="0079536F"/>
    <w:rsid w:val="00795426"/>
    <w:rsid w:val="007958A7"/>
    <w:rsid w:val="00795AA8"/>
    <w:rsid w:val="00795C43"/>
    <w:rsid w:val="00795F8F"/>
    <w:rsid w:val="007961D6"/>
    <w:rsid w:val="0079633F"/>
    <w:rsid w:val="00796427"/>
    <w:rsid w:val="00796641"/>
    <w:rsid w:val="007971FF"/>
    <w:rsid w:val="00797B59"/>
    <w:rsid w:val="00797B63"/>
    <w:rsid w:val="00797BDE"/>
    <w:rsid w:val="00797BF1"/>
    <w:rsid w:val="00797D19"/>
    <w:rsid w:val="00797DB9"/>
    <w:rsid w:val="007A0084"/>
    <w:rsid w:val="007A02DB"/>
    <w:rsid w:val="007A03A1"/>
    <w:rsid w:val="007A03A7"/>
    <w:rsid w:val="007A0449"/>
    <w:rsid w:val="007A04DE"/>
    <w:rsid w:val="007A0A9F"/>
    <w:rsid w:val="007A0B32"/>
    <w:rsid w:val="007A0BBC"/>
    <w:rsid w:val="007A0F7D"/>
    <w:rsid w:val="007A10B1"/>
    <w:rsid w:val="007A1149"/>
    <w:rsid w:val="007A117A"/>
    <w:rsid w:val="007A11B1"/>
    <w:rsid w:val="007A14B3"/>
    <w:rsid w:val="007A1A13"/>
    <w:rsid w:val="007A1BBA"/>
    <w:rsid w:val="007A1F0C"/>
    <w:rsid w:val="007A1F37"/>
    <w:rsid w:val="007A201D"/>
    <w:rsid w:val="007A2050"/>
    <w:rsid w:val="007A22C6"/>
    <w:rsid w:val="007A24D2"/>
    <w:rsid w:val="007A2DBA"/>
    <w:rsid w:val="007A31AB"/>
    <w:rsid w:val="007A3395"/>
    <w:rsid w:val="007A3558"/>
    <w:rsid w:val="007A358F"/>
    <w:rsid w:val="007A359E"/>
    <w:rsid w:val="007A39CB"/>
    <w:rsid w:val="007A3F25"/>
    <w:rsid w:val="007A401F"/>
    <w:rsid w:val="007A4059"/>
    <w:rsid w:val="007A4F46"/>
    <w:rsid w:val="007A502E"/>
    <w:rsid w:val="007A55DE"/>
    <w:rsid w:val="007A5679"/>
    <w:rsid w:val="007A57CE"/>
    <w:rsid w:val="007A58A8"/>
    <w:rsid w:val="007A58B5"/>
    <w:rsid w:val="007A5A72"/>
    <w:rsid w:val="007A5B0F"/>
    <w:rsid w:val="007A5F3B"/>
    <w:rsid w:val="007A61D4"/>
    <w:rsid w:val="007A6399"/>
    <w:rsid w:val="007A66B4"/>
    <w:rsid w:val="007A6AF2"/>
    <w:rsid w:val="007A6CE3"/>
    <w:rsid w:val="007A6D95"/>
    <w:rsid w:val="007A6DAF"/>
    <w:rsid w:val="007A6EC9"/>
    <w:rsid w:val="007A723F"/>
    <w:rsid w:val="007A737E"/>
    <w:rsid w:val="007A7450"/>
    <w:rsid w:val="007A7786"/>
    <w:rsid w:val="007A7E32"/>
    <w:rsid w:val="007A7EC2"/>
    <w:rsid w:val="007B004B"/>
    <w:rsid w:val="007B01B5"/>
    <w:rsid w:val="007B0557"/>
    <w:rsid w:val="007B09F5"/>
    <w:rsid w:val="007B0AF7"/>
    <w:rsid w:val="007B0C6C"/>
    <w:rsid w:val="007B0C6E"/>
    <w:rsid w:val="007B0E45"/>
    <w:rsid w:val="007B0E76"/>
    <w:rsid w:val="007B0FDF"/>
    <w:rsid w:val="007B1087"/>
    <w:rsid w:val="007B10A7"/>
    <w:rsid w:val="007B10FD"/>
    <w:rsid w:val="007B121C"/>
    <w:rsid w:val="007B1372"/>
    <w:rsid w:val="007B1869"/>
    <w:rsid w:val="007B1AD5"/>
    <w:rsid w:val="007B1B7E"/>
    <w:rsid w:val="007B1DBB"/>
    <w:rsid w:val="007B1FFA"/>
    <w:rsid w:val="007B226F"/>
    <w:rsid w:val="007B2402"/>
    <w:rsid w:val="007B2610"/>
    <w:rsid w:val="007B2722"/>
    <w:rsid w:val="007B27EC"/>
    <w:rsid w:val="007B2830"/>
    <w:rsid w:val="007B2992"/>
    <w:rsid w:val="007B2F70"/>
    <w:rsid w:val="007B2FE6"/>
    <w:rsid w:val="007B3283"/>
    <w:rsid w:val="007B3326"/>
    <w:rsid w:val="007B35A1"/>
    <w:rsid w:val="007B35FC"/>
    <w:rsid w:val="007B3625"/>
    <w:rsid w:val="007B3731"/>
    <w:rsid w:val="007B3900"/>
    <w:rsid w:val="007B3901"/>
    <w:rsid w:val="007B3A16"/>
    <w:rsid w:val="007B3B8A"/>
    <w:rsid w:val="007B4391"/>
    <w:rsid w:val="007B4BEB"/>
    <w:rsid w:val="007B4C4B"/>
    <w:rsid w:val="007B553B"/>
    <w:rsid w:val="007B5621"/>
    <w:rsid w:val="007B581C"/>
    <w:rsid w:val="007B5CC2"/>
    <w:rsid w:val="007B5D7D"/>
    <w:rsid w:val="007B5E79"/>
    <w:rsid w:val="007B5EF9"/>
    <w:rsid w:val="007B5F10"/>
    <w:rsid w:val="007B601E"/>
    <w:rsid w:val="007B6368"/>
    <w:rsid w:val="007B6598"/>
    <w:rsid w:val="007B6623"/>
    <w:rsid w:val="007B67C6"/>
    <w:rsid w:val="007B68FA"/>
    <w:rsid w:val="007B6959"/>
    <w:rsid w:val="007B6A2C"/>
    <w:rsid w:val="007B6B45"/>
    <w:rsid w:val="007B6D99"/>
    <w:rsid w:val="007B6DA5"/>
    <w:rsid w:val="007B7157"/>
    <w:rsid w:val="007B7171"/>
    <w:rsid w:val="007B7860"/>
    <w:rsid w:val="007B78DC"/>
    <w:rsid w:val="007B7923"/>
    <w:rsid w:val="007B7967"/>
    <w:rsid w:val="007B7A15"/>
    <w:rsid w:val="007B7A8D"/>
    <w:rsid w:val="007B7B37"/>
    <w:rsid w:val="007B7C3C"/>
    <w:rsid w:val="007B7E58"/>
    <w:rsid w:val="007B7FCE"/>
    <w:rsid w:val="007C0069"/>
    <w:rsid w:val="007C00CC"/>
    <w:rsid w:val="007C02AD"/>
    <w:rsid w:val="007C036B"/>
    <w:rsid w:val="007C0780"/>
    <w:rsid w:val="007C07D8"/>
    <w:rsid w:val="007C087E"/>
    <w:rsid w:val="007C095D"/>
    <w:rsid w:val="007C0993"/>
    <w:rsid w:val="007C0C52"/>
    <w:rsid w:val="007C1287"/>
    <w:rsid w:val="007C133C"/>
    <w:rsid w:val="007C14EA"/>
    <w:rsid w:val="007C17D3"/>
    <w:rsid w:val="007C1D5D"/>
    <w:rsid w:val="007C2029"/>
    <w:rsid w:val="007C226B"/>
    <w:rsid w:val="007C22CD"/>
    <w:rsid w:val="007C246C"/>
    <w:rsid w:val="007C27E6"/>
    <w:rsid w:val="007C2A6F"/>
    <w:rsid w:val="007C2CCE"/>
    <w:rsid w:val="007C30BB"/>
    <w:rsid w:val="007C32BE"/>
    <w:rsid w:val="007C33A4"/>
    <w:rsid w:val="007C347B"/>
    <w:rsid w:val="007C34B7"/>
    <w:rsid w:val="007C3528"/>
    <w:rsid w:val="007C3B97"/>
    <w:rsid w:val="007C3D21"/>
    <w:rsid w:val="007C3D8C"/>
    <w:rsid w:val="007C418D"/>
    <w:rsid w:val="007C41A6"/>
    <w:rsid w:val="007C433C"/>
    <w:rsid w:val="007C43BB"/>
    <w:rsid w:val="007C4418"/>
    <w:rsid w:val="007C464A"/>
    <w:rsid w:val="007C4764"/>
    <w:rsid w:val="007C47C5"/>
    <w:rsid w:val="007C4AE4"/>
    <w:rsid w:val="007C4D63"/>
    <w:rsid w:val="007C4E2D"/>
    <w:rsid w:val="007C4EE9"/>
    <w:rsid w:val="007C503B"/>
    <w:rsid w:val="007C52FB"/>
    <w:rsid w:val="007C5498"/>
    <w:rsid w:val="007C551D"/>
    <w:rsid w:val="007C5567"/>
    <w:rsid w:val="007C5690"/>
    <w:rsid w:val="007C56F1"/>
    <w:rsid w:val="007C57E3"/>
    <w:rsid w:val="007C5BFD"/>
    <w:rsid w:val="007C5DB1"/>
    <w:rsid w:val="007C61E7"/>
    <w:rsid w:val="007C622A"/>
    <w:rsid w:val="007C6286"/>
    <w:rsid w:val="007C63C7"/>
    <w:rsid w:val="007C63D5"/>
    <w:rsid w:val="007C64A4"/>
    <w:rsid w:val="007C70E5"/>
    <w:rsid w:val="007C729A"/>
    <w:rsid w:val="007C77AA"/>
    <w:rsid w:val="007C77F4"/>
    <w:rsid w:val="007C7953"/>
    <w:rsid w:val="007C7B91"/>
    <w:rsid w:val="007C7BCC"/>
    <w:rsid w:val="007C7C32"/>
    <w:rsid w:val="007D01E4"/>
    <w:rsid w:val="007D0397"/>
    <w:rsid w:val="007D043C"/>
    <w:rsid w:val="007D06B4"/>
    <w:rsid w:val="007D0B15"/>
    <w:rsid w:val="007D0DB6"/>
    <w:rsid w:val="007D0E90"/>
    <w:rsid w:val="007D103E"/>
    <w:rsid w:val="007D12BD"/>
    <w:rsid w:val="007D155F"/>
    <w:rsid w:val="007D15A6"/>
    <w:rsid w:val="007D15F3"/>
    <w:rsid w:val="007D1684"/>
    <w:rsid w:val="007D1858"/>
    <w:rsid w:val="007D1E70"/>
    <w:rsid w:val="007D1F51"/>
    <w:rsid w:val="007D220E"/>
    <w:rsid w:val="007D23C0"/>
    <w:rsid w:val="007D25D2"/>
    <w:rsid w:val="007D273C"/>
    <w:rsid w:val="007D27B8"/>
    <w:rsid w:val="007D2BB8"/>
    <w:rsid w:val="007D2BCF"/>
    <w:rsid w:val="007D300F"/>
    <w:rsid w:val="007D3105"/>
    <w:rsid w:val="007D332E"/>
    <w:rsid w:val="007D35CA"/>
    <w:rsid w:val="007D39B1"/>
    <w:rsid w:val="007D3D34"/>
    <w:rsid w:val="007D3DCC"/>
    <w:rsid w:val="007D3F23"/>
    <w:rsid w:val="007D4164"/>
    <w:rsid w:val="007D4212"/>
    <w:rsid w:val="007D4721"/>
    <w:rsid w:val="007D47CE"/>
    <w:rsid w:val="007D487E"/>
    <w:rsid w:val="007D4964"/>
    <w:rsid w:val="007D4D3B"/>
    <w:rsid w:val="007D4E86"/>
    <w:rsid w:val="007D5038"/>
    <w:rsid w:val="007D562F"/>
    <w:rsid w:val="007D57FF"/>
    <w:rsid w:val="007D5832"/>
    <w:rsid w:val="007D58C9"/>
    <w:rsid w:val="007D5A0C"/>
    <w:rsid w:val="007D5BE1"/>
    <w:rsid w:val="007D5C84"/>
    <w:rsid w:val="007D602E"/>
    <w:rsid w:val="007D60AC"/>
    <w:rsid w:val="007D616F"/>
    <w:rsid w:val="007D6415"/>
    <w:rsid w:val="007D64EA"/>
    <w:rsid w:val="007D65E9"/>
    <w:rsid w:val="007D6B42"/>
    <w:rsid w:val="007D6C79"/>
    <w:rsid w:val="007D6CF8"/>
    <w:rsid w:val="007D70D0"/>
    <w:rsid w:val="007D720F"/>
    <w:rsid w:val="007D75E3"/>
    <w:rsid w:val="007D76D2"/>
    <w:rsid w:val="007D77CC"/>
    <w:rsid w:val="007D7833"/>
    <w:rsid w:val="007D7897"/>
    <w:rsid w:val="007D7963"/>
    <w:rsid w:val="007D79C0"/>
    <w:rsid w:val="007D7AB7"/>
    <w:rsid w:val="007D7D7E"/>
    <w:rsid w:val="007D85BE"/>
    <w:rsid w:val="007E0186"/>
    <w:rsid w:val="007E04E8"/>
    <w:rsid w:val="007E04F5"/>
    <w:rsid w:val="007E06EC"/>
    <w:rsid w:val="007E0A04"/>
    <w:rsid w:val="007E0FAE"/>
    <w:rsid w:val="007E14CF"/>
    <w:rsid w:val="007E14ED"/>
    <w:rsid w:val="007E15E7"/>
    <w:rsid w:val="007E199C"/>
    <w:rsid w:val="007E1D2C"/>
    <w:rsid w:val="007E1E0A"/>
    <w:rsid w:val="007E1E79"/>
    <w:rsid w:val="007E1EBE"/>
    <w:rsid w:val="007E1EF6"/>
    <w:rsid w:val="007E1F04"/>
    <w:rsid w:val="007E20B4"/>
    <w:rsid w:val="007E2297"/>
    <w:rsid w:val="007E2364"/>
    <w:rsid w:val="007E248F"/>
    <w:rsid w:val="007E24A6"/>
    <w:rsid w:val="007E256C"/>
    <w:rsid w:val="007E2B1D"/>
    <w:rsid w:val="007E2C35"/>
    <w:rsid w:val="007E2F23"/>
    <w:rsid w:val="007E323D"/>
    <w:rsid w:val="007E358E"/>
    <w:rsid w:val="007E3C42"/>
    <w:rsid w:val="007E3C93"/>
    <w:rsid w:val="007E3DE5"/>
    <w:rsid w:val="007E457C"/>
    <w:rsid w:val="007E46BD"/>
    <w:rsid w:val="007E4A4B"/>
    <w:rsid w:val="007E4CA7"/>
    <w:rsid w:val="007E4E5C"/>
    <w:rsid w:val="007E4EDF"/>
    <w:rsid w:val="007E4EF8"/>
    <w:rsid w:val="007E4FA3"/>
    <w:rsid w:val="007E5001"/>
    <w:rsid w:val="007E5021"/>
    <w:rsid w:val="007E5280"/>
    <w:rsid w:val="007E52BB"/>
    <w:rsid w:val="007E59D3"/>
    <w:rsid w:val="007E5B8B"/>
    <w:rsid w:val="007E613E"/>
    <w:rsid w:val="007E6227"/>
    <w:rsid w:val="007E6557"/>
    <w:rsid w:val="007E6579"/>
    <w:rsid w:val="007E6637"/>
    <w:rsid w:val="007E670E"/>
    <w:rsid w:val="007E67DD"/>
    <w:rsid w:val="007E6ABE"/>
    <w:rsid w:val="007E6F06"/>
    <w:rsid w:val="007E6FB5"/>
    <w:rsid w:val="007E7156"/>
    <w:rsid w:val="007E7291"/>
    <w:rsid w:val="007E732A"/>
    <w:rsid w:val="007E736B"/>
    <w:rsid w:val="007E737F"/>
    <w:rsid w:val="007E775B"/>
    <w:rsid w:val="007E7945"/>
    <w:rsid w:val="007E79A4"/>
    <w:rsid w:val="007E7A05"/>
    <w:rsid w:val="007EEB3B"/>
    <w:rsid w:val="007F01FC"/>
    <w:rsid w:val="007F030C"/>
    <w:rsid w:val="007F03BD"/>
    <w:rsid w:val="007F0668"/>
    <w:rsid w:val="007F06B8"/>
    <w:rsid w:val="007F0BED"/>
    <w:rsid w:val="007F0FD8"/>
    <w:rsid w:val="007F1738"/>
    <w:rsid w:val="007F1D92"/>
    <w:rsid w:val="007F227E"/>
    <w:rsid w:val="007F2A26"/>
    <w:rsid w:val="007F2B3D"/>
    <w:rsid w:val="007F2E11"/>
    <w:rsid w:val="007F2E45"/>
    <w:rsid w:val="007F336A"/>
    <w:rsid w:val="007F365F"/>
    <w:rsid w:val="007F3A11"/>
    <w:rsid w:val="007F3B4C"/>
    <w:rsid w:val="007F3E15"/>
    <w:rsid w:val="007F40C1"/>
    <w:rsid w:val="007F470D"/>
    <w:rsid w:val="007F496B"/>
    <w:rsid w:val="007F49D0"/>
    <w:rsid w:val="007F4AA7"/>
    <w:rsid w:val="007F4DE0"/>
    <w:rsid w:val="007F4E76"/>
    <w:rsid w:val="007F4F5D"/>
    <w:rsid w:val="007F50AB"/>
    <w:rsid w:val="007F54F3"/>
    <w:rsid w:val="007F580A"/>
    <w:rsid w:val="007F5836"/>
    <w:rsid w:val="007F59A5"/>
    <w:rsid w:val="007F6095"/>
    <w:rsid w:val="007F6288"/>
    <w:rsid w:val="007F63F7"/>
    <w:rsid w:val="007F65E3"/>
    <w:rsid w:val="007F68F7"/>
    <w:rsid w:val="007F6BB5"/>
    <w:rsid w:val="007F6D03"/>
    <w:rsid w:val="007F6D65"/>
    <w:rsid w:val="007F6D7B"/>
    <w:rsid w:val="007F6EFC"/>
    <w:rsid w:val="007F6F5F"/>
    <w:rsid w:val="007F7118"/>
    <w:rsid w:val="007F7291"/>
    <w:rsid w:val="007F7315"/>
    <w:rsid w:val="007F739C"/>
    <w:rsid w:val="007F76AB"/>
    <w:rsid w:val="007F76C0"/>
    <w:rsid w:val="007F7862"/>
    <w:rsid w:val="007F78EE"/>
    <w:rsid w:val="007F7B0A"/>
    <w:rsid w:val="007F7E26"/>
    <w:rsid w:val="007F7E5A"/>
    <w:rsid w:val="008002A4"/>
    <w:rsid w:val="0080052A"/>
    <w:rsid w:val="00800621"/>
    <w:rsid w:val="008006E3"/>
    <w:rsid w:val="008007C6"/>
    <w:rsid w:val="0080083D"/>
    <w:rsid w:val="008009A8"/>
    <w:rsid w:val="00800F6C"/>
    <w:rsid w:val="00801356"/>
    <w:rsid w:val="00801737"/>
    <w:rsid w:val="008017B0"/>
    <w:rsid w:val="00801993"/>
    <w:rsid w:val="008019A2"/>
    <w:rsid w:val="00802112"/>
    <w:rsid w:val="0080212A"/>
    <w:rsid w:val="00802330"/>
    <w:rsid w:val="008024A1"/>
    <w:rsid w:val="008025B5"/>
    <w:rsid w:val="008029F8"/>
    <w:rsid w:val="00802A25"/>
    <w:rsid w:val="00802EB8"/>
    <w:rsid w:val="00802F6F"/>
    <w:rsid w:val="0080314D"/>
    <w:rsid w:val="00803443"/>
    <w:rsid w:val="008038D0"/>
    <w:rsid w:val="00803941"/>
    <w:rsid w:val="008039A2"/>
    <w:rsid w:val="00803A72"/>
    <w:rsid w:val="00803B46"/>
    <w:rsid w:val="00803C00"/>
    <w:rsid w:val="00803D84"/>
    <w:rsid w:val="00803E00"/>
    <w:rsid w:val="00803ECD"/>
    <w:rsid w:val="0080405E"/>
    <w:rsid w:val="0080428C"/>
    <w:rsid w:val="0080432C"/>
    <w:rsid w:val="00804389"/>
    <w:rsid w:val="00804946"/>
    <w:rsid w:val="00804B22"/>
    <w:rsid w:val="00804C48"/>
    <w:rsid w:val="00804C70"/>
    <w:rsid w:val="00804DE5"/>
    <w:rsid w:val="00805071"/>
    <w:rsid w:val="00805194"/>
    <w:rsid w:val="0080552A"/>
    <w:rsid w:val="00805594"/>
    <w:rsid w:val="008056DF"/>
    <w:rsid w:val="00805791"/>
    <w:rsid w:val="0080582F"/>
    <w:rsid w:val="00805B86"/>
    <w:rsid w:val="00805DD0"/>
    <w:rsid w:val="00805DF6"/>
    <w:rsid w:val="00805F1A"/>
    <w:rsid w:val="00805F2B"/>
    <w:rsid w:val="00806525"/>
    <w:rsid w:val="008066C3"/>
    <w:rsid w:val="00806980"/>
    <w:rsid w:val="0080698D"/>
    <w:rsid w:val="008069CE"/>
    <w:rsid w:val="00806B21"/>
    <w:rsid w:val="00806EFB"/>
    <w:rsid w:val="00807218"/>
    <w:rsid w:val="00807430"/>
    <w:rsid w:val="0080774F"/>
    <w:rsid w:val="00807979"/>
    <w:rsid w:val="00807E11"/>
    <w:rsid w:val="00807E82"/>
    <w:rsid w:val="00809FAF"/>
    <w:rsid w:val="008102C5"/>
    <w:rsid w:val="008103D8"/>
    <w:rsid w:val="008108F5"/>
    <w:rsid w:val="00810C49"/>
    <w:rsid w:val="0081131E"/>
    <w:rsid w:val="0081132E"/>
    <w:rsid w:val="00811449"/>
    <w:rsid w:val="00811476"/>
    <w:rsid w:val="0081155C"/>
    <w:rsid w:val="008115B7"/>
    <w:rsid w:val="00811A03"/>
    <w:rsid w:val="00811ADC"/>
    <w:rsid w:val="00811D3D"/>
    <w:rsid w:val="00811D46"/>
    <w:rsid w:val="0081200C"/>
    <w:rsid w:val="008120FB"/>
    <w:rsid w:val="00812569"/>
    <w:rsid w:val="008127C6"/>
    <w:rsid w:val="00812838"/>
    <w:rsid w:val="00812932"/>
    <w:rsid w:val="00812BE9"/>
    <w:rsid w:val="00812BF2"/>
    <w:rsid w:val="00812FCB"/>
    <w:rsid w:val="00813095"/>
    <w:rsid w:val="0081373E"/>
    <w:rsid w:val="008139FA"/>
    <w:rsid w:val="00813A8C"/>
    <w:rsid w:val="00813B5E"/>
    <w:rsid w:val="00814237"/>
    <w:rsid w:val="0081438B"/>
    <w:rsid w:val="0081471B"/>
    <w:rsid w:val="00814822"/>
    <w:rsid w:val="00814B4F"/>
    <w:rsid w:val="00814E34"/>
    <w:rsid w:val="00814E7D"/>
    <w:rsid w:val="0081505D"/>
    <w:rsid w:val="00815104"/>
    <w:rsid w:val="00815930"/>
    <w:rsid w:val="008159CE"/>
    <w:rsid w:val="00815FAC"/>
    <w:rsid w:val="0081634C"/>
    <w:rsid w:val="008164D8"/>
    <w:rsid w:val="00816586"/>
    <w:rsid w:val="0081662B"/>
    <w:rsid w:val="0081689A"/>
    <w:rsid w:val="00816C83"/>
    <w:rsid w:val="00816DFE"/>
    <w:rsid w:val="00816E3A"/>
    <w:rsid w:val="00816FAC"/>
    <w:rsid w:val="00817135"/>
    <w:rsid w:val="008171FC"/>
    <w:rsid w:val="008172FA"/>
    <w:rsid w:val="00817426"/>
    <w:rsid w:val="00817491"/>
    <w:rsid w:val="008175DE"/>
    <w:rsid w:val="00817628"/>
    <w:rsid w:val="0081782F"/>
    <w:rsid w:val="0081789C"/>
    <w:rsid w:val="00820370"/>
    <w:rsid w:val="0082057D"/>
    <w:rsid w:val="00820756"/>
    <w:rsid w:val="00820A1E"/>
    <w:rsid w:val="00820AA5"/>
    <w:rsid w:val="00820AD7"/>
    <w:rsid w:val="00820BDC"/>
    <w:rsid w:val="00820C0E"/>
    <w:rsid w:val="00820D64"/>
    <w:rsid w:val="00821148"/>
    <w:rsid w:val="008218F3"/>
    <w:rsid w:val="00821971"/>
    <w:rsid w:val="00821C1A"/>
    <w:rsid w:val="00821C20"/>
    <w:rsid w:val="00821E07"/>
    <w:rsid w:val="00821E4B"/>
    <w:rsid w:val="008220D1"/>
    <w:rsid w:val="008221BC"/>
    <w:rsid w:val="00822207"/>
    <w:rsid w:val="00822603"/>
    <w:rsid w:val="008226FB"/>
    <w:rsid w:val="00822989"/>
    <w:rsid w:val="0082354D"/>
    <w:rsid w:val="00823851"/>
    <w:rsid w:val="00823B23"/>
    <w:rsid w:val="00823F0B"/>
    <w:rsid w:val="008240AB"/>
    <w:rsid w:val="0082436C"/>
    <w:rsid w:val="00824C77"/>
    <w:rsid w:val="00824E51"/>
    <w:rsid w:val="008250D5"/>
    <w:rsid w:val="00825366"/>
    <w:rsid w:val="00825D3B"/>
    <w:rsid w:val="00825E99"/>
    <w:rsid w:val="00826104"/>
    <w:rsid w:val="008262ED"/>
    <w:rsid w:val="00826AEA"/>
    <w:rsid w:val="00826B99"/>
    <w:rsid w:val="00826C0C"/>
    <w:rsid w:val="0082705A"/>
    <w:rsid w:val="008271ED"/>
    <w:rsid w:val="00827232"/>
    <w:rsid w:val="00827897"/>
    <w:rsid w:val="008278EB"/>
    <w:rsid w:val="008279B4"/>
    <w:rsid w:val="00827CE6"/>
    <w:rsid w:val="00827F29"/>
    <w:rsid w:val="0082D57F"/>
    <w:rsid w:val="0083006E"/>
    <w:rsid w:val="008301F0"/>
    <w:rsid w:val="0083033F"/>
    <w:rsid w:val="00830535"/>
    <w:rsid w:val="008305AA"/>
    <w:rsid w:val="0083068B"/>
    <w:rsid w:val="008307AA"/>
    <w:rsid w:val="008308E8"/>
    <w:rsid w:val="0083097A"/>
    <w:rsid w:val="00830C9B"/>
    <w:rsid w:val="00830CAB"/>
    <w:rsid w:val="00830DAE"/>
    <w:rsid w:val="008310DC"/>
    <w:rsid w:val="00831523"/>
    <w:rsid w:val="0083160F"/>
    <w:rsid w:val="00831784"/>
    <w:rsid w:val="008317CA"/>
    <w:rsid w:val="00831AC5"/>
    <w:rsid w:val="00831C65"/>
    <w:rsid w:val="00832098"/>
    <w:rsid w:val="008325C0"/>
    <w:rsid w:val="008328ED"/>
    <w:rsid w:val="00832AD0"/>
    <w:rsid w:val="0083312C"/>
    <w:rsid w:val="0083387B"/>
    <w:rsid w:val="008339CD"/>
    <w:rsid w:val="00833C82"/>
    <w:rsid w:val="00833E08"/>
    <w:rsid w:val="00833E9F"/>
    <w:rsid w:val="00834214"/>
    <w:rsid w:val="008342CD"/>
    <w:rsid w:val="00834541"/>
    <w:rsid w:val="008346AC"/>
    <w:rsid w:val="00834A03"/>
    <w:rsid w:val="00834B7B"/>
    <w:rsid w:val="00834D2C"/>
    <w:rsid w:val="0083514E"/>
    <w:rsid w:val="0083534F"/>
    <w:rsid w:val="00835377"/>
    <w:rsid w:val="00835382"/>
    <w:rsid w:val="008356F0"/>
    <w:rsid w:val="00835772"/>
    <w:rsid w:val="008357A4"/>
    <w:rsid w:val="008357DD"/>
    <w:rsid w:val="00835A5A"/>
    <w:rsid w:val="00835AFC"/>
    <w:rsid w:val="00835D77"/>
    <w:rsid w:val="00835EDF"/>
    <w:rsid w:val="008360EE"/>
    <w:rsid w:val="008362A9"/>
    <w:rsid w:val="0083649E"/>
    <w:rsid w:val="008365FA"/>
    <w:rsid w:val="00836C06"/>
    <w:rsid w:val="00836CAE"/>
    <w:rsid w:val="00836E7C"/>
    <w:rsid w:val="0083717B"/>
    <w:rsid w:val="00837209"/>
    <w:rsid w:val="00837249"/>
    <w:rsid w:val="0083749C"/>
    <w:rsid w:val="00837888"/>
    <w:rsid w:val="0083790B"/>
    <w:rsid w:val="00837AC0"/>
    <w:rsid w:val="00837DFC"/>
    <w:rsid w:val="00837ED6"/>
    <w:rsid w:val="00837FBB"/>
    <w:rsid w:val="008401E0"/>
    <w:rsid w:val="0084049D"/>
    <w:rsid w:val="0084082B"/>
    <w:rsid w:val="00840991"/>
    <w:rsid w:val="00840AC5"/>
    <w:rsid w:val="00840AE4"/>
    <w:rsid w:val="00840DE2"/>
    <w:rsid w:val="0084112F"/>
    <w:rsid w:val="008412E2"/>
    <w:rsid w:val="00841B62"/>
    <w:rsid w:val="00841C78"/>
    <w:rsid w:val="00841E91"/>
    <w:rsid w:val="00841F7C"/>
    <w:rsid w:val="00841FBC"/>
    <w:rsid w:val="008420A1"/>
    <w:rsid w:val="008421CE"/>
    <w:rsid w:val="00842255"/>
    <w:rsid w:val="00842337"/>
    <w:rsid w:val="0084246B"/>
    <w:rsid w:val="00842895"/>
    <w:rsid w:val="0084290B"/>
    <w:rsid w:val="00842994"/>
    <w:rsid w:val="00842ED9"/>
    <w:rsid w:val="00842F8F"/>
    <w:rsid w:val="0084301F"/>
    <w:rsid w:val="00843196"/>
    <w:rsid w:val="008431CB"/>
    <w:rsid w:val="00843578"/>
    <w:rsid w:val="008436E1"/>
    <w:rsid w:val="00843924"/>
    <w:rsid w:val="00843C33"/>
    <w:rsid w:val="00843D27"/>
    <w:rsid w:val="00843FAF"/>
    <w:rsid w:val="008442E1"/>
    <w:rsid w:val="0084436D"/>
    <w:rsid w:val="008446F4"/>
    <w:rsid w:val="0084477A"/>
    <w:rsid w:val="008447C1"/>
    <w:rsid w:val="00844B90"/>
    <w:rsid w:val="00844C52"/>
    <w:rsid w:val="00844D9E"/>
    <w:rsid w:val="00844DBA"/>
    <w:rsid w:val="00844EB8"/>
    <w:rsid w:val="0084535F"/>
    <w:rsid w:val="00845416"/>
    <w:rsid w:val="00845466"/>
    <w:rsid w:val="0084572B"/>
    <w:rsid w:val="00845CDF"/>
    <w:rsid w:val="0084636D"/>
    <w:rsid w:val="0084640A"/>
    <w:rsid w:val="00846424"/>
    <w:rsid w:val="0084664E"/>
    <w:rsid w:val="00846BDA"/>
    <w:rsid w:val="00846F4E"/>
    <w:rsid w:val="00847045"/>
    <w:rsid w:val="0084707E"/>
    <w:rsid w:val="0084722D"/>
    <w:rsid w:val="008472F0"/>
    <w:rsid w:val="0084736F"/>
    <w:rsid w:val="0084745F"/>
    <w:rsid w:val="00847672"/>
    <w:rsid w:val="008476A9"/>
    <w:rsid w:val="00847758"/>
    <w:rsid w:val="008478F6"/>
    <w:rsid w:val="00847DD2"/>
    <w:rsid w:val="00847FFD"/>
    <w:rsid w:val="0084BDEC"/>
    <w:rsid w:val="0085082E"/>
    <w:rsid w:val="0085084B"/>
    <w:rsid w:val="00850A8D"/>
    <w:rsid w:val="00850AA1"/>
    <w:rsid w:val="008510B3"/>
    <w:rsid w:val="008511DA"/>
    <w:rsid w:val="00851283"/>
    <w:rsid w:val="00851487"/>
    <w:rsid w:val="00851B07"/>
    <w:rsid w:val="00851CFD"/>
    <w:rsid w:val="00851EEC"/>
    <w:rsid w:val="00851F54"/>
    <w:rsid w:val="008520F1"/>
    <w:rsid w:val="00852710"/>
    <w:rsid w:val="00852AA0"/>
    <w:rsid w:val="00852AF9"/>
    <w:rsid w:val="00852CA1"/>
    <w:rsid w:val="00852D6F"/>
    <w:rsid w:val="00854051"/>
    <w:rsid w:val="008541B7"/>
    <w:rsid w:val="0085453F"/>
    <w:rsid w:val="008546F2"/>
    <w:rsid w:val="0085499D"/>
    <w:rsid w:val="00854A05"/>
    <w:rsid w:val="00854FAB"/>
    <w:rsid w:val="0085511B"/>
    <w:rsid w:val="0085527C"/>
    <w:rsid w:val="0085535B"/>
    <w:rsid w:val="00855599"/>
    <w:rsid w:val="008556CC"/>
    <w:rsid w:val="0085576E"/>
    <w:rsid w:val="00855890"/>
    <w:rsid w:val="00855C00"/>
    <w:rsid w:val="00855C4E"/>
    <w:rsid w:val="00855C86"/>
    <w:rsid w:val="00856062"/>
    <w:rsid w:val="008563AC"/>
    <w:rsid w:val="008563BA"/>
    <w:rsid w:val="008563E3"/>
    <w:rsid w:val="0085640F"/>
    <w:rsid w:val="008565C2"/>
    <w:rsid w:val="00856AB8"/>
    <w:rsid w:val="00856C45"/>
    <w:rsid w:val="00856D98"/>
    <w:rsid w:val="00856E13"/>
    <w:rsid w:val="00856EDA"/>
    <w:rsid w:val="008571E3"/>
    <w:rsid w:val="0085729D"/>
    <w:rsid w:val="0085733E"/>
    <w:rsid w:val="008577E3"/>
    <w:rsid w:val="00857C4F"/>
    <w:rsid w:val="00857E6C"/>
    <w:rsid w:val="00857F15"/>
    <w:rsid w:val="00857F20"/>
    <w:rsid w:val="00857FC0"/>
    <w:rsid w:val="00859A96"/>
    <w:rsid w:val="00860251"/>
    <w:rsid w:val="008602B8"/>
    <w:rsid w:val="00860551"/>
    <w:rsid w:val="008605A3"/>
    <w:rsid w:val="0086084A"/>
    <w:rsid w:val="00860949"/>
    <w:rsid w:val="008610CA"/>
    <w:rsid w:val="00861296"/>
    <w:rsid w:val="008613D6"/>
    <w:rsid w:val="00861518"/>
    <w:rsid w:val="0086192D"/>
    <w:rsid w:val="00861B23"/>
    <w:rsid w:val="00861DE4"/>
    <w:rsid w:val="00862010"/>
    <w:rsid w:val="00862035"/>
    <w:rsid w:val="008620A8"/>
    <w:rsid w:val="0086249E"/>
    <w:rsid w:val="00862510"/>
    <w:rsid w:val="00862B21"/>
    <w:rsid w:val="00862BCF"/>
    <w:rsid w:val="00862BD5"/>
    <w:rsid w:val="008638A8"/>
    <w:rsid w:val="008638F7"/>
    <w:rsid w:val="008639F0"/>
    <w:rsid w:val="00863BA1"/>
    <w:rsid w:val="00863C8F"/>
    <w:rsid w:val="00863CF2"/>
    <w:rsid w:val="00863E16"/>
    <w:rsid w:val="00863E3A"/>
    <w:rsid w:val="008641C1"/>
    <w:rsid w:val="00864360"/>
    <w:rsid w:val="008644DB"/>
    <w:rsid w:val="0086452B"/>
    <w:rsid w:val="008646CF"/>
    <w:rsid w:val="00864AFC"/>
    <w:rsid w:val="00864D5D"/>
    <w:rsid w:val="00864DEE"/>
    <w:rsid w:val="00864E73"/>
    <w:rsid w:val="008656D1"/>
    <w:rsid w:val="008656E9"/>
    <w:rsid w:val="00865B1E"/>
    <w:rsid w:val="00865BCD"/>
    <w:rsid w:val="00865C21"/>
    <w:rsid w:val="00865F43"/>
    <w:rsid w:val="00866283"/>
    <w:rsid w:val="00866316"/>
    <w:rsid w:val="0086656E"/>
    <w:rsid w:val="008667CB"/>
    <w:rsid w:val="0086695F"/>
    <w:rsid w:val="00866964"/>
    <w:rsid w:val="00866C79"/>
    <w:rsid w:val="00866E0D"/>
    <w:rsid w:val="00866EF2"/>
    <w:rsid w:val="00866F7A"/>
    <w:rsid w:val="008671C8"/>
    <w:rsid w:val="0086721D"/>
    <w:rsid w:val="00867592"/>
    <w:rsid w:val="008676D5"/>
    <w:rsid w:val="00867829"/>
    <w:rsid w:val="0086792E"/>
    <w:rsid w:val="00867A09"/>
    <w:rsid w:val="00867DB0"/>
    <w:rsid w:val="00867DF8"/>
    <w:rsid w:val="00867F2C"/>
    <w:rsid w:val="00867FF2"/>
    <w:rsid w:val="008700D5"/>
    <w:rsid w:val="00870158"/>
    <w:rsid w:val="008701A9"/>
    <w:rsid w:val="0087025B"/>
    <w:rsid w:val="00871027"/>
    <w:rsid w:val="00871089"/>
    <w:rsid w:val="008712E5"/>
    <w:rsid w:val="0087136E"/>
    <w:rsid w:val="00871CFD"/>
    <w:rsid w:val="00871D4D"/>
    <w:rsid w:val="00872421"/>
    <w:rsid w:val="008727F7"/>
    <w:rsid w:val="0087285B"/>
    <w:rsid w:val="00872CE0"/>
    <w:rsid w:val="00872F98"/>
    <w:rsid w:val="00873121"/>
    <w:rsid w:val="00873225"/>
    <w:rsid w:val="008739CB"/>
    <w:rsid w:val="00873B6C"/>
    <w:rsid w:val="00874121"/>
    <w:rsid w:val="0087415E"/>
    <w:rsid w:val="0087423A"/>
    <w:rsid w:val="008743BF"/>
    <w:rsid w:val="0087448D"/>
    <w:rsid w:val="008753EB"/>
    <w:rsid w:val="00875642"/>
    <w:rsid w:val="008756E3"/>
    <w:rsid w:val="00875B07"/>
    <w:rsid w:val="00875D7C"/>
    <w:rsid w:val="00875E59"/>
    <w:rsid w:val="0087612D"/>
    <w:rsid w:val="00876318"/>
    <w:rsid w:val="00876402"/>
    <w:rsid w:val="00876410"/>
    <w:rsid w:val="0087654E"/>
    <w:rsid w:val="008766B4"/>
    <w:rsid w:val="00876862"/>
    <w:rsid w:val="00876AB0"/>
    <w:rsid w:val="00876E30"/>
    <w:rsid w:val="00876E54"/>
    <w:rsid w:val="00876FC8"/>
    <w:rsid w:val="0087710C"/>
    <w:rsid w:val="0087714A"/>
    <w:rsid w:val="0087759A"/>
    <w:rsid w:val="008777F7"/>
    <w:rsid w:val="00877AAB"/>
    <w:rsid w:val="00877D03"/>
    <w:rsid w:val="00877D23"/>
    <w:rsid w:val="00877DF1"/>
    <w:rsid w:val="00877E18"/>
    <w:rsid w:val="0087F871"/>
    <w:rsid w:val="008801E8"/>
    <w:rsid w:val="0088039C"/>
    <w:rsid w:val="008808B6"/>
    <w:rsid w:val="008809D3"/>
    <w:rsid w:val="00880D89"/>
    <w:rsid w:val="00880D8C"/>
    <w:rsid w:val="00881040"/>
    <w:rsid w:val="00881B3D"/>
    <w:rsid w:val="00881FAD"/>
    <w:rsid w:val="0088201B"/>
    <w:rsid w:val="0088221D"/>
    <w:rsid w:val="00882577"/>
    <w:rsid w:val="00882801"/>
    <w:rsid w:val="00882A7D"/>
    <w:rsid w:val="00882CAA"/>
    <w:rsid w:val="00882E98"/>
    <w:rsid w:val="00882F0E"/>
    <w:rsid w:val="008835DE"/>
    <w:rsid w:val="0088365B"/>
    <w:rsid w:val="008837A3"/>
    <w:rsid w:val="008838B7"/>
    <w:rsid w:val="008838CA"/>
    <w:rsid w:val="00883984"/>
    <w:rsid w:val="00883F4F"/>
    <w:rsid w:val="0088411E"/>
    <w:rsid w:val="00884193"/>
    <w:rsid w:val="008842A0"/>
    <w:rsid w:val="00884670"/>
    <w:rsid w:val="00884806"/>
    <w:rsid w:val="00884C6E"/>
    <w:rsid w:val="00884D3D"/>
    <w:rsid w:val="00884D48"/>
    <w:rsid w:val="008851E2"/>
    <w:rsid w:val="008854C5"/>
    <w:rsid w:val="00885743"/>
    <w:rsid w:val="008859A5"/>
    <w:rsid w:val="00885E91"/>
    <w:rsid w:val="00885EFD"/>
    <w:rsid w:val="008863DE"/>
    <w:rsid w:val="00886443"/>
    <w:rsid w:val="008865F0"/>
    <w:rsid w:val="00886A82"/>
    <w:rsid w:val="00886B2B"/>
    <w:rsid w:val="00886D0D"/>
    <w:rsid w:val="00886F51"/>
    <w:rsid w:val="00887130"/>
    <w:rsid w:val="008872FD"/>
    <w:rsid w:val="00887CDA"/>
    <w:rsid w:val="00887E5B"/>
    <w:rsid w:val="00887E82"/>
    <w:rsid w:val="00887F13"/>
    <w:rsid w:val="00887F39"/>
    <w:rsid w:val="0088E984"/>
    <w:rsid w:val="00890A93"/>
    <w:rsid w:val="008918CC"/>
    <w:rsid w:val="008918FC"/>
    <w:rsid w:val="008919FD"/>
    <w:rsid w:val="00891B90"/>
    <w:rsid w:val="00891F95"/>
    <w:rsid w:val="00891FFD"/>
    <w:rsid w:val="008920FB"/>
    <w:rsid w:val="0089228F"/>
    <w:rsid w:val="0089235B"/>
    <w:rsid w:val="008923E8"/>
    <w:rsid w:val="0089265F"/>
    <w:rsid w:val="00892A83"/>
    <w:rsid w:val="00892A9D"/>
    <w:rsid w:val="00892C49"/>
    <w:rsid w:val="00892CB9"/>
    <w:rsid w:val="008930CF"/>
    <w:rsid w:val="00893313"/>
    <w:rsid w:val="008933CE"/>
    <w:rsid w:val="0089343B"/>
    <w:rsid w:val="008936B5"/>
    <w:rsid w:val="00893E2D"/>
    <w:rsid w:val="00893F98"/>
    <w:rsid w:val="00894077"/>
    <w:rsid w:val="00894181"/>
    <w:rsid w:val="008943C2"/>
    <w:rsid w:val="008945C9"/>
    <w:rsid w:val="00894936"/>
    <w:rsid w:val="00894C98"/>
    <w:rsid w:val="008957F2"/>
    <w:rsid w:val="008959E7"/>
    <w:rsid w:val="00895A27"/>
    <w:rsid w:val="00895BE4"/>
    <w:rsid w:val="00895EEA"/>
    <w:rsid w:val="00895F69"/>
    <w:rsid w:val="00895F78"/>
    <w:rsid w:val="00896180"/>
    <w:rsid w:val="008964AF"/>
    <w:rsid w:val="008965A3"/>
    <w:rsid w:val="008965EA"/>
    <w:rsid w:val="00896838"/>
    <w:rsid w:val="00896A86"/>
    <w:rsid w:val="00896CB9"/>
    <w:rsid w:val="00896CDC"/>
    <w:rsid w:val="00896DB5"/>
    <w:rsid w:val="00896E1F"/>
    <w:rsid w:val="00897062"/>
    <w:rsid w:val="008970A4"/>
    <w:rsid w:val="00897116"/>
    <w:rsid w:val="008973C9"/>
    <w:rsid w:val="008976AA"/>
    <w:rsid w:val="008976EC"/>
    <w:rsid w:val="008977A5"/>
    <w:rsid w:val="00897927"/>
    <w:rsid w:val="008979C6"/>
    <w:rsid w:val="00897D12"/>
    <w:rsid w:val="00897DE5"/>
    <w:rsid w:val="00897E9E"/>
    <w:rsid w:val="008A007F"/>
    <w:rsid w:val="008A00CB"/>
    <w:rsid w:val="008A01A1"/>
    <w:rsid w:val="008A030F"/>
    <w:rsid w:val="008A0559"/>
    <w:rsid w:val="008A0638"/>
    <w:rsid w:val="008A06AD"/>
    <w:rsid w:val="008A0890"/>
    <w:rsid w:val="008A0D48"/>
    <w:rsid w:val="008A0DF2"/>
    <w:rsid w:val="008A13BD"/>
    <w:rsid w:val="008A1627"/>
    <w:rsid w:val="008A166B"/>
    <w:rsid w:val="008A18B8"/>
    <w:rsid w:val="008A1BBF"/>
    <w:rsid w:val="008A1BF0"/>
    <w:rsid w:val="008A1C92"/>
    <w:rsid w:val="008A1E7C"/>
    <w:rsid w:val="008A1FD6"/>
    <w:rsid w:val="008A2200"/>
    <w:rsid w:val="008A2839"/>
    <w:rsid w:val="008A2B33"/>
    <w:rsid w:val="008A2B9A"/>
    <w:rsid w:val="008A2F7B"/>
    <w:rsid w:val="008A3186"/>
    <w:rsid w:val="008A3379"/>
    <w:rsid w:val="008A34FA"/>
    <w:rsid w:val="008A3559"/>
    <w:rsid w:val="008A363F"/>
    <w:rsid w:val="008A384E"/>
    <w:rsid w:val="008A3AB8"/>
    <w:rsid w:val="008A3BD0"/>
    <w:rsid w:val="008A3C11"/>
    <w:rsid w:val="008A3F49"/>
    <w:rsid w:val="008A41A5"/>
    <w:rsid w:val="008A4514"/>
    <w:rsid w:val="008A451A"/>
    <w:rsid w:val="008A4755"/>
    <w:rsid w:val="008A4913"/>
    <w:rsid w:val="008A4BB4"/>
    <w:rsid w:val="008A4C29"/>
    <w:rsid w:val="008A5113"/>
    <w:rsid w:val="008A546C"/>
    <w:rsid w:val="008A55D8"/>
    <w:rsid w:val="008A5649"/>
    <w:rsid w:val="008A5A69"/>
    <w:rsid w:val="008A60DF"/>
    <w:rsid w:val="008A6114"/>
    <w:rsid w:val="008A672A"/>
    <w:rsid w:val="008A673F"/>
    <w:rsid w:val="008A6887"/>
    <w:rsid w:val="008A68BA"/>
    <w:rsid w:val="008A6D62"/>
    <w:rsid w:val="008A6D92"/>
    <w:rsid w:val="008A6DDD"/>
    <w:rsid w:val="008A6E9A"/>
    <w:rsid w:val="008A7087"/>
    <w:rsid w:val="008A7343"/>
    <w:rsid w:val="008A7603"/>
    <w:rsid w:val="008A764F"/>
    <w:rsid w:val="008A783C"/>
    <w:rsid w:val="008A78EB"/>
    <w:rsid w:val="008A7C2F"/>
    <w:rsid w:val="008A7D5D"/>
    <w:rsid w:val="008A7DDF"/>
    <w:rsid w:val="008A7F4B"/>
    <w:rsid w:val="008B017D"/>
    <w:rsid w:val="008B0213"/>
    <w:rsid w:val="008B04FB"/>
    <w:rsid w:val="008B05E7"/>
    <w:rsid w:val="008B0670"/>
    <w:rsid w:val="008B095A"/>
    <w:rsid w:val="008B0C22"/>
    <w:rsid w:val="008B1033"/>
    <w:rsid w:val="008B118A"/>
    <w:rsid w:val="008B12ED"/>
    <w:rsid w:val="008B13B6"/>
    <w:rsid w:val="008B1999"/>
    <w:rsid w:val="008B19E2"/>
    <w:rsid w:val="008B1A98"/>
    <w:rsid w:val="008B1AEC"/>
    <w:rsid w:val="008B1BF3"/>
    <w:rsid w:val="008B1DD5"/>
    <w:rsid w:val="008B1E39"/>
    <w:rsid w:val="008B1FE3"/>
    <w:rsid w:val="008B214E"/>
    <w:rsid w:val="008B215E"/>
    <w:rsid w:val="008B2230"/>
    <w:rsid w:val="008B246E"/>
    <w:rsid w:val="008B248D"/>
    <w:rsid w:val="008B249E"/>
    <w:rsid w:val="008B24A9"/>
    <w:rsid w:val="008B269E"/>
    <w:rsid w:val="008B2808"/>
    <w:rsid w:val="008B2909"/>
    <w:rsid w:val="008B2BAD"/>
    <w:rsid w:val="008B2E9F"/>
    <w:rsid w:val="008B341A"/>
    <w:rsid w:val="008B3AB4"/>
    <w:rsid w:val="008B3B3B"/>
    <w:rsid w:val="008B3D00"/>
    <w:rsid w:val="008B3D82"/>
    <w:rsid w:val="008B454E"/>
    <w:rsid w:val="008B4722"/>
    <w:rsid w:val="008B4835"/>
    <w:rsid w:val="008B4B2E"/>
    <w:rsid w:val="008B5033"/>
    <w:rsid w:val="008B526C"/>
    <w:rsid w:val="008B5543"/>
    <w:rsid w:val="008B5574"/>
    <w:rsid w:val="008B5616"/>
    <w:rsid w:val="008B563E"/>
    <w:rsid w:val="008B57B9"/>
    <w:rsid w:val="008B5845"/>
    <w:rsid w:val="008B5A87"/>
    <w:rsid w:val="008B5AAE"/>
    <w:rsid w:val="008B6000"/>
    <w:rsid w:val="008B6056"/>
    <w:rsid w:val="008B6259"/>
    <w:rsid w:val="008B6401"/>
    <w:rsid w:val="008B659D"/>
    <w:rsid w:val="008B65BD"/>
    <w:rsid w:val="008B65E2"/>
    <w:rsid w:val="008B68F7"/>
    <w:rsid w:val="008B693B"/>
    <w:rsid w:val="008B69E4"/>
    <w:rsid w:val="008B6A5F"/>
    <w:rsid w:val="008B6C88"/>
    <w:rsid w:val="008B726A"/>
    <w:rsid w:val="008B728A"/>
    <w:rsid w:val="008B73D6"/>
    <w:rsid w:val="008B7551"/>
    <w:rsid w:val="008B75AE"/>
    <w:rsid w:val="008B7E85"/>
    <w:rsid w:val="008B7EDB"/>
    <w:rsid w:val="008C0027"/>
    <w:rsid w:val="008C00BE"/>
    <w:rsid w:val="008C0224"/>
    <w:rsid w:val="008C0239"/>
    <w:rsid w:val="008C035F"/>
    <w:rsid w:val="008C0434"/>
    <w:rsid w:val="008C04B5"/>
    <w:rsid w:val="008C0637"/>
    <w:rsid w:val="008C08F4"/>
    <w:rsid w:val="008C0C83"/>
    <w:rsid w:val="008C0D9C"/>
    <w:rsid w:val="008C1535"/>
    <w:rsid w:val="008C1B75"/>
    <w:rsid w:val="008C1F05"/>
    <w:rsid w:val="008C1F30"/>
    <w:rsid w:val="008C2102"/>
    <w:rsid w:val="008C2308"/>
    <w:rsid w:val="008C2761"/>
    <w:rsid w:val="008C3091"/>
    <w:rsid w:val="008C3362"/>
    <w:rsid w:val="008C34A4"/>
    <w:rsid w:val="008C39A7"/>
    <w:rsid w:val="008C3CF5"/>
    <w:rsid w:val="008C3EF3"/>
    <w:rsid w:val="008C3FFC"/>
    <w:rsid w:val="008C4271"/>
    <w:rsid w:val="008C44FC"/>
    <w:rsid w:val="008C49DD"/>
    <w:rsid w:val="008C4A10"/>
    <w:rsid w:val="008C4A80"/>
    <w:rsid w:val="008C50D9"/>
    <w:rsid w:val="008C50E4"/>
    <w:rsid w:val="008C5176"/>
    <w:rsid w:val="008C5296"/>
    <w:rsid w:val="008C53EF"/>
    <w:rsid w:val="008C5443"/>
    <w:rsid w:val="008C59DC"/>
    <w:rsid w:val="008C5C23"/>
    <w:rsid w:val="008C606A"/>
    <w:rsid w:val="008C607A"/>
    <w:rsid w:val="008C627E"/>
    <w:rsid w:val="008C6575"/>
    <w:rsid w:val="008C664E"/>
    <w:rsid w:val="008C6676"/>
    <w:rsid w:val="008C6A27"/>
    <w:rsid w:val="008C6CDE"/>
    <w:rsid w:val="008C6CE6"/>
    <w:rsid w:val="008C7455"/>
    <w:rsid w:val="008C751A"/>
    <w:rsid w:val="008C7570"/>
    <w:rsid w:val="008C7784"/>
    <w:rsid w:val="008C7C1F"/>
    <w:rsid w:val="008C7CC7"/>
    <w:rsid w:val="008C7E4A"/>
    <w:rsid w:val="008D048D"/>
    <w:rsid w:val="008D06E5"/>
    <w:rsid w:val="008D0745"/>
    <w:rsid w:val="008D0793"/>
    <w:rsid w:val="008D07FC"/>
    <w:rsid w:val="008D08FF"/>
    <w:rsid w:val="008D0979"/>
    <w:rsid w:val="008D0A10"/>
    <w:rsid w:val="008D0A12"/>
    <w:rsid w:val="008D0AC0"/>
    <w:rsid w:val="008D0C0B"/>
    <w:rsid w:val="008D0CDE"/>
    <w:rsid w:val="008D0CE6"/>
    <w:rsid w:val="008D0F41"/>
    <w:rsid w:val="008D100E"/>
    <w:rsid w:val="008D138F"/>
    <w:rsid w:val="008D159D"/>
    <w:rsid w:val="008D187C"/>
    <w:rsid w:val="008D1A70"/>
    <w:rsid w:val="008D1BC6"/>
    <w:rsid w:val="008D1BFD"/>
    <w:rsid w:val="008D1D3D"/>
    <w:rsid w:val="008D20A0"/>
    <w:rsid w:val="008D24A8"/>
    <w:rsid w:val="008D27F6"/>
    <w:rsid w:val="008D2975"/>
    <w:rsid w:val="008D2A5A"/>
    <w:rsid w:val="008D2B34"/>
    <w:rsid w:val="008D2B9A"/>
    <w:rsid w:val="008D2C58"/>
    <w:rsid w:val="008D2D24"/>
    <w:rsid w:val="008D300C"/>
    <w:rsid w:val="008D3121"/>
    <w:rsid w:val="008D3655"/>
    <w:rsid w:val="008D3890"/>
    <w:rsid w:val="008D3D1C"/>
    <w:rsid w:val="008D3EEC"/>
    <w:rsid w:val="008D4017"/>
    <w:rsid w:val="008D4385"/>
    <w:rsid w:val="008D4688"/>
    <w:rsid w:val="008D489D"/>
    <w:rsid w:val="008D4F57"/>
    <w:rsid w:val="008D4F9F"/>
    <w:rsid w:val="008D5061"/>
    <w:rsid w:val="008D59AE"/>
    <w:rsid w:val="008D59D2"/>
    <w:rsid w:val="008D5C77"/>
    <w:rsid w:val="008D5EEA"/>
    <w:rsid w:val="008D5FC3"/>
    <w:rsid w:val="008D6598"/>
    <w:rsid w:val="008D6AFF"/>
    <w:rsid w:val="008D6B9B"/>
    <w:rsid w:val="008D6D05"/>
    <w:rsid w:val="008D6DA1"/>
    <w:rsid w:val="008D7153"/>
    <w:rsid w:val="008D78BF"/>
    <w:rsid w:val="008D791F"/>
    <w:rsid w:val="008D796F"/>
    <w:rsid w:val="008D7C0D"/>
    <w:rsid w:val="008D7C1B"/>
    <w:rsid w:val="008D7DD0"/>
    <w:rsid w:val="008D7DD6"/>
    <w:rsid w:val="008E0619"/>
    <w:rsid w:val="008E06B1"/>
    <w:rsid w:val="008E0799"/>
    <w:rsid w:val="008E07F9"/>
    <w:rsid w:val="008E09B4"/>
    <w:rsid w:val="008E0B74"/>
    <w:rsid w:val="008E0DF6"/>
    <w:rsid w:val="008E0FA4"/>
    <w:rsid w:val="008E152B"/>
    <w:rsid w:val="008E1819"/>
    <w:rsid w:val="008E1928"/>
    <w:rsid w:val="008E1A7D"/>
    <w:rsid w:val="008E1DA9"/>
    <w:rsid w:val="008E1E0E"/>
    <w:rsid w:val="008E21B8"/>
    <w:rsid w:val="008E2DC2"/>
    <w:rsid w:val="008E2E78"/>
    <w:rsid w:val="008E3540"/>
    <w:rsid w:val="008E38FB"/>
    <w:rsid w:val="008E3907"/>
    <w:rsid w:val="008E3F22"/>
    <w:rsid w:val="008E4172"/>
    <w:rsid w:val="008E4460"/>
    <w:rsid w:val="008E457E"/>
    <w:rsid w:val="008E4905"/>
    <w:rsid w:val="008E4C9E"/>
    <w:rsid w:val="008E4F64"/>
    <w:rsid w:val="008E5328"/>
    <w:rsid w:val="008E5407"/>
    <w:rsid w:val="008E547B"/>
    <w:rsid w:val="008E58EE"/>
    <w:rsid w:val="008E5AD1"/>
    <w:rsid w:val="008E6048"/>
    <w:rsid w:val="008E61B6"/>
    <w:rsid w:val="008E621E"/>
    <w:rsid w:val="008E6374"/>
    <w:rsid w:val="008E63A9"/>
    <w:rsid w:val="008E65A2"/>
    <w:rsid w:val="008E6728"/>
    <w:rsid w:val="008E7035"/>
    <w:rsid w:val="008E70C3"/>
    <w:rsid w:val="008E7207"/>
    <w:rsid w:val="008E733C"/>
    <w:rsid w:val="008E7633"/>
    <w:rsid w:val="008E7859"/>
    <w:rsid w:val="008E78E5"/>
    <w:rsid w:val="008E791A"/>
    <w:rsid w:val="008E7CBD"/>
    <w:rsid w:val="008E7E3C"/>
    <w:rsid w:val="008F0022"/>
    <w:rsid w:val="008F0298"/>
    <w:rsid w:val="008F061C"/>
    <w:rsid w:val="008F07AF"/>
    <w:rsid w:val="008F0807"/>
    <w:rsid w:val="008F095C"/>
    <w:rsid w:val="008F0CA6"/>
    <w:rsid w:val="008F1824"/>
    <w:rsid w:val="008F191D"/>
    <w:rsid w:val="008F1937"/>
    <w:rsid w:val="008F1B7F"/>
    <w:rsid w:val="008F1CA9"/>
    <w:rsid w:val="008F2010"/>
    <w:rsid w:val="008F205E"/>
    <w:rsid w:val="008F2248"/>
    <w:rsid w:val="008F23AC"/>
    <w:rsid w:val="008F25F7"/>
    <w:rsid w:val="008F273E"/>
    <w:rsid w:val="008F2C58"/>
    <w:rsid w:val="008F3A37"/>
    <w:rsid w:val="008F3AC8"/>
    <w:rsid w:val="008F3AD3"/>
    <w:rsid w:val="008F3B4F"/>
    <w:rsid w:val="008F3DD7"/>
    <w:rsid w:val="008F40BD"/>
    <w:rsid w:val="008F4427"/>
    <w:rsid w:val="008F4736"/>
    <w:rsid w:val="008F48CF"/>
    <w:rsid w:val="008F4FF2"/>
    <w:rsid w:val="008F50C6"/>
    <w:rsid w:val="008F5454"/>
    <w:rsid w:val="008F5472"/>
    <w:rsid w:val="008F5630"/>
    <w:rsid w:val="008F56CF"/>
    <w:rsid w:val="008F5A71"/>
    <w:rsid w:val="008F6666"/>
    <w:rsid w:val="008F6833"/>
    <w:rsid w:val="008F6869"/>
    <w:rsid w:val="008F696A"/>
    <w:rsid w:val="008F6AC5"/>
    <w:rsid w:val="008F6BEB"/>
    <w:rsid w:val="008F7474"/>
    <w:rsid w:val="008F7478"/>
    <w:rsid w:val="008F74B5"/>
    <w:rsid w:val="008F76EA"/>
    <w:rsid w:val="008F7C1E"/>
    <w:rsid w:val="008F7E56"/>
    <w:rsid w:val="008FFB86"/>
    <w:rsid w:val="00900789"/>
    <w:rsid w:val="00900FD1"/>
    <w:rsid w:val="00901057"/>
    <w:rsid w:val="009011B2"/>
    <w:rsid w:val="009011FA"/>
    <w:rsid w:val="0090148A"/>
    <w:rsid w:val="009014DF"/>
    <w:rsid w:val="00901504"/>
    <w:rsid w:val="00901788"/>
    <w:rsid w:val="00901889"/>
    <w:rsid w:val="00901999"/>
    <w:rsid w:val="00901AD3"/>
    <w:rsid w:val="00901DCF"/>
    <w:rsid w:val="00901FFF"/>
    <w:rsid w:val="009021E9"/>
    <w:rsid w:val="00902396"/>
    <w:rsid w:val="0090277D"/>
    <w:rsid w:val="00902966"/>
    <w:rsid w:val="00902A8D"/>
    <w:rsid w:val="00902C0C"/>
    <w:rsid w:val="00902CBB"/>
    <w:rsid w:val="009031E8"/>
    <w:rsid w:val="009033DE"/>
    <w:rsid w:val="009033EC"/>
    <w:rsid w:val="00903543"/>
    <w:rsid w:val="0090396D"/>
    <w:rsid w:val="00903D2D"/>
    <w:rsid w:val="009041A1"/>
    <w:rsid w:val="0090425F"/>
    <w:rsid w:val="0090446A"/>
    <w:rsid w:val="009044B0"/>
    <w:rsid w:val="0090468C"/>
    <w:rsid w:val="009048AE"/>
    <w:rsid w:val="00904C5C"/>
    <w:rsid w:val="00904DEB"/>
    <w:rsid w:val="00904F1F"/>
    <w:rsid w:val="009052D4"/>
    <w:rsid w:val="00905661"/>
    <w:rsid w:val="00905778"/>
    <w:rsid w:val="009057BD"/>
    <w:rsid w:val="00905CC3"/>
    <w:rsid w:val="00905D1D"/>
    <w:rsid w:val="00906006"/>
    <w:rsid w:val="00906108"/>
    <w:rsid w:val="0090619C"/>
    <w:rsid w:val="00906400"/>
    <w:rsid w:val="0090666F"/>
    <w:rsid w:val="0090696F"/>
    <w:rsid w:val="00906C52"/>
    <w:rsid w:val="00906F0C"/>
    <w:rsid w:val="00906F8C"/>
    <w:rsid w:val="00907631"/>
    <w:rsid w:val="009078AD"/>
    <w:rsid w:val="00907912"/>
    <w:rsid w:val="00907B84"/>
    <w:rsid w:val="00907DE8"/>
    <w:rsid w:val="00910198"/>
    <w:rsid w:val="0091047A"/>
    <w:rsid w:val="00910633"/>
    <w:rsid w:val="009109AC"/>
    <w:rsid w:val="009109F1"/>
    <w:rsid w:val="00910B9F"/>
    <w:rsid w:val="00910CC3"/>
    <w:rsid w:val="00910CF3"/>
    <w:rsid w:val="0091125F"/>
    <w:rsid w:val="009112CA"/>
    <w:rsid w:val="00911367"/>
    <w:rsid w:val="00911405"/>
    <w:rsid w:val="0091140F"/>
    <w:rsid w:val="0091146C"/>
    <w:rsid w:val="009115AB"/>
    <w:rsid w:val="009117C6"/>
    <w:rsid w:val="00911822"/>
    <w:rsid w:val="0091246B"/>
    <w:rsid w:val="00912776"/>
    <w:rsid w:val="009128C0"/>
    <w:rsid w:val="009128DB"/>
    <w:rsid w:val="00912D90"/>
    <w:rsid w:val="00912E01"/>
    <w:rsid w:val="00912E32"/>
    <w:rsid w:val="00912F94"/>
    <w:rsid w:val="00913192"/>
    <w:rsid w:val="009131A5"/>
    <w:rsid w:val="0091327F"/>
    <w:rsid w:val="0091332D"/>
    <w:rsid w:val="0091353D"/>
    <w:rsid w:val="00913D81"/>
    <w:rsid w:val="00913E27"/>
    <w:rsid w:val="00913EFC"/>
    <w:rsid w:val="009140B4"/>
    <w:rsid w:val="009141BB"/>
    <w:rsid w:val="009141E8"/>
    <w:rsid w:val="00914245"/>
    <w:rsid w:val="009143AE"/>
    <w:rsid w:val="009143E7"/>
    <w:rsid w:val="009147ED"/>
    <w:rsid w:val="00914891"/>
    <w:rsid w:val="0091492D"/>
    <w:rsid w:val="00914960"/>
    <w:rsid w:val="00914A1F"/>
    <w:rsid w:val="00914A71"/>
    <w:rsid w:val="00914D2D"/>
    <w:rsid w:val="00914DD1"/>
    <w:rsid w:val="00914DD3"/>
    <w:rsid w:val="00914F78"/>
    <w:rsid w:val="00915103"/>
    <w:rsid w:val="00915406"/>
    <w:rsid w:val="009155F4"/>
    <w:rsid w:val="00915654"/>
    <w:rsid w:val="00915700"/>
    <w:rsid w:val="00915759"/>
    <w:rsid w:val="00915B47"/>
    <w:rsid w:val="00915D5C"/>
    <w:rsid w:val="0091601C"/>
    <w:rsid w:val="0091647F"/>
    <w:rsid w:val="00916561"/>
    <w:rsid w:val="009168AC"/>
    <w:rsid w:val="009168BF"/>
    <w:rsid w:val="00916A07"/>
    <w:rsid w:val="00916A45"/>
    <w:rsid w:val="00916B17"/>
    <w:rsid w:val="00916B69"/>
    <w:rsid w:val="00916B9A"/>
    <w:rsid w:val="00916DDD"/>
    <w:rsid w:val="009172F1"/>
    <w:rsid w:val="0091742B"/>
    <w:rsid w:val="0091786D"/>
    <w:rsid w:val="009178B0"/>
    <w:rsid w:val="00920071"/>
    <w:rsid w:val="0092008C"/>
    <w:rsid w:val="009204DF"/>
    <w:rsid w:val="00920989"/>
    <w:rsid w:val="00920C3D"/>
    <w:rsid w:val="00920ED5"/>
    <w:rsid w:val="00920F2D"/>
    <w:rsid w:val="0092137C"/>
    <w:rsid w:val="009214F3"/>
    <w:rsid w:val="0092167B"/>
    <w:rsid w:val="009218C0"/>
    <w:rsid w:val="00921B83"/>
    <w:rsid w:val="00921C14"/>
    <w:rsid w:val="00921C2B"/>
    <w:rsid w:val="00921C7B"/>
    <w:rsid w:val="00921D5E"/>
    <w:rsid w:val="00921D60"/>
    <w:rsid w:val="00921E30"/>
    <w:rsid w:val="009222F7"/>
    <w:rsid w:val="00922394"/>
    <w:rsid w:val="00922492"/>
    <w:rsid w:val="009227B8"/>
    <w:rsid w:val="00922896"/>
    <w:rsid w:val="009228E8"/>
    <w:rsid w:val="00922942"/>
    <w:rsid w:val="009229AD"/>
    <w:rsid w:val="00922BB8"/>
    <w:rsid w:val="00922D10"/>
    <w:rsid w:val="00922E9B"/>
    <w:rsid w:val="00922F1C"/>
    <w:rsid w:val="009232AE"/>
    <w:rsid w:val="0092349E"/>
    <w:rsid w:val="009234C2"/>
    <w:rsid w:val="00923885"/>
    <w:rsid w:val="0092395D"/>
    <w:rsid w:val="009239D1"/>
    <w:rsid w:val="00923B08"/>
    <w:rsid w:val="00923D0A"/>
    <w:rsid w:val="00923F5A"/>
    <w:rsid w:val="0092417D"/>
    <w:rsid w:val="009241C1"/>
    <w:rsid w:val="00924245"/>
    <w:rsid w:val="009242AB"/>
    <w:rsid w:val="00924379"/>
    <w:rsid w:val="00924450"/>
    <w:rsid w:val="00924862"/>
    <w:rsid w:val="0092496D"/>
    <w:rsid w:val="00924B8F"/>
    <w:rsid w:val="00924C0F"/>
    <w:rsid w:val="00924E20"/>
    <w:rsid w:val="009251BA"/>
    <w:rsid w:val="0092570A"/>
    <w:rsid w:val="00925976"/>
    <w:rsid w:val="009259D4"/>
    <w:rsid w:val="00925BD4"/>
    <w:rsid w:val="00925EFB"/>
    <w:rsid w:val="009261C9"/>
    <w:rsid w:val="009263A2"/>
    <w:rsid w:val="009263D1"/>
    <w:rsid w:val="0092655E"/>
    <w:rsid w:val="009265D3"/>
    <w:rsid w:val="009266E1"/>
    <w:rsid w:val="00926770"/>
    <w:rsid w:val="00926774"/>
    <w:rsid w:val="00926909"/>
    <w:rsid w:val="00926BFE"/>
    <w:rsid w:val="009279A7"/>
    <w:rsid w:val="00927D5C"/>
    <w:rsid w:val="00927DD1"/>
    <w:rsid w:val="00927F13"/>
    <w:rsid w:val="0092E055"/>
    <w:rsid w:val="0093007B"/>
    <w:rsid w:val="009303FC"/>
    <w:rsid w:val="009305EC"/>
    <w:rsid w:val="00930678"/>
    <w:rsid w:val="0093068E"/>
    <w:rsid w:val="009308F7"/>
    <w:rsid w:val="00930A23"/>
    <w:rsid w:val="00930E9A"/>
    <w:rsid w:val="00930F86"/>
    <w:rsid w:val="0093117B"/>
    <w:rsid w:val="00931288"/>
    <w:rsid w:val="00931445"/>
    <w:rsid w:val="00931A84"/>
    <w:rsid w:val="00931B48"/>
    <w:rsid w:val="00931B58"/>
    <w:rsid w:val="00931EE3"/>
    <w:rsid w:val="00931FF8"/>
    <w:rsid w:val="0093242D"/>
    <w:rsid w:val="009324ED"/>
    <w:rsid w:val="009326BE"/>
    <w:rsid w:val="00932943"/>
    <w:rsid w:val="0093297A"/>
    <w:rsid w:val="009329F9"/>
    <w:rsid w:val="00932A42"/>
    <w:rsid w:val="00932DFA"/>
    <w:rsid w:val="00932F2F"/>
    <w:rsid w:val="009330DB"/>
    <w:rsid w:val="00933168"/>
    <w:rsid w:val="00933190"/>
    <w:rsid w:val="0093323C"/>
    <w:rsid w:val="0093324C"/>
    <w:rsid w:val="009334E1"/>
    <w:rsid w:val="009335E0"/>
    <w:rsid w:val="0093360B"/>
    <w:rsid w:val="00933971"/>
    <w:rsid w:val="009339F4"/>
    <w:rsid w:val="00933E54"/>
    <w:rsid w:val="00933F9A"/>
    <w:rsid w:val="00933FA2"/>
    <w:rsid w:val="00934198"/>
    <w:rsid w:val="0093432B"/>
    <w:rsid w:val="0093450B"/>
    <w:rsid w:val="00934818"/>
    <w:rsid w:val="009348A8"/>
    <w:rsid w:val="00934AFE"/>
    <w:rsid w:val="00935022"/>
    <w:rsid w:val="00935028"/>
    <w:rsid w:val="00935162"/>
    <w:rsid w:val="009351A4"/>
    <w:rsid w:val="009351C9"/>
    <w:rsid w:val="00935273"/>
    <w:rsid w:val="009353DA"/>
    <w:rsid w:val="00935A2F"/>
    <w:rsid w:val="00935E08"/>
    <w:rsid w:val="00935EE1"/>
    <w:rsid w:val="0093619F"/>
    <w:rsid w:val="009361B3"/>
    <w:rsid w:val="00936695"/>
    <w:rsid w:val="009366B2"/>
    <w:rsid w:val="00936BD5"/>
    <w:rsid w:val="00936CF4"/>
    <w:rsid w:val="00937043"/>
    <w:rsid w:val="009372C3"/>
    <w:rsid w:val="009375BF"/>
    <w:rsid w:val="00937C76"/>
    <w:rsid w:val="00937D6A"/>
    <w:rsid w:val="00937DAE"/>
    <w:rsid w:val="00937FA1"/>
    <w:rsid w:val="00937FBC"/>
    <w:rsid w:val="00940032"/>
    <w:rsid w:val="0094035E"/>
    <w:rsid w:val="00940407"/>
    <w:rsid w:val="0094051D"/>
    <w:rsid w:val="009405E3"/>
    <w:rsid w:val="009408FD"/>
    <w:rsid w:val="0094092F"/>
    <w:rsid w:val="00940944"/>
    <w:rsid w:val="009409E2"/>
    <w:rsid w:val="00940B1B"/>
    <w:rsid w:val="00940D14"/>
    <w:rsid w:val="0094119D"/>
    <w:rsid w:val="00941655"/>
    <w:rsid w:val="00941816"/>
    <w:rsid w:val="00941BAA"/>
    <w:rsid w:val="00941BE2"/>
    <w:rsid w:val="00941CAE"/>
    <w:rsid w:val="00941FE2"/>
    <w:rsid w:val="00942047"/>
    <w:rsid w:val="00942383"/>
    <w:rsid w:val="00942625"/>
    <w:rsid w:val="009429FA"/>
    <w:rsid w:val="009429FE"/>
    <w:rsid w:val="00942AA3"/>
    <w:rsid w:val="00943089"/>
    <w:rsid w:val="009432EE"/>
    <w:rsid w:val="0094391E"/>
    <w:rsid w:val="00943A02"/>
    <w:rsid w:val="00943C60"/>
    <w:rsid w:val="00943DC5"/>
    <w:rsid w:val="00943FF6"/>
    <w:rsid w:val="00944165"/>
    <w:rsid w:val="00944298"/>
    <w:rsid w:val="0094430F"/>
    <w:rsid w:val="0094432E"/>
    <w:rsid w:val="00944A4F"/>
    <w:rsid w:val="00944C95"/>
    <w:rsid w:val="00944D21"/>
    <w:rsid w:val="00944D97"/>
    <w:rsid w:val="00945400"/>
    <w:rsid w:val="00945A31"/>
    <w:rsid w:val="00945CD1"/>
    <w:rsid w:val="00945D11"/>
    <w:rsid w:val="00945EBC"/>
    <w:rsid w:val="0094616F"/>
    <w:rsid w:val="009464E9"/>
    <w:rsid w:val="0094653D"/>
    <w:rsid w:val="0094670B"/>
    <w:rsid w:val="009467E7"/>
    <w:rsid w:val="00946908"/>
    <w:rsid w:val="00946926"/>
    <w:rsid w:val="00946EB3"/>
    <w:rsid w:val="00946ECD"/>
    <w:rsid w:val="0094732C"/>
    <w:rsid w:val="009474B4"/>
    <w:rsid w:val="00947660"/>
    <w:rsid w:val="009476E3"/>
    <w:rsid w:val="009476ED"/>
    <w:rsid w:val="00947917"/>
    <w:rsid w:val="00947AAE"/>
    <w:rsid w:val="00947ACF"/>
    <w:rsid w:val="0095097D"/>
    <w:rsid w:val="009509C7"/>
    <w:rsid w:val="00950B75"/>
    <w:rsid w:val="00950BFA"/>
    <w:rsid w:val="00950E87"/>
    <w:rsid w:val="00951221"/>
    <w:rsid w:val="009512CA"/>
    <w:rsid w:val="00951539"/>
    <w:rsid w:val="009517A4"/>
    <w:rsid w:val="00951BAC"/>
    <w:rsid w:val="00951CAB"/>
    <w:rsid w:val="00951F92"/>
    <w:rsid w:val="00952050"/>
    <w:rsid w:val="009522FC"/>
    <w:rsid w:val="009523FA"/>
    <w:rsid w:val="00952486"/>
    <w:rsid w:val="00952626"/>
    <w:rsid w:val="00952647"/>
    <w:rsid w:val="009526D6"/>
    <w:rsid w:val="00952838"/>
    <w:rsid w:val="00952BF7"/>
    <w:rsid w:val="00952C2B"/>
    <w:rsid w:val="00952C35"/>
    <w:rsid w:val="00952D4B"/>
    <w:rsid w:val="00952D73"/>
    <w:rsid w:val="00952F16"/>
    <w:rsid w:val="0095306A"/>
    <w:rsid w:val="00953367"/>
    <w:rsid w:val="009533A3"/>
    <w:rsid w:val="00953697"/>
    <w:rsid w:val="009536FE"/>
    <w:rsid w:val="009538B6"/>
    <w:rsid w:val="009538F4"/>
    <w:rsid w:val="00953AEB"/>
    <w:rsid w:val="00953CDE"/>
    <w:rsid w:val="00953D1D"/>
    <w:rsid w:val="00953F51"/>
    <w:rsid w:val="009544B3"/>
    <w:rsid w:val="00954655"/>
    <w:rsid w:val="0095484D"/>
    <w:rsid w:val="00954893"/>
    <w:rsid w:val="00954BCF"/>
    <w:rsid w:val="0095502E"/>
    <w:rsid w:val="009553E7"/>
    <w:rsid w:val="00955696"/>
    <w:rsid w:val="00955779"/>
    <w:rsid w:val="0095633B"/>
    <w:rsid w:val="00956376"/>
    <w:rsid w:val="00956799"/>
    <w:rsid w:val="00956B05"/>
    <w:rsid w:val="00956B62"/>
    <w:rsid w:val="009571E7"/>
    <w:rsid w:val="0095736B"/>
    <w:rsid w:val="00957673"/>
    <w:rsid w:val="0095771D"/>
    <w:rsid w:val="00957BB3"/>
    <w:rsid w:val="00957C04"/>
    <w:rsid w:val="00957D3E"/>
    <w:rsid w:val="00957E19"/>
    <w:rsid w:val="00957F29"/>
    <w:rsid w:val="00957FDF"/>
    <w:rsid w:val="00959474"/>
    <w:rsid w:val="0095E9B3"/>
    <w:rsid w:val="009603ED"/>
    <w:rsid w:val="00960564"/>
    <w:rsid w:val="00960645"/>
    <w:rsid w:val="009606F2"/>
    <w:rsid w:val="009607D6"/>
    <w:rsid w:val="0096094B"/>
    <w:rsid w:val="00960F23"/>
    <w:rsid w:val="00960FF4"/>
    <w:rsid w:val="0096132F"/>
    <w:rsid w:val="00961383"/>
    <w:rsid w:val="00961632"/>
    <w:rsid w:val="00961843"/>
    <w:rsid w:val="00961DAF"/>
    <w:rsid w:val="00961FA7"/>
    <w:rsid w:val="009621BC"/>
    <w:rsid w:val="00962350"/>
    <w:rsid w:val="009624A8"/>
    <w:rsid w:val="00962830"/>
    <w:rsid w:val="009628C6"/>
    <w:rsid w:val="009628E6"/>
    <w:rsid w:val="00962BF6"/>
    <w:rsid w:val="00962C66"/>
    <w:rsid w:val="00962ED3"/>
    <w:rsid w:val="009632D2"/>
    <w:rsid w:val="00963490"/>
    <w:rsid w:val="00963560"/>
    <w:rsid w:val="00963906"/>
    <w:rsid w:val="00963E0A"/>
    <w:rsid w:val="00963F76"/>
    <w:rsid w:val="0096400B"/>
    <w:rsid w:val="009645FD"/>
    <w:rsid w:val="00964700"/>
    <w:rsid w:val="0096474F"/>
    <w:rsid w:val="009649D1"/>
    <w:rsid w:val="00964AB4"/>
    <w:rsid w:val="00964C33"/>
    <w:rsid w:val="00964F9D"/>
    <w:rsid w:val="009654FD"/>
    <w:rsid w:val="0096599D"/>
    <w:rsid w:val="00965F7E"/>
    <w:rsid w:val="00966011"/>
    <w:rsid w:val="009661D1"/>
    <w:rsid w:val="0096626D"/>
    <w:rsid w:val="009662B5"/>
    <w:rsid w:val="0096640F"/>
    <w:rsid w:val="0096654B"/>
    <w:rsid w:val="0096684F"/>
    <w:rsid w:val="009668F8"/>
    <w:rsid w:val="00966A1E"/>
    <w:rsid w:val="00966CA5"/>
    <w:rsid w:val="00966CAD"/>
    <w:rsid w:val="00966D83"/>
    <w:rsid w:val="00966F08"/>
    <w:rsid w:val="009673DF"/>
    <w:rsid w:val="009675C3"/>
    <w:rsid w:val="0096779B"/>
    <w:rsid w:val="00967855"/>
    <w:rsid w:val="00967885"/>
    <w:rsid w:val="009678AC"/>
    <w:rsid w:val="00967BE9"/>
    <w:rsid w:val="00967C5D"/>
    <w:rsid w:val="00970B1F"/>
    <w:rsid w:val="00970BD8"/>
    <w:rsid w:val="00970CDD"/>
    <w:rsid w:val="00970DB6"/>
    <w:rsid w:val="00971035"/>
    <w:rsid w:val="0097113A"/>
    <w:rsid w:val="00971543"/>
    <w:rsid w:val="00971A33"/>
    <w:rsid w:val="00971AEC"/>
    <w:rsid w:val="00971B46"/>
    <w:rsid w:val="00971FD8"/>
    <w:rsid w:val="00972402"/>
    <w:rsid w:val="00972606"/>
    <w:rsid w:val="00972749"/>
    <w:rsid w:val="00972870"/>
    <w:rsid w:val="009729F6"/>
    <w:rsid w:val="00972BBC"/>
    <w:rsid w:val="00972E83"/>
    <w:rsid w:val="00973082"/>
    <w:rsid w:val="00973438"/>
    <w:rsid w:val="00973593"/>
    <w:rsid w:val="009737AB"/>
    <w:rsid w:val="0097382E"/>
    <w:rsid w:val="00973E58"/>
    <w:rsid w:val="009742C0"/>
    <w:rsid w:val="00974339"/>
    <w:rsid w:val="009746F2"/>
    <w:rsid w:val="00974C08"/>
    <w:rsid w:val="00974FD9"/>
    <w:rsid w:val="00975046"/>
    <w:rsid w:val="0097513A"/>
    <w:rsid w:val="009751B9"/>
    <w:rsid w:val="009754DA"/>
    <w:rsid w:val="00975967"/>
    <w:rsid w:val="00975987"/>
    <w:rsid w:val="00975A5D"/>
    <w:rsid w:val="00975B59"/>
    <w:rsid w:val="00975C63"/>
    <w:rsid w:val="00975D9F"/>
    <w:rsid w:val="00975E81"/>
    <w:rsid w:val="009761CC"/>
    <w:rsid w:val="009762DE"/>
    <w:rsid w:val="009762EA"/>
    <w:rsid w:val="00976469"/>
    <w:rsid w:val="0097659E"/>
    <w:rsid w:val="009768F9"/>
    <w:rsid w:val="00976A34"/>
    <w:rsid w:val="00976A4E"/>
    <w:rsid w:val="00976AC9"/>
    <w:rsid w:val="00976C98"/>
    <w:rsid w:val="00976CA8"/>
    <w:rsid w:val="00977015"/>
    <w:rsid w:val="0097743F"/>
    <w:rsid w:val="009774CC"/>
    <w:rsid w:val="00977523"/>
    <w:rsid w:val="009775DB"/>
    <w:rsid w:val="00977697"/>
    <w:rsid w:val="009776DC"/>
    <w:rsid w:val="0097787D"/>
    <w:rsid w:val="00977C17"/>
    <w:rsid w:val="00977F11"/>
    <w:rsid w:val="009800BF"/>
    <w:rsid w:val="00980D3C"/>
    <w:rsid w:val="0098200E"/>
    <w:rsid w:val="00982128"/>
    <w:rsid w:val="00982331"/>
    <w:rsid w:val="009823C8"/>
    <w:rsid w:val="00982643"/>
    <w:rsid w:val="009827F4"/>
    <w:rsid w:val="009829AF"/>
    <w:rsid w:val="00982A2A"/>
    <w:rsid w:val="00982F42"/>
    <w:rsid w:val="00982FE4"/>
    <w:rsid w:val="00983310"/>
    <w:rsid w:val="00983374"/>
    <w:rsid w:val="009834CC"/>
    <w:rsid w:val="009835A9"/>
    <w:rsid w:val="009836E2"/>
    <w:rsid w:val="009836EB"/>
    <w:rsid w:val="00983781"/>
    <w:rsid w:val="009838CC"/>
    <w:rsid w:val="0098391C"/>
    <w:rsid w:val="0098399F"/>
    <w:rsid w:val="009839F0"/>
    <w:rsid w:val="00983D0E"/>
    <w:rsid w:val="00983E4F"/>
    <w:rsid w:val="00984303"/>
    <w:rsid w:val="009846BC"/>
    <w:rsid w:val="009847C4"/>
    <w:rsid w:val="009848FA"/>
    <w:rsid w:val="00984A4E"/>
    <w:rsid w:val="00984AA2"/>
    <w:rsid w:val="00984B99"/>
    <w:rsid w:val="00984D5F"/>
    <w:rsid w:val="00984DB3"/>
    <w:rsid w:val="00984F04"/>
    <w:rsid w:val="00985233"/>
    <w:rsid w:val="0098525D"/>
    <w:rsid w:val="00985306"/>
    <w:rsid w:val="00985640"/>
    <w:rsid w:val="009856C2"/>
    <w:rsid w:val="009859FF"/>
    <w:rsid w:val="00985BB9"/>
    <w:rsid w:val="00985D53"/>
    <w:rsid w:val="00986137"/>
    <w:rsid w:val="009863CC"/>
    <w:rsid w:val="0098657E"/>
    <w:rsid w:val="00986EFB"/>
    <w:rsid w:val="009875B1"/>
    <w:rsid w:val="00987964"/>
    <w:rsid w:val="00987F0B"/>
    <w:rsid w:val="009902D0"/>
    <w:rsid w:val="009905FD"/>
    <w:rsid w:val="00990730"/>
    <w:rsid w:val="00990855"/>
    <w:rsid w:val="00990A34"/>
    <w:rsid w:val="00990D48"/>
    <w:rsid w:val="00990E6F"/>
    <w:rsid w:val="00990E96"/>
    <w:rsid w:val="00991329"/>
    <w:rsid w:val="0099169F"/>
    <w:rsid w:val="00991757"/>
    <w:rsid w:val="0099181C"/>
    <w:rsid w:val="00991868"/>
    <w:rsid w:val="00991B76"/>
    <w:rsid w:val="00991D1F"/>
    <w:rsid w:val="00991E1B"/>
    <w:rsid w:val="00992197"/>
    <w:rsid w:val="00992609"/>
    <w:rsid w:val="009929C1"/>
    <w:rsid w:val="00992F1B"/>
    <w:rsid w:val="00992F53"/>
    <w:rsid w:val="00993156"/>
    <w:rsid w:val="009936A4"/>
    <w:rsid w:val="0099392F"/>
    <w:rsid w:val="00993DD2"/>
    <w:rsid w:val="00993FA6"/>
    <w:rsid w:val="00994261"/>
    <w:rsid w:val="0099446C"/>
    <w:rsid w:val="0099452A"/>
    <w:rsid w:val="0099460A"/>
    <w:rsid w:val="00994913"/>
    <w:rsid w:val="0099498B"/>
    <w:rsid w:val="00994A28"/>
    <w:rsid w:val="00994EE8"/>
    <w:rsid w:val="00994FA5"/>
    <w:rsid w:val="00995042"/>
    <w:rsid w:val="009950F9"/>
    <w:rsid w:val="009951FC"/>
    <w:rsid w:val="009953D1"/>
    <w:rsid w:val="009956F4"/>
    <w:rsid w:val="00995804"/>
    <w:rsid w:val="009958FB"/>
    <w:rsid w:val="00995907"/>
    <w:rsid w:val="00995A82"/>
    <w:rsid w:val="00995B46"/>
    <w:rsid w:val="00995B6A"/>
    <w:rsid w:val="00995BBF"/>
    <w:rsid w:val="00995C4B"/>
    <w:rsid w:val="00995C58"/>
    <w:rsid w:val="00995D2F"/>
    <w:rsid w:val="009961D0"/>
    <w:rsid w:val="0099677D"/>
    <w:rsid w:val="009968F6"/>
    <w:rsid w:val="00996B37"/>
    <w:rsid w:val="00996C65"/>
    <w:rsid w:val="00996E6B"/>
    <w:rsid w:val="00996EFC"/>
    <w:rsid w:val="009970A2"/>
    <w:rsid w:val="009970B7"/>
    <w:rsid w:val="00997119"/>
    <w:rsid w:val="00997214"/>
    <w:rsid w:val="00997319"/>
    <w:rsid w:val="0099732E"/>
    <w:rsid w:val="00997365"/>
    <w:rsid w:val="0099789E"/>
    <w:rsid w:val="00997A0E"/>
    <w:rsid w:val="00997B0C"/>
    <w:rsid w:val="00997EDB"/>
    <w:rsid w:val="009A001B"/>
    <w:rsid w:val="009A0141"/>
    <w:rsid w:val="009A0403"/>
    <w:rsid w:val="009A0425"/>
    <w:rsid w:val="009A0705"/>
    <w:rsid w:val="009A0756"/>
    <w:rsid w:val="009A0AA9"/>
    <w:rsid w:val="009A0AC7"/>
    <w:rsid w:val="009A0B28"/>
    <w:rsid w:val="009A0C61"/>
    <w:rsid w:val="009A0EFA"/>
    <w:rsid w:val="009A1076"/>
    <w:rsid w:val="009A11FD"/>
    <w:rsid w:val="009A12F3"/>
    <w:rsid w:val="009A13DE"/>
    <w:rsid w:val="009A157A"/>
    <w:rsid w:val="009A1674"/>
    <w:rsid w:val="009A1779"/>
    <w:rsid w:val="009A1968"/>
    <w:rsid w:val="009A19E9"/>
    <w:rsid w:val="009A1D45"/>
    <w:rsid w:val="009A1E60"/>
    <w:rsid w:val="009A1EF8"/>
    <w:rsid w:val="009A21B9"/>
    <w:rsid w:val="009A22C1"/>
    <w:rsid w:val="009A27EA"/>
    <w:rsid w:val="009A296E"/>
    <w:rsid w:val="009A29EE"/>
    <w:rsid w:val="009A2CD0"/>
    <w:rsid w:val="009A2FC9"/>
    <w:rsid w:val="009A30C8"/>
    <w:rsid w:val="009A31C7"/>
    <w:rsid w:val="009A3266"/>
    <w:rsid w:val="009A363D"/>
    <w:rsid w:val="009A36C8"/>
    <w:rsid w:val="009A39F1"/>
    <w:rsid w:val="009A3B26"/>
    <w:rsid w:val="009A3CE1"/>
    <w:rsid w:val="009A4024"/>
    <w:rsid w:val="009A4133"/>
    <w:rsid w:val="009A41F5"/>
    <w:rsid w:val="009A435D"/>
    <w:rsid w:val="009A448A"/>
    <w:rsid w:val="009A45F1"/>
    <w:rsid w:val="009A486C"/>
    <w:rsid w:val="009A4893"/>
    <w:rsid w:val="009A5109"/>
    <w:rsid w:val="009A540D"/>
    <w:rsid w:val="009A546F"/>
    <w:rsid w:val="009A5773"/>
    <w:rsid w:val="009A5B8A"/>
    <w:rsid w:val="009A5D23"/>
    <w:rsid w:val="009A5E39"/>
    <w:rsid w:val="009A5E61"/>
    <w:rsid w:val="009A6086"/>
    <w:rsid w:val="009A63CF"/>
    <w:rsid w:val="009A64BB"/>
    <w:rsid w:val="009A6A2D"/>
    <w:rsid w:val="009A6A5A"/>
    <w:rsid w:val="009A6A9E"/>
    <w:rsid w:val="009A6AE8"/>
    <w:rsid w:val="009A6B22"/>
    <w:rsid w:val="009A6D0D"/>
    <w:rsid w:val="009A6DB6"/>
    <w:rsid w:val="009A6DDF"/>
    <w:rsid w:val="009A738B"/>
    <w:rsid w:val="009A7521"/>
    <w:rsid w:val="009A7756"/>
    <w:rsid w:val="009A77DF"/>
    <w:rsid w:val="009A79AA"/>
    <w:rsid w:val="009A7CE6"/>
    <w:rsid w:val="009A7DD7"/>
    <w:rsid w:val="009B0442"/>
    <w:rsid w:val="009B04DF"/>
    <w:rsid w:val="009B0795"/>
    <w:rsid w:val="009B0906"/>
    <w:rsid w:val="009B0D45"/>
    <w:rsid w:val="009B0F49"/>
    <w:rsid w:val="009B11A6"/>
    <w:rsid w:val="009B1218"/>
    <w:rsid w:val="009B1223"/>
    <w:rsid w:val="009B184B"/>
    <w:rsid w:val="009B1A2C"/>
    <w:rsid w:val="009B1B5F"/>
    <w:rsid w:val="009B1D69"/>
    <w:rsid w:val="009B1DB0"/>
    <w:rsid w:val="009B1EDF"/>
    <w:rsid w:val="009B2467"/>
    <w:rsid w:val="009B2488"/>
    <w:rsid w:val="009B2848"/>
    <w:rsid w:val="009B2991"/>
    <w:rsid w:val="009B2A0D"/>
    <w:rsid w:val="009B2E43"/>
    <w:rsid w:val="009B2E88"/>
    <w:rsid w:val="009B2F3D"/>
    <w:rsid w:val="009B34AA"/>
    <w:rsid w:val="009B3652"/>
    <w:rsid w:val="009B374E"/>
    <w:rsid w:val="009B37F9"/>
    <w:rsid w:val="009B3917"/>
    <w:rsid w:val="009B402E"/>
    <w:rsid w:val="009B40A4"/>
    <w:rsid w:val="009B4239"/>
    <w:rsid w:val="009B4419"/>
    <w:rsid w:val="009B45AF"/>
    <w:rsid w:val="009B4865"/>
    <w:rsid w:val="009B524B"/>
    <w:rsid w:val="009B532F"/>
    <w:rsid w:val="009B5336"/>
    <w:rsid w:val="009B551F"/>
    <w:rsid w:val="009B5DC1"/>
    <w:rsid w:val="009B5E32"/>
    <w:rsid w:val="009B6109"/>
    <w:rsid w:val="009B6187"/>
    <w:rsid w:val="009B6376"/>
    <w:rsid w:val="009B65FA"/>
    <w:rsid w:val="009B68CD"/>
    <w:rsid w:val="009B68FE"/>
    <w:rsid w:val="009B6A8E"/>
    <w:rsid w:val="009B704A"/>
    <w:rsid w:val="009B7112"/>
    <w:rsid w:val="009B712D"/>
    <w:rsid w:val="009B7AA7"/>
    <w:rsid w:val="009B7B67"/>
    <w:rsid w:val="009B7B7B"/>
    <w:rsid w:val="009C0008"/>
    <w:rsid w:val="009C009F"/>
    <w:rsid w:val="009C010B"/>
    <w:rsid w:val="009C01B9"/>
    <w:rsid w:val="009C04B8"/>
    <w:rsid w:val="009C0586"/>
    <w:rsid w:val="009C0A41"/>
    <w:rsid w:val="009C0ADD"/>
    <w:rsid w:val="009C0CDA"/>
    <w:rsid w:val="009C10CD"/>
    <w:rsid w:val="009C120F"/>
    <w:rsid w:val="009C125E"/>
    <w:rsid w:val="009C13F9"/>
    <w:rsid w:val="009C1798"/>
    <w:rsid w:val="009C20C2"/>
    <w:rsid w:val="009C211F"/>
    <w:rsid w:val="009C25DF"/>
    <w:rsid w:val="009C25EB"/>
    <w:rsid w:val="009C2664"/>
    <w:rsid w:val="009C26B0"/>
    <w:rsid w:val="009C2B81"/>
    <w:rsid w:val="009C2BB5"/>
    <w:rsid w:val="009C2E73"/>
    <w:rsid w:val="009C2EF6"/>
    <w:rsid w:val="009C2F16"/>
    <w:rsid w:val="009C2F3E"/>
    <w:rsid w:val="009C30AD"/>
    <w:rsid w:val="009C30E7"/>
    <w:rsid w:val="009C3270"/>
    <w:rsid w:val="009C3275"/>
    <w:rsid w:val="009C33E1"/>
    <w:rsid w:val="009C353C"/>
    <w:rsid w:val="009C35C4"/>
    <w:rsid w:val="009C38EB"/>
    <w:rsid w:val="009C3DE9"/>
    <w:rsid w:val="009C3EBC"/>
    <w:rsid w:val="009C3EC4"/>
    <w:rsid w:val="009C41C2"/>
    <w:rsid w:val="009C422A"/>
    <w:rsid w:val="009C481B"/>
    <w:rsid w:val="009C4896"/>
    <w:rsid w:val="009C48D5"/>
    <w:rsid w:val="009C4B40"/>
    <w:rsid w:val="009C4B5D"/>
    <w:rsid w:val="009C4F2E"/>
    <w:rsid w:val="009C503F"/>
    <w:rsid w:val="009C532A"/>
    <w:rsid w:val="009C5401"/>
    <w:rsid w:val="009C551C"/>
    <w:rsid w:val="009C5881"/>
    <w:rsid w:val="009C59D1"/>
    <w:rsid w:val="009C5C1C"/>
    <w:rsid w:val="009C5F96"/>
    <w:rsid w:val="009C617D"/>
    <w:rsid w:val="009C6908"/>
    <w:rsid w:val="009C69EC"/>
    <w:rsid w:val="009C6B76"/>
    <w:rsid w:val="009C6B87"/>
    <w:rsid w:val="009C6E64"/>
    <w:rsid w:val="009C7240"/>
    <w:rsid w:val="009C75B0"/>
    <w:rsid w:val="009C795E"/>
    <w:rsid w:val="009C7A63"/>
    <w:rsid w:val="009C7A74"/>
    <w:rsid w:val="009C7B76"/>
    <w:rsid w:val="009C7DF1"/>
    <w:rsid w:val="009C7E1F"/>
    <w:rsid w:val="009C7E5D"/>
    <w:rsid w:val="009C7FD4"/>
    <w:rsid w:val="009C8ECA"/>
    <w:rsid w:val="009D00D3"/>
    <w:rsid w:val="009D03A5"/>
    <w:rsid w:val="009D03ED"/>
    <w:rsid w:val="009D0780"/>
    <w:rsid w:val="009D0B13"/>
    <w:rsid w:val="009D1264"/>
    <w:rsid w:val="009D17BC"/>
    <w:rsid w:val="009D186C"/>
    <w:rsid w:val="009D19D4"/>
    <w:rsid w:val="009D1B49"/>
    <w:rsid w:val="009D1F27"/>
    <w:rsid w:val="009D2BFF"/>
    <w:rsid w:val="009D2E5B"/>
    <w:rsid w:val="009D2E62"/>
    <w:rsid w:val="009D2ED2"/>
    <w:rsid w:val="009D33B2"/>
    <w:rsid w:val="009D3813"/>
    <w:rsid w:val="009D3906"/>
    <w:rsid w:val="009D39F2"/>
    <w:rsid w:val="009D3BEE"/>
    <w:rsid w:val="009D4235"/>
    <w:rsid w:val="009D4905"/>
    <w:rsid w:val="009D4BCA"/>
    <w:rsid w:val="009D4C34"/>
    <w:rsid w:val="009D4C51"/>
    <w:rsid w:val="009D4F7E"/>
    <w:rsid w:val="009D57B5"/>
    <w:rsid w:val="009D5C66"/>
    <w:rsid w:val="009D5F42"/>
    <w:rsid w:val="009D610B"/>
    <w:rsid w:val="009D64D7"/>
    <w:rsid w:val="009D6773"/>
    <w:rsid w:val="009D6967"/>
    <w:rsid w:val="009D6969"/>
    <w:rsid w:val="009D6A7C"/>
    <w:rsid w:val="009D6B53"/>
    <w:rsid w:val="009D6ECE"/>
    <w:rsid w:val="009D6FDB"/>
    <w:rsid w:val="009D71C6"/>
    <w:rsid w:val="009D7228"/>
    <w:rsid w:val="009D7253"/>
    <w:rsid w:val="009D7261"/>
    <w:rsid w:val="009D7399"/>
    <w:rsid w:val="009D73FB"/>
    <w:rsid w:val="009D768F"/>
    <w:rsid w:val="009D77B3"/>
    <w:rsid w:val="009D77D5"/>
    <w:rsid w:val="009D7AD4"/>
    <w:rsid w:val="009D7BD1"/>
    <w:rsid w:val="009D7BD5"/>
    <w:rsid w:val="009D7F3C"/>
    <w:rsid w:val="009E078A"/>
    <w:rsid w:val="009E0CFF"/>
    <w:rsid w:val="009E10E8"/>
    <w:rsid w:val="009E1104"/>
    <w:rsid w:val="009E1215"/>
    <w:rsid w:val="009E1216"/>
    <w:rsid w:val="009E13EB"/>
    <w:rsid w:val="009E150E"/>
    <w:rsid w:val="009E1681"/>
    <w:rsid w:val="009E1921"/>
    <w:rsid w:val="009E1E96"/>
    <w:rsid w:val="009E21A1"/>
    <w:rsid w:val="009E239B"/>
    <w:rsid w:val="009E25B6"/>
    <w:rsid w:val="009E2D47"/>
    <w:rsid w:val="009E2EA6"/>
    <w:rsid w:val="009E3066"/>
    <w:rsid w:val="009E31FB"/>
    <w:rsid w:val="009E3386"/>
    <w:rsid w:val="009E349F"/>
    <w:rsid w:val="009E34C9"/>
    <w:rsid w:val="009E3C2A"/>
    <w:rsid w:val="009E44E3"/>
    <w:rsid w:val="009E46DF"/>
    <w:rsid w:val="009E47EE"/>
    <w:rsid w:val="009E4949"/>
    <w:rsid w:val="009E4CA0"/>
    <w:rsid w:val="009E4DFC"/>
    <w:rsid w:val="009E500B"/>
    <w:rsid w:val="009E524D"/>
    <w:rsid w:val="009E5C68"/>
    <w:rsid w:val="009E5CD2"/>
    <w:rsid w:val="009E60B6"/>
    <w:rsid w:val="009E61C6"/>
    <w:rsid w:val="009E61DD"/>
    <w:rsid w:val="009E636E"/>
    <w:rsid w:val="009E6586"/>
    <w:rsid w:val="009E65E2"/>
    <w:rsid w:val="009E670E"/>
    <w:rsid w:val="009E699B"/>
    <w:rsid w:val="009E6AB8"/>
    <w:rsid w:val="009E6B42"/>
    <w:rsid w:val="009E6B49"/>
    <w:rsid w:val="009E6C60"/>
    <w:rsid w:val="009E6C88"/>
    <w:rsid w:val="009E6FCA"/>
    <w:rsid w:val="009E721A"/>
    <w:rsid w:val="009E7503"/>
    <w:rsid w:val="009E75A0"/>
    <w:rsid w:val="009E7639"/>
    <w:rsid w:val="009E76F4"/>
    <w:rsid w:val="009E7742"/>
    <w:rsid w:val="009E789D"/>
    <w:rsid w:val="009E7C82"/>
    <w:rsid w:val="009F07DC"/>
    <w:rsid w:val="009F0809"/>
    <w:rsid w:val="009F08EC"/>
    <w:rsid w:val="009F0939"/>
    <w:rsid w:val="009F0E80"/>
    <w:rsid w:val="009F0FE6"/>
    <w:rsid w:val="009F102E"/>
    <w:rsid w:val="009F112B"/>
    <w:rsid w:val="009F11D3"/>
    <w:rsid w:val="009F141C"/>
    <w:rsid w:val="009F1519"/>
    <w:rsid w:val="009F15C3"/>
    <w:rsid w:val="009F168B"/>
    <w:rsid w:val="009F16E2"/>
    <w:rsid w:val="009F1874"/>
    <w:rsid w:val="009F193F"/>
    <w:rsid w:val="009F1BAF"/>
    <w:rsid w:val="009F1BD0"/>
    <w:rsid w:val="009F2051"/>
    <w:rsid w:val="009F223E"/>
    <w:rsid w:val="009F290E"/>
    <w:rsid w:val="009F2AED"/>
    <w:rsid w:val="009F3082"/>
    <w:rsid w:val="009F3D5D"/>
    <w:rsid w:val="009F3D63"/>
    <w:rsid w:val="009F41B4"/>
    <w:rsid w:val="009F4B71"/>
    <w:rsid w:val="009F4D32"/>
    <w:rsid w:val="009F4E02"/>
    <w:rsid w:val="009F50FC"/>
    <w:rsid w:val="009F52B4"/>
    <w:rsid w:val="009F530F"/>
    <w:rsid w:val="009F53CF"/>
    <w:rsid w:val="009F55BF"/>
    <w:rsid w:val="009F5692"/>
    <w:rsid w:val="009F5946"/>
    <w:rsid w:val="009F59B4"/>
    <w:rsid w:val="009F5BB5"/>
    <w:rsid w:val="009F5FF4"/>
    <w:rsid w:val="009F66DA"/>
    <w:rsid w:val="009F6B2F"/>
    <w:rsid w:val="009F6CDC"/>
    <w:rsid w:val="009F6E3D"/>
    <w:rsid w:val="009F6F30"/>
    <w:rsid w:val="009F6FB6"/>
    <w:rsid w:val="009F7007"/>
    <w:rsid w:val="009F735F"/>
    <w:rsid w:val="009F794C"/>
    <w:rsid w:val="009F7AB7"/>
    <w:rsid w:val="009F7B47"/>
    <w:rsid w:val="009F7C04"/>
    <w:rsid w:val="009F7E00"/>
    <w:rsid w:val="009F7FD6"/>
    <w:rsid w:val="009F7FDA"/>
    <w:rsid w:val="009FD342"/>
    <w:rsid w:val="00A000E8"/>
    <w:rsid w:val="00A002E3"/>
    <w:rsid w:val="00A0034D"/>
    <w:rsid w:val="00A006EB"/>
    <w:rsid w:val="00A0070D"/>
    <w:rsid w:val="00A00786"/>
    <w:rsid w:val="00A00809"/>
    <w:rsid w:val="00A00B8E"/>
    <w:rsid w:val="00A00D4F"/>
    <w:rsid w:val="00A00D6A"/>
    <w:rsid w:val="00A00E1F"/>
    <w:rsid w:val="00A00F42"/>
    <w:rsid w:val="00A00F6A"/>
    <w:rsid w:val="00A015FD"/>
    <w:rsid w:val="00A018DF"/>
    <w:rsid w:val="00A01FC6"/>
    <w:rsid w:val="00A01FE6"/>
    <w:rsid w:val="00A0269A"/>
    <w:rsid w:val="00A02A3A"/>
    <w:rsid w:val="00A02B97"/>
    <w:rsid w:val="00A02C7F"/>
    <w:rsid w:val="00A02ECA"/>
    <w:rsid w:val="00A02F30"/>
    <w:rsid w:val="00A02FCD"/>
    <w:rsid w:val="00A0302F"/>
    <w:rsid w:val="00A03B82"/>
    <w:rsid w:val="00A03BFD"/>
    <w:rsid w:val="00A03C3F"/>
    <w:rsid w:val="00A04520"/>
    <w:rsid w:val="00A045E1"/>
    <w:rsid w:val="00A0475F"/>
    <w:rsid w:val="00A047B6"/>
    <w:rsid w:val="00A0488E"/>
    <w:rsid w:val="00A048DC"/>
    <w:rsid w:val="00A053F3"/>
    <w:rsid w:val="00A05560"/>
    <w:rsid w:val="00A0574C"/>
    <w:rsid w:val="00A0578D"/>
    <w:rsid w:val="00A058DE"/>
    <w:rsid w:val="00A059EB"/>
    <w:rsid w:val="00A05E3A"/>
    <w:rsid w:val="00A05F8D"/>
    <w:rsid w:val="00A0637D"/>
    <w:rsid w:val="00A063CB"/>
    <w:rsid w:val="00A065D6"/>
    <w:rsid w:val="00A06792"/>
    <w:rsid w:val="00A06F77"/>
    <w:rsid w:val="00A070E6"/>
    <w:rsid w:val="00A07100"/>
    <w:rsid w:val="00A0721B"/>
    <w:rsid w:val="00A07579"/>
    <w:rsid w:val="00A079F4"/>
    <w:rsid w:val="00A07A68"/>
    <w:rsid w:val="00A07AE3"/>
    <w:rsid w:val="00A07C98"/>
    <w:rsid w:val="00A07EC8"/>
    <w:rsid w:val="00A0DEF2"/>
    <w:rsid w:val="00A0E839"/>
    <w:rsid w:val="00A10391"/>
    <w:rsid w:val="00A105A1"/>
    <w:rsid w:val="00A107BD"/>
    <w:rsid w:val="00A1093F"/>
    <w:rsid w:val="00A10967"/>
    <w:rsid w:val="00A10B05"/>
    <w:rsid w:val="00A10B98"/>
    <w:rsid w:val="00A10BB1"/>
    <w:rsid w:val="00A10D2A"/>
    <w:rsid w:val="00A10D38"/>
    <w:rsid w:val="00A10E6E"/>
    <w:rsid w:val="00A10E72"/>
    <w:rsid w:val="00A10EC9"/>
    <w:rsid w:val="00A111B2"/>
    <w:rsid w:val="00A11393"/>
    <w:rsid w:val="00A114EB"/>
    <w:rsid w:val="00A11552"/>
    <w:rsid w:val="00A117CC"/>
    <w:rsid w:val="00A11893"/>
    <w:rsid w:val="00A11A09"/>
    <w:rsid w:val="00A11A56"/>
    <w:rsid w:val="00A11BB8"/>
    <w:rsid w:val="00A12049"/>
    <w:rsid w:val="00A1219D"/>
    <w:rsid w:val="00A124E5"/>
    <w:rsid w:val="00A12CC2"/>
    <w:rsid w:val="00A12F90"/>
    <w:rsid w:val="00A1315C"/>
    <w:rsid w:val="00A132FE"/>
    <w:rsid w:val="00A13304"/>
    <w:rsid w:val="00A1350F"/>
    <w:rsid w:val="00A1352A"/>
    <w:rsid w:val="00A13DF5"/>
    <w:rsid w:val="00A13EF4"/>
    <w:rsid w:val="00A1438F"/>
    <w:rsid w:val="00A14471"/>
    <w:rsid w:val="00A14534"/>
    <w:rsid w:val="00A1467A"/>
    <w:rsid w:val="00A14A38"/>
    <w:rsid w:val="00A14B0F"/>
    <w:rsid w:val="00A14D85"/>
    <w:rsid w:val="00A14FA9"/>
    <w:rsid w:val="00A150D5"/>
    <w:rsid w:val="00A15148"/>
    <w:rsid w:val="00A157F2"/>
    <w:rsid w:val="00A159D6"/>
    <w:rsid w:val="00A15AB9"/>
    <w:rsid w:val="00A15B37"/>
    <w:rsid w:val="00A15B77"/>
    <w:rsid w:val="00A15CA0"/>
    <w:rsid w:val="00A15E1B"/>
    <w:rsid w:val="00A16346"/>
    <w:rsid w:val="00A16B27"/>
    <w:rsid w:val="00A17268"/>
    <w:rsid w:val="00A1738B"/>
    <w:rsid w:val="00A17395"/>
    <w:rsid w:val="00A17801"/>
    <w:rsid w:val="00A17CF2"/>
    <w:rsid w:val="00A17D32"/>
    <w:rsid w:val="00A17FB3"/>
    <w:rsid w:val="00A1DFD0"/>
    <w:rsid w:val="00A20275"/>
    <w:rsid w:val="00A20439"/>
    <w:rsid w:val="00A205C5"/>
    <w:rsid w:val="00A205E5"/>
    <w:rsid w:val="00A205FD"/>
    <w:rsid w:val="00A207EB"/>
    <w:rsid w:val="00A20847"/>
    <w:rsid w:val="00A208E4"/>
    <w:rsid w:val="00A209DA"/>
    <w:rsid w:val="00A20A40"/>
    <w:rsid w:val="00A21047"/>
    <w:rsid w:val="00A2105A"/>
    <w:rsid w:val="00A21172"/>
    <w:rsid w:val="00A2127B"/>
    <w:rsid w:val="00A212E0"/>
    <w:rsid w:val="00A213E7"/>
    <w:rsid w:val="00A214BD"/>
    <w:rsid w:val="00A215DD"/>
    <w:rsid w:val="00A21BD3"/>
    <w:rsid w:val="00A21C29"/>
    <w:rsid w:val="00A21EAC"/>
    <w:rsid w:val="00A21EEA"/>
    <w:rsid w:val="00A21EFB"/>
    <w:rsid w:val="00A21F02"/>
    <w:rsid w:val="00A221D1"/>
    <w:rsid w:val="00A221FC"/>
    <w:rsid w:val="00A2224A"/>
    <w:rsid w:val="00A22330"/>
    <w:rsid w:val="00A226AE"/>
    <w:rsid w:val="00A2270E"/>
    <w:rsid w:val="00A227C4"/>
    <w:rsid w:val="00A22840"/>
    <w:rsid w:val="00A22ABA"/>
    <w:rsid w:val="00A22CA7"/>
    <w:rsid w:val="00A22E77"/>
    <w:rsid w:val="00A23006"/>
    <w:rsid w:val="00A23788"/>
    <w:rsid w:val="00A23840"/>
    <w:rsid w:val="00A23B20"/>
    <w:rsid w:val="00A23D1C"/>
    <w:rsid w:val="00A2400A"/>
    <w:rsid w:val="00A24350"/>
    <w:rsid w:val="00A2438E"/>
    <w:rsid w:val="00A24462"/>
    <w:rsid w:val="00A245D1"/>
    <w:rsid w:val="00A2470D"/>
    <w:rsid w:val="00A2498A"/>
    <w:rsid w:val="00A24A89"/>
    <w:rsid w:val="00A24B73"/>
    <w:rsid w:val="00A24C96"/>
    <w:rsid w:val="00A24E06"/>
    <w:rsid w:val="00A24E92"/>
    <w:rsid w:val="00A251E5"/>
    <w:rsid w:val="00A25200"/>
    <w:rsid w:val="00A257B4"/>
    <w:rsid w:val="00A258ED"/>
    <w:rsid w:val="00A25A8E"/>
    <w:rsid w:val="00A25AE7"/>
    <w:rsid w:val="00A25C72"/>
    <w:rsid w:val="00A25D15"/>
    <w:rsid w:val="00A2604C"/>
    <w:rsid w:val="00A26274"/>
    <w:rsid w:val="00A26348"/>
    <w:rsid w:val="00A2640C"/>
    <w:rsid w:val="00A269DC"/>
    <w:rsid w:val="00A26D03"/>
    <w:rsid w:val="00A26D6C"/>
    <w:rsid w:val="00A26F9D"/>
    <w:rsid w:val="00A27421"/>
    <w:rsid w:val="00A27585"/>
    <w:rsid w:val="00A27714"/>
    <w:rsid w:val="00A2798F"/>
    <w:rsid w:val="00A27A63"/>
    <w:rsid w:val="00A27BB6"/>
    <w:rsid w:val="00A27BE0"/>
    <w:rsid w:val="00A3017B"/>
    <w:rsid w:val="00A3017C"/>
    <w:rsid w:val="00A303B2"/>
    <w:rsid w:val="00A3043B"/>
    <w:rsid w:val="00A30516"/>
    <w:rsid w:val="00A30671"/>
    <w:rsid w:val="00A306AC"/>
    <w:rsid w:val="00A30F78"/>
    <w:rsid w:val="00A314D9"/>
    <w:rsid w:val="00A316D3"/>
    <w:rsid w:val="00A31A55"/>
    <w:rsid w:val="00A31CF2"/>
    <w:rsid w:val="00A323F2"/>
    <w:rsid w:val="00A32C33"/>
    <w:rsid w:val="00A32DE2"/>
    <w:rsid w:val="00A32F3C"/>
    <w:rsid w:val="00A32F96"/>
    <w:rsid w:val="00A333A9"/>
    <w:rsid w:val="00A333EF"/>
    <w:rsid w:val="00A33870"/>
    <w:rsid w:val="00A33940"/>
    <w:rsid w:val="00A339E0"/>
    <w:rsid w:val="00A33A62"/>
    <w:rsid w:val="00A33B63"/>
    <w:rsid w:val="00A33BA4"/>
    <w:rsid w:val="00A33BEF"/>
    <w:rsid w:val="00A33C61"/>
    <w:rsid w:val="00A33D9E"/>
    <w:rsid w:val="00A33E03"/>
    <w:rsid w:val="00A33FB5"/>
    <w:rsid w:val="00A340A9"/>
    <w:rsid w:val="00A342F5"/>
    <w:rsid w:val="00A3439C"/>
    <w:rsid w:val="00A34547"/>
    <w:rsid w:val="00A348B9"/>
    <w:rsid w:val="00A3496A"/>
    <w:rsid w:val="00A34BCD"/>
    <w:rsid w:val="00A34F97"/>
    <w:rsid w:val="00A35272"/>
    <w:rsid w:val="00A35489"/>
    <w:rsid w:val="00A35C4D"/>
    <w:rsid w:val="00A36114"/>
    <w:rsid w:val="00A36658"/>
    <w:rsid w:val="00A3667D"/>
    <w:rsid w:val="00A36CBD"/>
    <w:rsid w:val="00A36DCC"/>
    <w:rsid w:val="00A36EEF"/>
    <w:rsid w:val="00A36EFC"/>
    <w:rsid w:val="00A36F1D"/>
    <w:rsid w:val="00A36F54"/>
    <w:rsid w:val="00A36FE2"/>
    <w:rsid w:val="00A3708A"/>
    <w:rsid w:val="00A372A9"/>
    <w:rsid w:val="00A37566"/>
    <w:rsid w:val="00A3768C"/>
    <w:rsid w:val="00A377F9"/>
    <w:rsid w:val="00A378C6"/>
    <w:rsid w:val="00A37C48"/>
    <w:rsid w:val="00A37E1E"/>
    <w:rsid w:val="00A37E51"/>
    <w:rsid w:val="00A409B0"/>
    <w:rsid w:val="00A40FCF"/>
    <w:rsid w:val="00A412F2"/>
    <w:rsid w:val="00A41536"/>
    <w:rsid w:val="00A41A3E"/>
    <w:rsid w:val="00A41AE1"/>
    <w:rsid w:val="00A41B54"/>
    <w:rsid w:val="00A41D02"/>
    <w:rsid w:val="00A41D32"/>
    <w:rsid w:val="00A41D69"/>
    <w:rsid w:val="00A41FE8"/>
    <w:rsid w:val="00A42082"/>
    <w:rsid w:val="00A426A6"/>
    <w:rsid w:val="00A42AF9"/>
    <w:rsid w:val="00A42B63"/>
    <w:rsid w:val="00A42C8D"/>
    <w:rsid w:val="00A4323C"/>
    <w:rsid w:val="00A433CB"/>
    <w:rsid w:val="00A43433"/>
    <w:rsid w:val="00A434A4"/>
    <w:rsid w:val="00A43516"/>
    <w:rsid w:val="00A43702"/>
    <w:rsid w:val="00A43CBE"/>
    <w:rsid w:val="00A43CF7"/>
    <w:rsid w:val="00A43F8D"/>
    <w:rsid w:val="00A44044"/>
    <w:rsid w:val="00A442AF"/>
    <w:rsid w:val="00A449F7"/>
    <w:rsid w:val="00A44CD8"/>
    <w:rsid w:val="00A4511B"/>
    <w:rsid w:val="00A45189"/>
    <w:rsid w:val="00A454FF"/>
    <w:rsid w:val="00A455E8"/>
    <w:rsid w:val="00A45655"/>
    <w:rsid w:val="00A45812"/>
    <w:rsid w:val="00A45F17"/>
    <w:rsid w:val="00A45F6D"/>
    <w:rsid w:val="00A460EB"/>
    <w:rsid w:val="00A469A4"/>
    <w:rsid w:val="00A46A3F"/>
    <w:rsid w:val="00A46BD0"/>
    <w:rsid w:val="00A46DFE"/>
    <w:rsid w:val="00A4709A"/>
    <w:rsid w:val="00A471D0"/>
    <w:rsid w:val="00A4760A"/>
    <w:rsid w:val="00A477A3"/>
    <w:rsid w:val="00A477F9"/>
    <w:rsid w:val="00A4784D"/>
    <w:rsid w:val="00A47A4E"/>
    <w:rsid w:val="00A501D1"/>
    <w:rsid w:val="00A50444"/>
    <w:rsid w:val="00A504EE"/>
    <w:rsid w:val="00A505F1"/>
    <w:rsid w:val="00A505FF"/>
    <w:rsid w:val="00A50932"/>
    <w:rsid w:val="00A509EC"/>
    <w:rsid w:val="00A50A05"/>
    <w:rsid w:val="00A50B11"/>
    <w:rsid w:val="00A50B44"/>
    <w:rsid w:val="00A5113B"/>
    <w:rsid w:val="00A5135E"/>
    <w:rsid w:val="00A513A6"/>
    <w:rsid w:val="00A51537"/>
    <w:rsid w:val="00A5164E"/>
    <w:rsid w:val="00A5174B"/>
    <w:rsid w:val="00A517AA"/>
    <w:rsid w:val="00A51971"/>
    <w:rsid w:val="00A51B59"/>
    <w:rsid w:val="00A51FFC"/>
    <w:rsid w:val="00A521DE"/>
    <w:rsid w:val="00A523F3"/>
    <w:rsid w:val="00A52412"/>
    <w:rsid w:val="00A52889"/>
    <w:rsid w:val="00A528BB"/>
    <w:rsid w:val="00A52C5F"/>
    <w:rsid w:val="00A530EF"/>
    <w:rsid w:val="00A532FF"/>
    <w:rsid w:val="00A5362F"/>
    <w:rsid w:val="00A53773"/>
    <w:rsid w:val="00A539EA"/>
    <w:rsid w:val="00A5432A"/>
    <w:rsid w:val="00A54513"/>
    <w:rsid w:val="00A54648"/>
    <w:rsid w:val="00A5484C"/>
    <w:rsid w:val="00A54926"/>
    <w:rsid w:val="00A54948"/>
    <w:rsid w:val="00A54B1A"/>
    <w:rsid w:val="00A55001"/>
    <w:rsid w:val="00A55748"/>
    <w:rsid w:val="00A55A09"/>
    <w:rsid w:val="00A55C9D"/>
    <w:rsid w:val="00A55D53"/>
    <w:rsid w:val="00A56371"/>
    <w:rsid w:val="00A563BC"/>
    <w:rsid w:val="00A56580"/>
    <w:rsid w:val="00A56660"/>
    <w:rsid w:val="00A56668"/>
    <w:rsid w:val="00A5690A"/>
    <w:rsid w:val="00A56E75"/>
    <w:rsid w:val="00A56FB6"/>
    <w:rsid w:val="00A571F8"/>
    <w:rsid w:val="00A572DB"/>
    <w:rsid w:val="00A5730E"/>
    <w:rsid w:val="00A57331"/>
    <w:rsid w:val="00A57341"/>
    <w:rsid w:val="00A57357"/>
    <w:rsid w:val="00A573B1"/>
    <w:rsid w:val="00A575D2"/>
    <w:rsid w:val="00A57BBA"/>
    <w:rsid w:val="00A57DCE"/>
    <w:rsid w:val="00A57EF8"/>
    <w:rsid w:val="00A5EC17"/>
    <w:rsid w:val="00A60020"/>
    <w:rsid w:val="00A60204"/>
    <w:rsid w:val="00A605AA"/>
    <w:rsid w:val="00A60753"/>
    <w:rsid w:val="00A60777"/>
    <w:rsid w:val="00A6087C"/>
    <w:rsid w:val="00A60A9F"/>
    <w:rsid w:val="00A60BC1"/>
    <w:rsid w:val="00A60D93"/>
    <w:rsid w:val="00A61668"/>
    <w:rsid w:val="00A618B9"/>
    <w:rsid w:val="00A618BC"/>
    <w:rsid w:val="00A61A5D"/>
    <w:rsid w:val="00A61B6E"/>
    <w:rsid w:val="00A61EE3"/>
    <w:rsid w:val="00A61FBC"/>
    <w:rsid w:val="00A62112"/>
    <w:rsid w:val="00A622A0"/>
    <w:rsid w:val="00A624C5"/>
    <w:rsid w:val="00A625D4"/>
    <w:rsid w:val="00A62752"/>
    <w:rsid w:val="00A627F5"/>
    <w:rsid w:val="00A62852"/>
    <w:rsid w:val="00A62E20"/>
    <w:rsid w:val="00A62F45"/>
    <w:rsid w:val="00A63119"/>
    <w:rsid w:val="00A631D5"/>
    <w:rsid w:val="00A63206"/>
    <w:rsid w:val="00A63419"/>
    <w:rsid w:val="00A634A5"/>
    <w:rsid w:val="00A634BF"/>
    <w:rsid w:val="00A637E4"/>
    <w:rsid w:val="00A639CE"/>
    <w:rsid w:val="00A63BD7"/>
    <w:rsid w:val="00A63EAD"/>
    <w:rsid w:val="00A63FE7"/>
    <w:rsid w:val="00A64166"/>
    <w:rsid w:val="00A6437E"/>
    <w:rsid w:val="00A643BB"/>
    <w:rsid w:val="00A6441E"/>
    <w:rsid w:val="00A644C5"/>
    <w:rsid w:val="00A644F6"/>
    <w:rsid w:val="00A64553"/>
    <w:rsid w:val="00A64584"/>
    <w:rsid w:val="00A64CC8"/>
    <w:rsid w:val="00A64FC7"/>
    <w:rsid w:val="00A658EF"/>
    <w:rsid w:val="00A65CE2"/>
    <w:rsid w:val="00A65D7E"/>
    <w:rsid w:val="00A65F33"/>
    <w:rsid w:val="00A665DF"/>
    <w:rsid w:val="00A66728"/>
    <w:rsid w:val="00A66939"/>
    <w:rsid w:val="00A66A71"/>
    <w:rsid w:val="00A66D38"/>
    <w:rsid w:val="00A67187"/>
    <w:rsid w:val="00A671F3"/>
    <w:rsid w:val="00A67484"/>
    <w:rsid w:val="00A6782E"/>
    <w:rsid w:val="00A679FB"/>
    <w:rsid w:val="00A67C8F"/>
    <w:rsid w:val="00A700B0"/>
    <w:rsid w:val="00A700B6"/>
    <w:rsid w:val="00A70370"/>
    <w:rsid w:val="00A70547"/>
    <w:rsid w:val="00A705B3"/>
    <w:rsid w:val="00A70651"/>
    <w:rsid w:val="00A70AA3"/>
    <w:rsid w:val="00A70B21"/>
    <w:rsid w:val="00A71526"/>
    <w:rsid w:val="00A71D33"/>
    <w:rsid w:val="00A71DAF"/>
    <w:rsid w:val="00A72148"/>
    <w:rsid w:val="00A72171"/>
    <w:rsid w:val="00A72377"/>
    <w:rsid w:val="00A7242A"/>
    <w:rsid w:val="00A72466"/>
    <w:rsid w:val="00A724CA"/>
    <w:rsid w:val="00A72567"/>
    <w:rsid w:val="00A7264D"/>
    <w:rsid w:val="00A728B8"/>
    <w:rsid w:val="00A72C30"/>
    <w:rsid w:val="00A72CCA"/>
    <w:rsid w:val="00A72FD5"/>
    <w:rsid w:val="00A735AD"/>
    <w:rsid w:val="00A737B4"/>
    <w:rsid w:val="00A7395D"/>
    <w:rsid w:val="00A73ADB"/>
    <w:rsid w:val="00A73C9E"/>
    <w:rsid w:val="00A73D6C"/>
    <w:rsid w:val="00A74287"/>
    <w:rsid w:val="00A742FC"/>
    <w:rsid w:val="00A74401"/>
    <w:rsid w:val="00A74648"/>
    <w:rsid w:val="00A74902"/>
    <w:rsid w:val="00A74A6D"/>
    <w:rsid w:val="00A75708"/>
    <w:rsid w:val="00A75819"/>
    <w:rsid w:val="00A75862"/>
    <w:rsid w:val="00A75C3A"/>
    <w:rsid w:val="00A75CE2"/>
    <w:rsid w:val="00A76193"/>
    <w:rsid w:val="00A764D7"/>
    <w:rsid w:val="00A765D5"/>
    <w:rsid w:val="00A766AA"/>
    <w:rsid w:val="00A767D3"/>
    <w:rsid w:val="00A76E8F"/>
    <w:rsid w:val="00A7741D"/>
    <w:rsid w:val="00A77588"/>
    <w:rsid w:val="00A77646"/>
    <w:rsid w:val="00A7777A"/>
    <w:rsid w:val="00A77C05"/>
    <w:rsid w:val="00A77DF5"/>
    <w:rsid w:val="00A7C074"/>
    <w:rsid w:val="00A804BD"/>
    <w:rsid w:val="00A80561"/>
    <w:rsid w:val="00A80886"/>
    <w:rsid w:val="00A8093D"/>
    <w:rsid w:val="00A80B21"/>
    <w:rsid w:val="00A80B91"/>
    <w:rsid w:val="00A80DFF"/>
    <w:rsid w:val="00A80E1E"/>
    <w:rsid w:val="00A80E95"/>
    <w:rsid w:val="00A80F7E"/>
    <w:rsid w:val="00A8162D"/>
    <w:rsid w:val="00A816E8"/>
    <w:rsid w:val="00A81AC6"/>
    <w:rsid w:val="00A81D39"/>
    <w:rsid w:val="00A81E6E"/>
    <w:rsid w:val="00A81F15"/>
    <w:rsid w:val="00A822B6"/>
    <w:rsid w:val="00A8230F"/>
    <w:rsid w:val="00A82765"/>
    <w:rsid w:val="00A829E5"/>
    <w:rsid w:val="00A82CE6"/>
    <w:rsid w:val="00A83005"/>
    <w:rsid w:val="00A8302D"/>
    <w:rsid w:val="00A833AA"/>
    <w:rsid w:val="00A833D5"/>
    <w:rsid w:val="00A8364A"/>
    <w:rsid w:val="00A8364C"/>
    <w:rsid w:val="00A836CB"/>
    <w:rsid w:val="00A836E5"/>
    <w:rsid w:val="00A83B9D"/>
    <w:rsid w:val="00A83BDE"/>
    <w:rsid w:val="00A83E9B"/>
    <w:rsid w:val="00A8400F"/>
    <w:rsid w:val="00A840AF"/>
    <w:rsid w:val="00A844A4"/>
    <w:rsid w:val="00A84623"/>
    <w:rsid w:val="00A846A7"/>
    <w:rsid w:val="00A847CA"/>
    <w:rsid w:val="00A84AD4"/>
    <w:rsid w:val="00A84EB9"/>
    <w:rsid w:val="00A84FE0"/>
    <w:rsid w:val="00A85061"/>
    <w:rsid w:val="00A85306"/>
    <w:rsid w:val="00A8537B"/>
    <w:rsid w:val="00A85B73"/>
    <w:rsid w:val="00A85B81"/>
    <w:rsid w:val="00A85EBE"/>
    <w:rsid w:val="00A860B3"/>
    <w:rsid w:val="00A863E7"/>
    <w:rsid w:val="00A867FC"/>
    <w:rsid w:val="00A86D05"/>
    <w:rsid w:val="00A86E32"/>
    <w:rsid w:val="00A86FA9"/>
    <w:rsid w:val="00A87260"/>
    <w:rsid w:val="00A87437"/>
    <w:rsid w:val="00A876F6"/>
    <w:rsid w:val="00A87A99"/>
    <w:rsid w:val="00A901B4"/>
    <w:rsid w:val="00A90478"/>
    <w:rsid w:val="00A90672"/>
    <w:rsid w:val="00A90679"/>
    <w:rsid w:val="00A9082C"/>
    <w:rsid w:val="00A908E0"/>
    <w:rsid w:val="00A909FA"/>
    <w:rsid w:val="00A90A66"/>
    <w:rsid w:val="00A90AC6"/>
    <w:rsid w:val="00A90AF1"/>
    <w:rsid w:val="00A90D7A"/>
    <w:rsid w:val="00A90E06"/>
    <w:rsid w:val="00A90ED2"/>
    <w:rsid w:val="00A91483"/>
    <w:rsid w:val="00A9190A"/>
    <w:rsid w:val="00A9190D"/>
    <w:rsid w:val="00A91A0D"/>
    <w:rsid w:val="00A91A19"/>
    <w:rsid w:val="00A91A3C"/>
    <w:rsid w:val="00A91D38"/>
    <w:rsid w:val="00A91D6C"/>
    <w:rsid w:val="00A91DF2"/>
    <w:rsid w:val="00A91E32"/>
    <w:rsid w:val="00A91E3D"/>
    <w:rsid w:val="00A920E1"/>
    <w:rsid w:val="00A92259"/>
    <w:rsid w:val="00A925E1"/>
    <w:rsid w:val="00A9266C"/>
    <w:rsid w:val="00A9279F"/>
    <w:rsid w:val="00A929F3"/>
    <w:rsid w:val="00A92B1D"/>
    <w:rsid w:val="00A93214"/>
    <w:rsid w:val="00A93737"/>
    <w:rsid w:val="00A93BE5"/>
    <w:rsid w:val="00A940E3"/>
    <w:rsid w:val="00A9419F"/>
    <w:rsid w:val="00A94251"/>
    <w:rsid w:val="00A942DD"/>
    <w:rsid w:val="00A943CD"/>
    <w:rsid w:val="00A9446B"/>
    <w:rsid w:val="00A946EA"/>
    <w:rsid w:val="00A94765"/>
    <w:rsid w:val="00A94AB6"/>
    <w:rsid w:val="00A94AC3"/>
    <w:rsid w:val="00A94B18"/>
    <w:rsid w:val="00A94C65"/>
    <w:rsid w:val="00A94E89"/>
    <w:rsid w:val="00A953DE"/>
    <w:rsid w:val="00A955BF"/>
    <w:rsid w:val="00A957D1"/>
    <w:rsid w:val="00A95A94"/>
    <w:rsid w:val="00A95D06"/>
    <w:rsid w:val="00A95E46"/>
    <w:rsid w:val="00A95EFF"/>
    <w:rsid w:val="00A96090"/>
    <w:rsid w:val="00A96196"/>
    <w:rsid w:val="00A961C3"/>
    <w:rsid w:val="00A96301"/>
    <w:rsid w:val="00A9635F"/>
    <w:rsid w:val="00A9639E"/>
    <w:rsid w:val="00A96531"/>
    <w:rsid w:val="00A96551"/>
    <w:rsid w:val="00A965A3"/>
    <w:rsid w:val="00A9660B"/>
    <w:rsid w:val="00A96865"/>
    <w:rsid w:val="00A96878"/>
    <w:rsid w:val="00A968D1"/>
    <w:rsid w:val="00A968ED"/>
    <w:rsid w:val="00A9690E"/>
    <w:rsid w:val="00A96C72"/>
    <w:rsid w:val="00A96E01"/>
    <w:rsid w:val="00A96E6C"/>
    <w:rsid w:val="00A97712"/>
    <w:rsid w:val="00A977F5"/>
    <w:rsid w:val="00A979F4"/>
    <w:rsid w:val="00A97D6B"/>
    <w:rsid w:val="00A97EA5"/>
    <w:rsid w:val="00A97EBC"/>
    <w:rsid w:val="00AA0162"/>
    <w:rsid w:val="00AA0325"/>
    <w:rsid w:val="00AA0405"/>
    <w:rsid w:val="00AA07C9"/>
    <w:rsid w:val="00AA0AD1"/>
    <w:rsid w:val="00AA0EAC"/>
    <w:rsid w:val="00AA10D9"/>
    <w:rsid w:val="00AA1413"/>
    <w:rsid w:val="00AA14B8"/>
    <w:rsid w:val="00AA15C2"/>
    <w:rsid w:val="00AA1C59"/>
    <w:rsid w:val="00AA21E4"/>
    <w:rsid w:val="00AA22BA"/>
    <w:rsid w:val="00AA247C"/>
    <w:rsid w:val="00AA259E"/>
    <w:rsid w:val="00AA260F"/>
    <w:rsid w:val="00AA2789"/>
    <w:rsid w:val="00AA28AF"/>
    <w:rsid w:val="00AA2A7F"/>
    <w:rsid w:val="00AA2E12"/>
    <w:rsid w:val="00AA31F4"/>
    <w:rsid w:val="00AA3474"/>
    <w:rsid w:val="00AA35E9"/>
    <w:rsid w:val="00AA36D9"/>
    <w:rsid w:val="00AA3719"/>
    <w:rsid w:val="00AA38E0"/>
    <w:rsid w:val="00AA3D6E"/>
    <w:rsid w:val="00AA3D73"/>
    <w:rsid w:val="00AA3EC4"/>
    <w:rsid w:val="00AA423C"/>
    <w:rsid w:val="00AA4703"/>
    <w:rsid w:val="00AA480A"/>
    <w:rsid w:val="00AA4C52"/>
    <w:rsid w:val="00AA4CD5"/>
    <w:rsid w:val="00AA4EDB"/>
    <w:rsid w:val="00AA55D5"/>
    <w:rsid w:val="00AA582F"/>
    <w:rsid w:val="00AA5BCD"/>
    <w:rsid w:val="00AA63E8"/>
    <w:rsid w:val="00AA6731"/>
    <w:rsid w:val="00AA69EF"/>
    <w:rsid w:val="00AA6C90"/>
    <w:rsid w:val="00AA7062"/>
    <w:rsid w:val="00AA72DA"/>
    <w:rsid w:val="00AA78E1"/>
    <w:rsid w:val="00AA7923"/>
    <w:rsid w:val="00AA793A"/>
    <w:rsid w:val="00AA7B10"/>
    <w:rsid w:val="00AA7BBF"/>
    <w:rsid w:val="00AA7C72"/>
    <w:rsid w:val="00AA7E32"/>
    <w:rsid w:val="00AA7E9C"/>
    <w:rsid w:val="00AA7F94"/>
    <w:rsid w:val="00AAA9F0"/>
    <w:rsid w:val="00AB005E"/>
    <w:rsid w:val="00AB05E9"/>
    <w:rsid w:val="00AB0938"/>
    <w:rsid w:val="00AB0B57"/>
    <w:rsid w:val="00AB0F2B"/>
    <w:rsid w:val="00AB0F81"/>
    <w:rsid w:val="00AB111A"/>
    <w:rsid w:val="00AB13FB"/>
    <w:rsid w:val="00AB189B"/>
    <w:rsid w:val="00AB1BC4"/>
    <w:rsid w:val="00AB1D5B"/>
    <w:rsid w:val="00AB20C6"/>
    <w:rsid w:val="00AB21AC"/>
    <w:rsid w:val="00AB2480"/>
    <w:rsid w:val="00AB24AF"/>
    <w:rsid w:val="00AB24CE"/>
    <w:rsid w:val="00AB2605"/>
    <w:rsid w:val="00AB2690"/>
    <w:rsid w:val="00AB2961"/>
    <w:rsid w:val="00AB2A3F"/>
    <w:rsid w:val="00AB2A65"/>
    <w:rsid w:val="00AB2E1F"/>
    <w:rsid w:val="00AB2F5B"/>
    <w:rsid w:val="00AB32CA"/>
    <w:rsid w:val="00AB3994"/>
    <w:rsid w:val="00AB39C0"/>
    <w:rsid w:val="00AB43DB"/>
    <w:rsid w:val="00AB445E"/>
    <w:rsid w:val="00AB49C0"/>
    <w:rsid w:val="00AB52C7"/>
    <w:rsid w:val="00AB5420"/>
    <w:rsid w:val="00AB55D8"/>
    <w:rsid w:val="00AB5645"/>
    <w:rsid w:val="00AB5659"/>
    <w:rsid w:val="00AB580F"/>
    <w:rsid w:val="00AB5D14"/>
    <w:rsid w:val="00AB5D7B"/>
    <w:rsid w:val="00AB5F54"/>
    <w:rsid w:val="00AB60F4"/>
    <w:rsid w:val="00AB62B7"/>
    <w:rsid w:val="00AB64C9"/>
    <w:rsid w:val="00AB65E0"/>
    <w:rsid w:val="00AB69AF"/>
    <w:rsid w:val="00AB6D38"/>
    <w:rsid w:val="00AB70B1"/>
    <w:rsid w:val="00AB72BA"/>
    <w:rsid w:val="00AB74FE"/>
    <w:rsid w:val="00AB7541"/>
    <w:rsid w:val="00AB757A"/>
    <w:rsid w:val="00AB7657"/>
    <w:rsid w:val="00AB7802"/>
    <w:rsid w:val="00AB7AD2"/>
    <w:rsid w:val="00AB7B43"/>
    <w:rsid w:val="00AB7EA6"/>
    <w:rsid w:val="00AB7F28"/>
    <w:rsid w:val="00AC01E3"/>
    <w:rsid w:val="00AC0367"/>
    <w:rsid w:val="00AC04A2"/>
    <w:rsid w:val="00AC064D"/>
    <w:rsid w:val="00AC0B06"/>
    <w:rsid w:val="00AC10AB"/>
    <w:rsid w:val="00AC12D1"/>
    <w:rsid w:val="00AC13D7"/>
    <w:rsid w:val="00AC1470"/>
    <w:rsid w:val="00AC14B3"/>
    <w:rsid w:val="00AC164D"/>
    <w:rsid w:val="00AC198D"/>
    <w:rsid w:val="00AC1A56"/>
    <w:rsid w:val="00AC1AC4"/>
    <w:rsid w:val="00AC1D68"/>
    <w:rsid w:val="00AC2132"/>
    <w:rsid w:val="00AC238F"/>
    <w:rsid w:val="00AC23D5"/>
    <w:rsid w:val="00AC2590"/>
    <w:rsid w:val="00AC28F4"/>
    <w:rsid w:val="00AC295F"/>
    <w:rsid w:val="00AC2A02"/>
    <w:rsid w:val="00AC2B5B"/>
    <w:rsid w:val="00AC2BF7"/>
    <w:rsid w:val="00AC2DB1"/>
    <w:rsid w:val="00AC3074"/>
    <w:rsid w:val="00AC30B4"/>
    <w:rsid w:val="00AC3193"/>
    <w:rsid w:val="00AC3521"/>
    <w:rsid w:val="00AC3841"/>
    <w:rsid w:val="00AC39E0"/>
    <w:rsid w:val="00AC3A37"/>
    <w:rsid w:val="00AC3D11"/>
    <w:rsid w:val="00AC3E24"/>
    <w:rsid w:val="00AC3E70"/>
    <w:rsid w:val="00AC3F42"/>
    <w:rsid w:val="00AC3FF5"/>
    <w:rsid w:val="00AC411D"/>
    <w:rsid w:val="00AC45DC"/>
    <w:rsid w:val="00AC461E"/>
    <w:rsid w:val="00AC4858"/>
    <w:rsid w:val="00AC4B38"/>
    <w:rsid w:val="00AC4CC7"/>
    <w:rsid w:val="00AC4ECE"/>
    <w:rsid w:val="00AC4F4C"/>
    <w:rsid w:val="00AC55A4"/>
    <w:rsid w:val="00AC5744"/>
    <w:rsid w:val="00AC5DC5"/>
    <w:rsid w:val="00AC605C"/>
    <w:rsid w:val="00AC6566"/>
    <w:rsid w:val="00AC69B2"/>
    <w:rsid w:val="00AC6BB1"/>
    <w:rsid w:val="00AC6D6C"/>
    <w:rsid w:val="00AC7217"/>
    <w:rsid w:val="00AC7A6A"/>
    <w:rsid w:val="00AC7B55"/>
    <w:rsid w:val="00AC7CBC"/>
    <w:rsid w:val="00AC7CD6"/>
    <w:rsid w:val="00AC7F64"/>
    <w:rsid w:val="00AD03BA"/>
    <w:rsid w:val="00AD04D6"/>
    <w:rsid w:val="00AD05B6"/>
    <w:rsid w:val="00AD0741"/>
    <w:rsid w:val="00AD0928"/>
    <w:rsid w:val="00AD096C"/>
    <w:rsid w:val="00AD0970"/>
    <w:rsid w:val="00AD1120"/>
    <w:rsid w:val="00AD148E"/>
    <w:rsid w:val="00AD149D"/>
    <w:rsid w:val="00AD16D7"/>
    <w:rsid w:val="00AD1E0E"/>
    <w:rsid w:val="00AD2427"/>
    <w:rsid w:val="00AD25D9"/>
    <w:rsid w:val="00AD26EB"/>
    <w:rsid w:val="00AD29C1"/>
    <w:rsid w:val="00AD2B7D"/>
    <w:rsid w:val="00AD2B7F"/>
    <w:rsid w:val="00AD2D5B"/>
    <w:rsid w:val="00AD303C"/>
    <w:rsid w:val="00AD3CC5"/>
    <w:rsid w:val="00AD3D54"/>
    <w:rsid w:val="00AD4422"/>
    <w:rsid w:val="00AD4525"/>
    <w:rsid w:val="00AD4651"/>
    <w:rsid w:val="00AD4872"/>
    <w:rsid w:val="00AD4A1C"/>
    <w:rsid w:val="00AD4CC9"/>
    <w:rsid w:val="00AD4CF5"/>
    <w:rsid w:val="00AD4D6B"/>
    <w:rsid w:val="00AD4EBE"/>
    <w:rsid w:val="00AD57E8"/>
    <w:rsid w:val="00AD5882"/>
    <w:rsid w:val="00AD5A2B"/>
    <w:rsid w:val="00AD5BA4"/>
    <w:rsid w:val="00AD5C2F"/>
    <w:rsid w:val="00AD5C96"/>
    <w:rsid w:val="00AD6285"/>
    <w:rsid w:val="00AD6308"/>
    <w:rsid w:val="00AD63F1"/>
    <w:rsid w:val="00AD66B3"/>
    <w:rsid w:val="00AD6BDA"/>
    <w:rsid w:val="00AD6C03"/>
    <w:rsid w:val="00AD7282"/>
    <w:rsid w:val="00AD74CA"/>
    <w:rsid w:val="00AD7B97"/>
    <w:rsid w:val="00AD7BC2"/>
    <w:rsid w:val="00AD7CC6"/>
    <w:rsid w:val="00AD7CEE"/>
    <w:rsid w:val="00ADF483"/>
    <w:rsid w:val="00AE02E7"/>
    <w:rsid w:val="00AE04D0"/>
    <w:rsid w:val="00AE0C0E"/>
    <w:rsid w:val="00AE0DF2"/>
    <w:rsid w:val="00AE0FFF"/>
    <w:rsid w:val="00AE1173"/>
    <w:rsid w:val="00AE1388"/>
    <w:rsid w:val="00AE165D"/>
    <w:rsid w:val="00AE16B1"/>
    <w:rsid w:val="00AE1795"/>
    <w:rsid w:val="00AE195A"/>
    <w:rsid w:val="00AE1BC5"/>
    <w:rsid w:val="00AE1CFD"/>
    <w:rsid w:val="00AE204B"/>
    <w:rsid w:val="00AE20D1"/>
    <w:rsid w:val="00AE24B5"/>
    <w:rsid w:val="00AE268F"/>
    <w:rsid w:val="00AE27C1"/>
    <w:rsid w:val="00AE28D0"/>
    <w:rsid w:val="00AE29A2"/>
    <w:rsid w:val="00AE29D5"/>
    <w:rsid w:val="00AE3054"/>
    <w:rsid w:val="00AE3165"/>
    <w:rsid w:val="00AE367D"/>
    <w:rsid w:val="00AE398D"/>
    <w:rsid w:val="00AE39C6"/>
    <w:rsid w:val="00AE3B29"/>
    <w:rsid w:val="00AE3F4D"/>
    <w:rsid w:val="00AE3FA2"/>
    <w:rsid w:val="00AE42E5"/>
    <w:rsid w:val="00AE4341"/>
    <w:rsid w:val="00AE44C4"/>
    <w:rsid w:val="00AE4580"/>
    <w:rsid w:val="00AE4803"/>
    <w:rsid w:val="00AE4A2C"/>
    <w:rsid w:val="00AE4AC9"/>
    <w:rsid w:val="00AE5B6D"/>
    <w:rsid w:val="00AE5B9D"/>
    <w:rsid w:val="00AE5CA9"/>
    <w:rsid w:val="00AE5E4E"/>
    <w:rsid w:val="00AE5F9E"/>
    <w:rsid w:val="00AE6042"/>
    <w:rsid w:val="00AE60F6"/>
    <w:rsid w:val="00AE6101"/>
    <w:rsid w:val="00AE612E"/>
    <w:rsid w:val="00AE61B9"/>
    <w:rsid w:val="00AE639C"/>
    <w:rsid w:val="00AE6473"/>
    <w:rsid w:val="00AE649A"/>
    <w:rsid w:val="00AE6533"/>
    <w:rsid w:val="00AE6A97"/>
    <w:rsid w:val="00AE6C0A"/>
    <w:rsid w:val="00AE6DD0"/>
    <w:rsid w:val="00AE772F"/>
    <w:rsid w:val="00AE7735"/>
    <w:rsid w:val="00AE7DB8"/>
    <w:rsid w:val="00AF0061"/>
    <w:rsid w:val="00AF00D6"/>
    <w:rsid w:val="00AF0367"/>
    <w:rsid w:val="00AF0539"/>
    <w:rsid w:val="00AF06B8"/>
    <w:rsid w:val="00AF06D8"/>
    <w:rsid w:val="00AF0773"/>
    <w:rsid w:val="00AF0868"/>
    <w:rsid w:val="00AF094A"/>
    <w:rsid w:val="00AF0B3F"/>
    <w:rsid w:val="00AF0C48"/>
    <w:rsid w:val="00AF0CAE"/>
    <w:rsid w:val="00AF0E22"/>
    <w:rsid w:val="00AF0EFC"/>
    <w:rsid w:val="00AF126F"/>
    <w:rsid w:val="00AF145C"/>
    <w:rsid w:val="00AF1C97"/>
    <w:rsid w:val="00AF1CB9"/>
    <w:rsid w:val="00AF1DC5"/>
    <w:rsid w:val="00AF2425"/>
    <w:rsid w:val="00AF2A9E"/>
    <w:rsid w:val="00AF2AF2"/>
    <w:rsid w:val="00AF2EFB"/>
    <w:rsid w:val="00AF32ED"/>
    <w:rsid w:val="00AF37CA"/>
    <w:rsid w:val="00AF3958"/>
    <w:rsid w:val="00AF39BA"/>
    <w:rsid w:val="00AF3CAB"/>
    <w:rsid w:val="00AF3DAE"/>
    <w:rsid w:val="00AF3DFC"/>
    <w:rsid w:val="00AF3F89"/>
    <w:rsid w:val="00AF425E"/>
    <w:rsid w:val="00AF44CA"/>
    <w:rsid w:val="00AF4736"/>
    <w:rsid w:val="00AF477E"/>
    <w:rsid w:val="00AF4C8A"/>
    <w:rsid w:val="00AF4CAF"/>
    <w:rsid w:val="00AF4D98"/>
    <w:rsid w:val="00AF4E9F"/>
    <w:rsid w:val="00AF518A"/>
    <w:rsid w:val="00AF5261"/>
    <w:rsid w:val="00AF52A6"/>
    <w:rsid w:val="00AF52AB"/>
    <w:rsid w:val="00AF5606"/>
    <w:rsid w:val="00AF569F"/>
    <w:rsid w:val="00AF570A"/>
    <w:rsid w:val="00AF5C5F"/>
    <w:rsid w:val="00AF5C84"/>
    <w:rsid w:val="00AF5D03"/>
    <w:rsid w:val="00AF600A"/>
    <w:rsid w:val="00AF66E2"/>
    <w:rsid w:val="00AF671D"/>
    <w:rsid w:val="00AF6724"/>
    <w:rsid w:val="00AF6BED"/>
    <w:rsid w:val="00AF6D3E"/>
    <w:rsid w:val="00AF6F67"/>
    <w:rsid w:val="00AF7035"/>
    <w:rsid w:val="00AF7113"/>
    <w:rsid w:val="00AF729E"/>
    <w:rsid w:val="00AF7A9E"/>
    <w:rsid w:val="00AF7BC6"/>
    <w:rsid w:val="00AF7BFE"/>
    <w:rsid w:val="00AF7ED7"/>
    <w:rsid w:val="00AF7FA2"/>
    <w:rsid w:val="00B002A1"/>
    <w:rsid w:val="00B007AE"/>
    <w:rsid w:val="00B00C14"/>
    <w:rsid w:val="00B00EE3"/>
    <w:rsid w:val="00B011E6"/>
    <w:rsid w:val="00B01445"/>
    <w:rsid w:val="00B014A3"/>
    <w:rsid w:val="00B01791"/>
    <w:rsid w:val="00B018F2"/>
    <w:rsid w:val="00B01C86"/>
    <w:rsid w:val="00B01FEE"/>
    <w:rsid w:val="00B0203E"/>
    <w:rsid w:val="00B0237A"/>
    <w:rsid w:val="00B02954"/>
    <w:rsid w:val="00B0297F"/>
    <w:rsid w:val="00B02CCF"/>
    <w:rsid w:val="00B02DFA"/>
    <w:rsid w:val="00B02F30"/>
    <w:rsid w:val="00B02F8E"/>
    <w:rsid w:val="00B032AE"/>
    <w:rsid w:val="00B0374F"/>
    <w:rsid w:val="00B03EB2"/>
    <w:rsid w:val="00B03F9D"/>
    <w:rsid w:val="00B04551"/>
    <w:rsid w:val="00B0459C"/>
    <w:rsid w:val="00B046A8"/>
    <w:rsid w:val="00B047C1"/>
    <w:rsid w:val="00B04B1F"/>
    <w:rsid w:val="00B04B4B"/>
    <w:rsid w:val="00B04B59"/>
    <w:rsid w:val="00B04C27"/>
    <w:rsid w:val="00B04D12"/>
    <w:rsid w:val="00B04E8E"/>
    <w:rsid w:val="00B04F8A"/>
    <w:rsid w:val="00B050EF"/>
    <w:rsid w:val="00B053C6"/>
    <w:rsid w:val="00B0543D"/>
    <w:rsid w:val="00B054FB"/>
    <w:rsid w:val="00B055D6"/>
    <w:rsid w:val="00B0581C"/>
    <w:rsid w:val="00B0594E"/>
    <w:rsid w:val="00B05A8F"/>
    <w:rsid w:val="00B05C49"/>
    <w:rsid w:val="00B05CBA"/>
    <w:rsid w:val="00B05F5B"/>
    <w:rsid w:val="00B05F74"/>
    <w:rsid w:val="00B060D2"/>
    <w:rsid w:val="00B06313"/>
    <w:rsid w:val="00B0644B"/>
    <w:rsid w:val="00B06537"/>
    <w:rsid w:val="00B06611"/>
    <w:rsid w:val="00B06620"/>
    <w:rsid w:val="00B06668"/>
    <w:rsid w:val="00B069F2"/>
    <w:rsid w:val="00B06AB6"/>
    <w:rsid w:val="00B06C42"/>
    <w:rsid w:val="00B06D66"/>
    <w:rsid w:val="00B06DEF"/>
    <w:rsid w:val="00B06F45"/>
    <w:rsid w:val="00B06F76"/>
    <w:rsid w:val="00B070CE"/>
    <w:rsid w:val="00B0778A"/>
    <w:rsid w:val="00B079CC"/>
    <w:rsid w:val="00B07BD5"/>
    <w:rsid w:val="00B07D83"/>
    <w:rsid w:val="00B07DA6"/>
    <w:rsid w:val="00B100D1"/>
    <w:rsid w:val="00B10254"/>
    <w:rsid w:val="00B104B0"/>
    <w:rsid w:val="00B10503"/>
    <w:rsid w:val="00B10683"/>
    <w:rsid w:val="00B10714"/>
    <w:rsid w:val="00B10BE3"/>
    <w:rsid w:val="00B10F0D"/>
    <w:rsid w:val="00B1110D"/>
    <w:rsid w:val="00B11140"/>
    <w:rsid w:val="00B113D8"/>
    <w:rsid w:val="00B11792"/>
    <w:rsid w:val="00B11AF7"/>
    <w:rsid w:val="00B11D87"/>
    <w:rsid w:val="00B11E6F"/>
    <w:rsid w:val="00B12625"/>
    <w:rsid w:val="00B12925"/>
    <w:rsid w:val="00B12E9F"/>
    <w:rsid w:val="00B1349D"/>
    <w:rsid w:val="00B136B0"/>
    <w:rsid w:val="00B13770"/>
    <w:rsid w:val="00B1379F"/>
    <w:rsid w:val="00B138AE"/>
    <w:rsid w:val="00B13B03"/>
    <w:rsid w:val="00B13B12"/>
    <w:rsid w:val="00B13B33"/>
    <w:rsid w:val="00B13BA9"/>
    <w:rsid w:val="00B13F14"/>
    <w:rsid w:val="00B13FB0"/>
    <w:rsid w:val="00B14094"/>
    <w:rsid w:val="00B142CF"/>
    <w:rsid w:val="00B142D0"/>
    <w:rsid w:val="00B14657"/>
    <w:rsid w:val="00B14739"/>
    <w:rsid w:val="00B147EA"/>
    <w:rsid w:val="00B14845"/>
    <w:rsid w:val="00B14953"/>
    <w:rsid w:val="00B14AFF"/>
    <w:rsid w:val="00B14B84"/>
    <w:rsid w:val="00B14D5D"/>
    <w:rsid w:val="00B14E40"/>
    <w:rsid w:val="00B14EEF"/>
    <w:rsid w:val="00B1513D"/>
    <w:rsid w:val="00B15307"/>
    <w:rsid w:val="00B1548D"/>
    <w:rsid w:val="00B15543"/>
    <w:rsid w:val="00B155F7"/>
    <w:rsid w:val="00B156BB"/>
    <w:rsid w:val="00B158CD"/>
    <w:rsid w:val="00B15904"/>
    <w:rsid w:val="00B15A54"/>
    <w:rsid w:val="00B15F2A"/>
    <w:rsid w:val="00B15FD7"/>
    <w:rsid w:val="00B163D1"/>
    <w:rsid w:val="00B16568"/>
    <w:rsid w:val="00B16908"/>
    <w:rsid w:val="00B16AAE"/>
    <w:rsid w:val="00B17278"/>
    <w:rsid w:val="00B17AAC"/>
    <w:rsid w:val="00B17C8D"/>
    <w:rsid w:val="00B17E5A"/>
    <w:rsid w:val="00B19478"/>
    <w:rsid w:val="00B20143"/>
    <w:rsid w:val="00B2031C"/>
    <w:rsid w:val="00B20411"/>
    <w:rsid w:val="00B20442"/>
    <w:rsid w:val="00B20645"/>
    <w:rsid w:val="00B207E8"/>
    <w:rsid w:val="00B2085C"/>
    <w:rsid w:val="00B20A67"/>
    <w:rsid w:val="00B20D25"/>
    <w:rsid w:val="00B20F7F"/>
    <w:rsid w:val="00B213CF"/>
    <w:rsid w:val="00B21467"/>
    <w:rsid w:val="00B21470"/>
    <w:rsid w:val="00B21EBD"/>
    <w:rsid w:val="00B21EEB"/>
    <w:rsid w:val="00B2243C"/>
    <w:rsid w:val="00B22CFE"/>
    <w:rsid w:val="00B22D96"/>
    <w:rsid w:val="00B22FEA"/>
    <w:rsid w:val="00B232F5"/>
    <w:rsid w:val="00B23306"/>
    <w:rsid w:val="00B2343C"/>
    <w:rsid w:val="00B23601"/>
    <w:rsid w:val="00B23716"/>
    <w:rsid w:val="00B239A9"/>
    <w:rsid w:val="00B23C2D"/>
    <w:rsid w:val="00B23C6E"/>
    <w:rsid w:val="00B23CDB"/>
    <w:rsid w:val="00B23DB2"/>
    <w:rsid w:val="00B242D2"/>
    <w:rsid w:val="00B246DF"/>
    <w:rsid w:val="00B246EF"/>
    <w:rsid w:val="00B247EA"/>
    <w:rsid w:val="00B24BE6"/>
    <w:rsid w:val="00B24EE6"/>
    <w:rsid w:val="00B254EB"/>
    <w:rsid w:val="00B25C43"/>
    <w:rsid w:val="00B25F49"/>
    <w:rsid w:val="00B2619A"/>
    <w:rsid w:val="00B261C3"/>
    <w:rsid w:val="00B265DB"/>
    <w:rsid w:val="00B269DB"/>
    <w:rsid w:val="00B26A81"/>
    <w:rsid w:val="00B26B32"/>
    <w:rsid w:val="00B26CEE"/>
    <w:rsid w:val="00B26D3B"/>
    <w:rsid w:val="00B26E6D"/>
    <w:rsid w:val="00B271CE"/>
    <w:rsid w:val="00B276DC"/>
    <w:rsid w:val="00B27736"/>
    <w:rsid w:val="00B2796E"/>
    <w:rsid w:val="00B279FD"/>
    <w:rsid w:val="00B27C2E"/>
    <w:rsid w:val="00B27D0E"/>
    <w:rsid w:val="00B27F11"/>
    <w:rsid w:val="00B27F4B"/>
    <w:rsid w:val="00B3011C"/>
    <w:rsid w:val="00B3033D"/>
    <w:rsid w:val="00B3046D"/>
    <w:rsid w:val="00B305AC"/>
    <w:rsid w:val="00B30ACA"/>
    <w:rsid w:val="00B30B25"/>
    <w:rsid w:val="00B30BCC"/>
    <w:rsid w:val="00B30DA6"/>
    <w:rsid w:val="00B31D45"/>
    <w:rsid w:val="00B32025"/>
    <w:rsid w:val="00B323A7"/>
    <w:rsid w:val="00B323AF"/>
    <w:rsid w:val="00B324A4"/>
    <w:rsid w:val="00B325AC"/>
    <w:rsid w:val="00B325AF"/>
    <w:rsid w:val="00B326A4"/>
    <w:rsid w:val="00B327A2"/>
    <w:rsid w:val="00B32A2D"/>
    <w:rsid w:val="00B32CD5"/>
    <w:rsid w:val="00B3318F"/>
    <w:rsid w:val="00B33381"/>
    <w:rsid w:val="00B33608"/>
    <w:rsid w:val="00B338B7"/>
    <w:rsid w:val="00B338E8"/>
    <w:rsid w:val="00B3393B"/>
    <w:rsid w:val="00B33A47"/>
    <w:rsid w:val="00B33AFC"/>
    <w:rsid w:val="00B33ED5"/>
    <w:rsid w:val="00B34437"/>
    <w:rsid w:val="00B348DC"/>
    <w:rsid w:val="00B34C1F"/>
    <w:rsid w:val="00B34D5F"/>
    <w:rsid w:val="00B34D7B"/>
    <w:rsid w:val="00B3512D"/>
    <w:rsid w:val="00B351A7"/>
    <w:rsid w:val="00B353C0"/>
    <w:rsid w:val="00B35474"/>
    <w:rsid w:val="00B35655"/>
    <w:rsid w:val="00B35DF2"/>
    <w:rsid w:val="00B364FB"/>
    <w:rsid w:val="00B36634"/>
    <w:rsid w:val="00B3670D"/>
    <w:rsid w:val="00B368D3"/>
    <w:rsid w:val="00B368D5"/>
    <w:rsid w:val="00B36AB3"/>
    <w:rsid w:val="00B36B69"/>
    <w:rsid w:val="00B36DFD"/>
    <w:rsid w:val="00B36E78"/>
    <w:rsid w:val="00B36F5C"/>
    <w:rsid w:val="00B37035"/>
    <w:rsid w:val="00B37089"/>
    <w:rsid w:val="00B37100"/>
    <w:rsid w:val="00B3790E"/>
    <w:rsid w:val="00B379F9"/>
    <w:rsid w:val="00B37D17"/>
    <w:rsid w:val="00B37D73"/>
    <w:rsid w:val="00B37F79"/>
    <w:rsid w:val="00B40032"/>
    <w:rsid w:val="00B40261"/>
    <w:rsid w:val="00B40477"/>
    <w:rsid w:val="00B40481"/>
    <w:rsid w:val="00B405FF"/>
    <w:rsid w:val="00B409FD"/>
    <w:rsid w:val="00B40C39"/>
    <w:rsid w:val="00B41242"/>
    <w:rsid w:val="00B416DE"/>
    <w:rsid w:val="00B41880"/>
    <w:rsid w:val="00B41EA4"/>
    <w:rsid w:val="00B4231E"/>
    <w:rsid w:val="00B42419"/>
    <w:rsid w:val="00B42865"/>
    <w:rsid w:val="00B42CD9"/>
    <w:rsid w:val="00B42CFD"/>
    <w:rsid w:val="00B42DBC"/>
    <w:rsid w:val="00B42EEB"/>
    <w:rsid w:val="00B42F37"/>
    <w:rsid w:val="00B430D7"/>
    <w:rsid w:val="00B43358"/>
    <w:rsid w:val="00B4335D"/>
    <w:rsid w:val="00B43AAE"/>
    <w:rsid w:val="00B43AC7"/>
    <w:rsid w:val="00B43CA8"/>
    <w:rsid w:val="00B43CE4"/>
    <w:rsid w:val="00B43F1E"/>
    <w:rsid w:val="00B43F80"/>
    <w:rsid w:val="00B43FAC"/>
    <w:rsid w:val="00B441DE"/>
    <w:rsid w:val="00B443D5"/>
    <w:rsid w:val="00B447E6"/>
    <w:rsid w:val="00B44B05"/>
    <w:rsid w:val="00B44C31"/>
    <w:rsid w:val="00B44C5B"/>
    <w:rsid w:val="00B44E6D"/>
    <w:rsid w:val="00B45007"/>
    <w:rsid w:val="00B45528"/>
    <w:rsid w:val="00B45DAF"/>
    <w:rsid w:val="00B45DB7"/>
    <w:rsid w:val="00B460AF"/>
    <w:rsid w:val="00B4677C"/>
    <w:rsid w:val="00B4689B"/>
    <w:rsid w:val="00B469DE"/>
    <w:rsid w:val="00B46BAD"/>
    <w:rsid w:val="00B46DDC"/>
    <w:rsid w:val="00B47058"/>
    <w:rsid w:val="00B47319"/>
    <w:rsid w:val="00B4773C"/>
    <w:rsid w:val="00B47D40"/>
    <w:rsid w:val="00B50112"/>
    <w:rsid w:val="00B503A8"/>
    <w:rsid w:val="00B505DC"/>
    <w:rsid w:val="00B507B1"/>
    <w:rsid w:val="00B50D46"/>
    <w:rsid w:val="00B50D5D"/>
    <w:rsid w:val="00B50ECE"/>
    <w:rsid w:val="00B51069"/>
    <w:rsid w:val="00B5155B"/>
    <w:rsid w:val="00B51706"/>
    <w:rsid w:val="00B51CBA"/>
    <w:rsid w:val="00B522AC"/>
    <w:rsid w:val="00B5246C"/>
    <w:rsid w:val="00B52733"/>
    <w:rsid w:val="00B528D7"/>
    <w:rsid w:val="00B52BD2"/>
    <w:rsid w:val="00B52C3D"/>
    <w:rsid w:val="00B52E2E"/>
    <w:rsid w:val="00B52F30"/>
    <w:rsid w:val="00B53552"/>
    <w:rsid w:val="00B535BE"/>
    <w:rsid w:val="00B535BF"/>
    <w:rsid w:val="00B53758"/>
    <w:rsid w:val="00B53DC7"/>
    <w:rsid w:val="00B5407C"/>
    <w:rsid w:val="00B5455D"/>
    <w:rsid w:val="00B5473A"/>
    <w:rsid w:val="00B547D8"/>
    <w:rsid w:val="00B5484A"/>
    <w:rsid w:val="00B54900"/>
    <w:rsid w:val="00B54FFC"/>
    <w:rsid w:val="00B55006"/>
    <w:rsid w:val="00B55CED"/>
    <w:rsid w:val="00B55ECD"/>
    <w:rsid w:val="00B56060"/>
    <w:rsid w:val="00B56136"/>
    <w:rsid w:val="00B5629C"/>
    <w:rsid w:val="00B5671A"/>
    <w:rsid w:val="00B568B6"/>
    <w:rsid w:val="00B568CA"/>
    <w:rsid w:val="00B56924"/>
    <w:rsid w:val="00B56989"/>
    <w:rsid w:val="00B569E8"/>
    <w:rsid w:val="00B56B1B"/>
    <w:rsid w:val="00B57163"/>
    <w:rsid w:val="00B572F3"/>
    <w:rsid w:val="00B57432"/>
    <w:rsid w:val="00B57615"/>
    <w:rsid w:val="00B578D5"/>
    <w:rsid w:val="00B57ABD"/>
    <w:rsid w:val="00B57CE4"/>
    <w:rsid w:val="00B57E75"/>
    <w:rsid w:val="00B59761"/>
    <w:rsid w:val="00B5DCD6"/>
    <w:rsid w:val="00B6020A"/>
    <w:rsid w:val="00B602B2"/>
    <w:rsid w:val="00B602B7"/>
    <w:rsid w:val="00B605D2"/>
    <w:rsid w:val="00B60981"/>
    <w:rsid w:val="00B60CA7"/>
    <w:rsid w:val="00B60E78"/>
    <w:rsid w:val="00B610C2"/>
    <w:rsid w:val="00B6162E"/>
    <w:rsid w:val="00B616B4"/>
    <w:rsid w:val="00B61ED1"/>
    <w:rsid w:val="00B620A6"/>
    <w:rsid w:val="00B620F6"/>
    <w:rsid w:val="00B62822"/>
    <w:rsid w:val="00B6297C"/>
    <w:rsid w:val="00B62C3D"/>
    <w:rsid w:val="00B62E05"/>
    <w:rsid w:val="00B62FA5"/>
    <w:rsid w:val="00B63163"/>
    <w:rsid w:val="00B63339"/>
    <w:rsid w:val="00B634C7"/>
    <w:rsid w:val="00B63508"/>
    <w:rsid w:val="00B6359F"/>
    <w:rsid w:val="00B63971"/>
    <w:rsid w:val="00B63AF2"/>
    <w:rsid w:val="00B63FD0"/>
    <w:rsid w:val="00B640C9"/>
    <w:rsid w:val="00B64272"/>
    <w:rsid w:val="00B64331"/>
    <w:rsid w:val="00B64369"/>
    <w:rsid w:val="00B64375"/>
    <w:rsid w:val="00B6463B"/>
    <w:rsid w:val="00B647F6"/>
    <w:rsid w:val="00B648FB"/>
    <w:rsid w:val="00B64C3C"/>
    <w:rsid w:val="00B64DB6"/>
    <w:rsid w:val="00B64EC7"/>
    <w:rsid w:val="00B64F64"/>
    <w:rsid w:val="00B651DF"/>
    <w:rsid w:val="00B658A7"/>
    <w:rsid w:val="00B65B03"/>
    <w:rsid w:val="00B6601E"/>
    <w:rsid w:val="00B6613C"/>
    <w:rsid w:val="00B661AA"/>
    <w:rsid w:val="00B66258"/>
    <w:rsid w:val="00B665E4"/>
    <w:rsid w:val="00B66AB5"/>
    <w:rsid w:val="00B66B00"/>
    <w:rsid w:val="00B66D5F"/>
    <w:rsid w:val="00B6702C"/>
    <w:rsid w:val="00B67131"/>
    <w:rsid w:val="00B67429"/>
    <w:rsid w:val="00B6742A"/>
    <w:rsid w:val="00B676BC"/>
    <w:rsid w:val="00B67702"/>
    <w:rsid w:val="00B6770D"/>
    <w:rsid w:val="00B67AF8"/>
    <w:rsid w:val="00B67AFF"/>
    <w:rsid w:val="00B67DEA"/>
    <w:rsid w:val="00B67E68"/>
    <w:rsid w:val="00B7007C"/>
    <w:rsid w:val="00B701FA"/>
    <w:rsid w:val="00B70213"/>
    <w:rsid w:val="00B70910"/>
    <w:rsid w:val="00B70A5D"/>
    <w:rsid w:val="00B70CB5"/>
    <w:rsid w:val="00B710E6"/>
    <w:rsid w:val="00B71393"/>
    <w:rsid w:val="00B71493"/>
    <w:rsid w:val="00B71678"/>
    <w:rsid w:val="00B71CA3"/>
    <w:rsid w:val="00B71DDD"/>
    <w:rsid w:val="00B71EC7"/>
    <w:rsid w:val="00B7217E"/>
    <w:rsid w:val="00B72786"/>
    <w:rsid w:val="00B72923"/>
    <w:rsid w:val="00B72F05"/>
    <w:rsid w:val="00B72F48"/>
    <w:rsid w:val="00B72F7E"/>
    <w:rsid w:val="00B72FE7"/>
    <w:rsid w:val="00B738B1"/>
    <w:rsid w:val="00B738EE"/>
    <w:rsid w:val="00B739A2"/>
    <w:rsid w:val="00B73B92"/>
    <w:rsid w:val="00B73E0E"/>
    <w:rsid w:val="00B73F2D"/>
    <w:rsid w:val="00B73F4F"/>
    <w:rsid w:val="00B74456"/>
    <w:rsid w:val="00B746CC"/>
    <w:rsid w:val="00B747CB"/>
    <w:rsid w:val="00B75295"/>
    <w:rsid w:val="00B75451"/>
    <w:rsid w:val="00B7564D"/>
    <w:rsid w:val="00B756DE"/>
    <w:rsid w:val="00B75992"/>
    <w:rsid w:val="00B759E3"/>
    <w:rsid w:val="00B75A81"/>
    <w:rsid w:val="00B75B77"/>
    <w:rsid w:val="00B7679D"/>
    <w:rsid w:val="00B76A57"/>
    <w:rsid w:val="00B76A84"/>
    <w:rsid w:val="00B770C3"/>
    <w:rsid w:val="00B77295"/>
    <w:rsid w:val="00B773A0"/>
    <w:rsid w:val="00B774D7"/>
    <w:rsid w:val="00B7773B"/>
    <w:rsid w:val="00B77A71"/>
    <w:rsid w:val="00B77ACE"/>
    <w:rsid w:val="00B77CF9"/>
    <w:rsid w:val="00B77D30"/>
    <w:rsid w:val="00B77F0C"/>
    <w:rsid w:val="00B793A5"/>
    <w:rsid w:val="00B80252"/>
    <w:rsid w:val="00B80553"/>
    <w:rsid w:val="00B80689"/>
    <w:rsid w:val="00B808AD"/>
    <w:rsid w:val="00B8093D"/>
    <w:rsid w:val="00B80E74"/>
    <w:rsid w:val="00B81124"/>
    <w:rsid w:val="00B81231"/>
    <w:rsid w:val="00B81376"/>
    <w:rsid w:val="00B813A8"/>
    <w:rsid w:val="00B81614"/>
    <w:rsid w:val="00B8170E"/>
    <w:rsid w:val="00B8176E"/>
    <w:rsid w:val="00B8188E"/>
    <w:rsid w:val="00B81AF7"/>
    <w:rsid w:val="00B81BF2"/>
    <w:rsid w:val="00B81C83"/>
    <w:rsid w:val="00B81FFD"/>
    <w:rsid w:val="00B82315"/>
    <w:rsid w:val="00B82677"/>
    <w:rsid w:val="00B82A36"/>
    <w:rsid w:val="00B82A8F"/>
    <w:rsid w:val="00B82F4B"/>
    <w:rsid w:val="00B831C2"/>
    <w:rsid w:val="00B8348D"/>
    <w:rsid w:val="00B83610"/>
    <w:rsid w:val="00B837CB"/>
    <w:rsid w:val="00B83A76"/>
    <w:rsid w:val="00B83B17"/>
    <w:rsid w:val="00B83E68"/>
    <w:rsid w:val="00B84199"/>
    <w:rsid w:val="00B842EE"/>
    <w:rsid w:val="00B8475D"/>
    <w:rsid w:val="00B848AE"/>
    <w:rsid w:val="00B84969"/>
    <w:rsid w:val="00B84973"/>
    <w:rsid w:val="00B84D5E"/>
    <w:rsid w:val="00B84ECF"/>
    <w:rsid w:val="00B84F9A"/>
    <w:rsid w:val="00B850E7"/>
    <w:rsid w:val="00B8534E"/>
    <w:rsid w:val="00B85611"/>
    <w:rsid w:val="00B8583B"/>
    <w:rsid w:val="00B8590A"/>
    <w:rsid w:val="00B85A65"/>
    <w:rsid w:val="00B85B34"/>
    <w:rsid w:val="00B85B72"/>
    <w:rsid w:val="00B85ECE"/>
    <w:rsid w:val="00B85F73"/>
    <w:rsid w:val="00B85FA5"/>
    <w:rsid w:val="00B86161"/>
    <w:rsid w:val="00B86825"/>
    <w:rsid w:val="00B86885"/>
    <w:rsid w:val="00B868AB"/>
    <w:rsid w:val="00B86C4B"/>
    <w:rsid w:val="00B874F5"/>
    <w:rsid w:val="00B87B8B"/>
    <w:rsid w:val="00B90101"/>
    <w:rsid w:val="00B906A9"/>
    <w:rsid w:val="00B90D37"/>
    <w:rsid w:val="00B90E0D"/>
    <w:rsid w:val="00B90E36"/>
    <w:rsid w:val="00B9115D"/>
    <w:rsid w:val="00B911B7"/>
    <w:rsid w:val="00B9125C"/>
    <w:rsid w:val="00B912B0"/>
    <w:rsid w:val="00B914E0"/>
    <w:rsid w:val="00B91904"/>
    <w:rsid w:val="00B91F7C"/>
    <w:rsid w:val="00B920BA"/>
    <w:rsid w:val="00B92360"/>
    <w:rsid w:val="00B92D19"/>
    <w:rsid w:val="00B92E53"/>
    <w:rsid w:val="00B92E5D"/>
    <w:rsid w:val="00B92F62"/>
    <w:rsid w:val="00B93073"/>
    <w:rsid w:val="00B93411"/>
    <w:rsid w:val="00B93824"/>
    <w:rsid w:val="00B93A30"/>
    <w:rsid w:val="00B93AE2"/>
    <w:rsid w:val="00B93BAA"/>
    <w:rsid w:val="00B93BBA"/>
    <w:rsid w:val="00B93C79"/>
    <w:rsid w:val="00B93CB6"/>
    <w:rsid w:val="00B93DAB"/>
    <w:rsid w:val="00B93F04"/>
    <w:rsid w:val="00B9416C"/>
    <w:rsid w:val="00B94279"/>
    <w:rsid w:val="00B94433"/>
    <w:rsid w:val="00B946B4"/>
    <w:rsid w:val="00B94B17"/>
    <w:rsid w:val="00B94CD6"/>
    <w:rsid w:val="00B94EE3"/>
    <w:rsid w:val="00B9500D"/>
    <w:rsid w:val="00B9542A"/>
    <w:rsid w:val="00B9549E"/>
    <w:rsid w:val="00B95699"/>
    <w:rsid w:val="00B956CD"/>
    <w:rsid w:val="00B9580E"/>
    <w:rsid w:val="00B95A00"/>
    <w:rsid w:val="00B95B82"/>
    <w:rsid w:val="00B95CD0"/>
    <w:rsid w:val="00B95F3D"/>
    <w:rsid w:val="00B962C8"/>
    <w:rsid w:val="00B9631D"/>
    <w:rsid w:val="00B965DA"/>
    <w:rsid w:val="00B9664F"/>
    <w:rsid w:val="00B9669B"/>
    <w:rsid w:val="00B968A3"/>
    <w:rsid w:val="00B969FA"/>
    <w:rsid w:val="00B96BED"/>
    <w:rsid w:val="00B9793F"/>
    <w:rsid w:val="00B97A24"/>
    <w:rsid w:val="00B97C07"/>
    <w:rsid w:val="00BA0104"/>
    <w:rsid w:val="00BA0179"/>
    <w:rsid w:val="00BA07EB"/>
    <w:rsid w:val="00BA08ED"/>
    <w:rsid w:val="00BA09CA"/>
    <w:rsid w:val="00BA0B52"/>
    <w:rsid w:val="00BA0E42"/>
    <w:rsid w:val="00BA1297"/>
    <w:rsid w:val="00BA141F"/>
    <w:rsid w:val="00BA19C2"/>
    <w:rsid w:val="00BA1F38"/>
    <w:rsid w:val="00BA1F5B"/>
    <w:rsid w:val="00BA2539"/>
    <w:rsid w:val="00BA285F"/>
    <w:rsid w:val="00BA2A5B"/>
    <w:rsid w:val="00BA2B19"/>
    <w:rsid w:val="00BA2B2E"/>
    <w:rsid w:val="00BA2C41"/>
    <w:rsid w:val="00BA2F1D"/>
    <w:rsid w:val="00BA3005"/>
    <w:rsid w:val="00BA32DC"/>
    <w:rsid w:val="00BA3447"/>
    <w:rsid w:val="00BA3452"/>
    <w:rsid w:val="00BA3782"/>
    <w:rsid w:val="00BA3944"/>
    <w:rsid w:val="00BA3BB1"/>
    <w:rsid w:val="00BA3E30"/>
    <w:rsid w:val="00BA3F72"/>
    <w:rsid w:val="00BA437E"/>
    <w:rsid w:val="00BA4700"/>
    <w:rsid w:val="00BA471E"/>
    <w:rsid w:val="00BA4749"/>
    <w:rsid w:val="00BA4775"/>
    <w:rsid w:val="00BA479F"/>
    <w:rsid w:val="00BA49DC"/>
    <w:rsid w:val="00BA49EB"/>
    <w:rsid w:val="00BA4DE3"/>
    <w:rsid w:val="00BA4F12"/>
    <w:rsid w:val="00BA512E"/>
    <w:rsid w:val="00BA5168"/>
    <w:rsid w:val="00BA51C7"/>
    <w:rsid w:val="00BA5574"/>
    <w:rsid w:val="00BA55F8"/>
    <w:rsid w:val="00BA5871"/>
    <w:rsid w:val="00BA58DC"/>
    <w:rsid w:val="00BA59AE"/>
    <w:rsid w:val="00BA5D16"/>
    <w:rsid w:val="00BA5FC9"/>
    <w:rsid w:val="00BA609E"/>
    <w:rsid w:val="00BA60CA"/>
    <w:rsid w:val="00BA60F4"/>
    <w:rsid w:val="00BA617B"/>
    <w:rsid w:val="00BA629E"/>
    <w:rsid w:val="00BA63FF"/>
    <w:rsid w:val="00BA64C0"/>
    <w:rsid w:val="00BA6581"/>
    <w:rsid w:val="00BA6668"/>
    <w:rsid w:val="00BA6838"/>
    <w:rsid w:val="00BA69F6"/>
    <w:rsid w:val="00BA6B2C"/>
    <w:rsid w:val="00BA6CFD"/>
    <w:rsid w:val="00BA725F"/>
    <w:rsid w:val="00BA7587"/>
    <w:rsid w:val="00BA772F"/>
    <w:rsid w:val="00BA79C2"/>
    <w:rsid w:val="00BA7B39"/>
    <w:rsid w:val="00BA7E4D"/>
    <w:rsid w:val="00BB0787"/>
    <w:rsid w:val="00BB087B"/>
    <w:rsid w:val="00BB0BC5"/>
    <w:rsid w:val="00BB0DCA"/>
    <w:rsid w:val="00BB0FBB"/>
    <w:rsid w:val="00BB12B4"/>
    <w:rsid w:val="00BB141E"/>
    <w:rsid w:val="00BB1C0B"/>
    <w:rsid w:val="00BB1CB5"/>
    <w:rsid w:val="00BB2365"/>
    <w:rsid w:val="00BB2BD1"/>
    <w:rsid w:val="00BB2CEE"/>
    <w:rsid w:val="00BB2FB4"/>
    <w:rsid w:val="00BB3668"/>
    <w:rsid w:val="00BB376F"/>
    <w:rsid w:val="00BB37C8"/>
    <w:rsid w:val="00BB37E6"/>
    <w:rsid w:val="00BB39D0"/>
    <w:rsid w:val="00BB3A24"/>
    <w:rsid w:val="00BB3B86"/>
    <w:rsid w:val="00BB3C06"/>
    <w:rsid w:val="00BB3DB8"/>
    <w:rsid w:val="00BB3F43"/>
    <w:rsid w:val="00BB3FA0"/>
    <w:rsid w:val="00BB41FE"/>
    <w:rsid w:val="00BB4519"/>
    <w:rsid w:val="00BB4CEB"/>
    <w:rsid w:val="00BB5410"/>
    <w:rsid w:val="00BB5C26"/>
    <w:rsid w:val="00BB5F2A"/>
    <w:rsid w:val="00BB652C"/>
    <w:rsid w:val="00BB6606"/>
    <w:rsid w:val="00BB68B6"/>
    <w:rsid w:val="00BB6A46"/>
    <w:rsid w:val="00BB6D79"/>
    <w:rsid w:val="00BB6DDD"/>
    <w:rsid w:val="00BB6F30"/>
    <w:rsid w:val="00BB70DB"/>
    <w:rsid w:val="00BB712A"/>
    <w:rsid w:val="00BB76FC"/>
    <w:rsid w:val="00BB775E"/>
    <w:rsid w:val="00BB795E"/>
    <w:rsid w:val="00BB7AA6"/>
    <w:rsid w:val="00BB7B59"/>
    <w:rsid w:val="00BB7BA5"/>
    <w:rsid w:val="00BB7BD4"/>
    <w:rsid w:val="00BB7CA5"/>
    <w:rsid w:val="00BB7EE0"/>
    <w:rsid w:val="00BC004A"/>
    <w:rsid w:val="00BC0174"/>
    <w:rsid w:val="00BC0483"/>
    <w:rsid w:val="00BC04DE"/>
    <w:rsid w:val="00BC06BD"/>
    <w:rsid w:val="00BC07D6"/>
    <w:rsid w:val="00BC09CD"/>
    <w:rsid w:val="00BC0D03"/>
    <w:rsid w:val="00BC0DB5"/>
    <w:rsid w:val="00BC0FAC"/>
    <w:rsid w:val="00BC127C"/>
    <w:rsid w:val="00BC1359"/>
    <w:rsid w:val="00BC14E4"/>
    <w:rsid w:val="00BC15A6"/>
    <w:rsid w:val="00BC1602"/>
    <w:rsid w:val="00BC166F"/>
    <w:rsid w:val="00BC17C3"/>
    <w:rsid w:val="00BC19CA"/>
    <w:rsid w:val="00BC1BF5"/>
    <w:rsid w:val="00BC1C28"/>
    <w:rsid w:val="00BC1D08"/>
    <w:rsid w:val="00BC1FA0"/>
    <w:rsid w:val="00BC1FAC"/>
    <w:rsid w:val="00BC2460"/>
    <w:rsid w:val="00BC2811"/>
    <w:rsid w:val="00BC2A78"/>
    <w:rsid w:val="00BC2A81"/>
    <w:rsid w:val="00BC3115"/>
    <w:rsid w:val="00BC3499"/>
    <w:rsid w:val="00BC368D"/>
    <w:rsid w:val="00BC386C"/>
    <w:rsid w:val="00BC3969"/>
    <w:rsid w:val="00BC3A23"/>
    <w:rsid w:val="00BC3DA4"/>
    <w:rsid w:val="00BC3FEC"/>
    <w:rsid w:val="00BC4696"/>
    <w:rsid w:val="00BC46BC"/>
    <w:rsid w:val="00BC492D"/>
    <w:rsid w:val="00BC4CBA"/>
    <w:rsid w:val="00BC4EB5"/>
    <w:rsid w:val="00BC53E0"/>
    <w:rsid w:val="00BC58D5"/>
    <w:rsid w:val="00BC5970"/>
    <w:rsid w:val="00BC5A0A"/>
    <w:rsid w:val="00BC5AAE"/>
    <w:rsid w:val="00BC5B6C"/>
    <w:rsid w:val="00BC5C67"/>
    <w:rsid w:val="00BC5E60"/>
    <w:rsid w:val="00BC60CA"/>
    <w:rsid w:val="00BC62BB"/>
    <w:rsid w:val="00BC7023"/>
    <w:rsid w:val="00BC7081"/>
    <w:rsid w:val="00BC764A"/>
    <w:rsid w:val="00BC7739"/>
    <w:rsid w:val="00BC7BCC"/>
    <w:rsid w:val="00BC7DDA"/>
    <w:rsid w:val="00BC7F13"/>
    <w:rsid w:val="00BC7FD8"/>
    <w:rsid w:val="00BCE16D"/>
    <w:rsid w:val="00BD0777"/>
    <w:rsid w:val="00BD0A16"/>
    <w:rsid w:val="00BD0DC7"/>
    <w:rsid w:val="00BD0E3A"/>
    <w:rsid w:val="00BD0F28"/>
    <w:rsid w:val="00BD132F"/>
    <w:rsid w:val="00BD1B87"/>
    <w:rsid w:val="00BD1C80"/>
    <w:rsid w:val="00BD1D35"/>
    <w:rsid w:val="00BD1F68"/>
    <w:rsid w:val="00BD2224"/>
    <w:rsid w:val="00BD24BC"/>
    <w:rsid w:val="00BD260A"/>
    <w:rsid w:val="00BD27ED"/>
    <w:rsid w:val="00BD2D08"/>
    <w:rsid w:val="00BD2E4C"/>
    <w:rsid w:val="00BD2EF2"/>
    <w:rsid w:val="00BD2F36"/>
    <w:rsid w:val="00BD3073"/>
    <w:rsid w:val="00BD3108"/>
    <w:rsid w:val="00BD3120"/>
    <w:rsid w:val="00BD3603"/>
    <w:rsid w:val="00BD382B"/>
    <w:rsid w:val="00BD3965"/>
    <w:rsid w:val="00BD3C6A"/>
    <w:rsid w:val="00BD3C95"/>
    <w:rsid w:val="00BD3D9C"/>
    <w:rsid w:val="00BD4294"/>
    <w:rsid w:val="00BD463F"/>
    <w:rsid w:val="00BD4757"/>
    <w:rsid w:val="00BD47DF"/>
    <w:rsid w:val="00BD481E"/>
    <w:rsid w:val="00BD4869"/>
    <w:rsid w:val="00BD4BB2"/>
    <w:rsid w:val="00BD4CE1"/>
    <w:rsid w:val="00BD4EE9"/>
    <w:rsid w:val="00BD51FD"/>
    <w:rsid w:val="00BD52EA"/>
    <w:rsid w:val="00BD5306"/>
    <w:rsid w:val="00BD560E"/>
    <w:rsid w:val="00BD56D5"/>
    <w:rsid w:val="00BD5B07"/>
    <w:rsid w:val="00BD5CAF"/>
    <w:rsid w:val="00BD5E8F"/>
    <w:rsid w:val="00BD5FBF"/>
    <w:rsid w:val="00BD61B8"/>
    <w:rsid w:val="00BD61FF"/>
    <w:rsid w:val="00BD648E"/>
    <w:rsid w:val="00BD6499"/>
    <w:rsid w:val="00BD652A"/>
    <w:rsid w:val="00BD6C2C"/>
    <w:rsid w:val="00BD714B"/>
    <w:rsid w:val="00BD7244"/>
    <w:rsid w:val="00BD7274"/>
    <w:rsid w:val="00BD72F5"/>
    <w:rsid w:val="00BD7382"/>
    <w:rsid w:val="00BD741E"/>
    <w:rsid w:val="00BD7AFC"/>
    <w:rsid w:val="00BD7B54"/>
    <w:rsid w:val="00BD7B70"/>
    <w:rsid w:val="00BD7E39"/>
    <w:rsid w:val="00BD7F32"/>
    <w:rsid w:val="00BE0048"/>
    <w:rsid w:val="00BE04B7"/>
    <w:rsid w:val="00BE0509"/>
    <w:rsid w:val="00BE0687"/>
    <w:rsid w:val="00BE095E"/>
    <w:rsid w:val="00BE0B6D"/>
    <w:rsid w:val="00BE0D9F"/>
    <w:rsid w:val="00BE1371"/>
    <w:rsid w:val="00BE1552"/>
    <w:rsid w:val="00BE1C19"/>
    <w:rsid w:val="00BE1D1C"/>
    <w:rsid w:val="00BE2177"/>
    <w:rsid w:val="00BE22F7"/>
    <w:rsid w:val="00BE24EB"/>
    <w:rsid w:val="00BE258D"/>
    <w:rsid w:val="00BE2715"/>
    <w:rsid w:val="00BE2D3D"/>
    <w:rsid w:val="00BE2FC3"/>
    <w:rsid w:val="00BE3406"/>
    <w:rsid w:val="00BE355C"/>
    <w:rsid w:val="00BE3A47"/>
    <w:rsid w:val="00BE3B1A"/>
    <w:rsid w:val="00BE3C3A"/>
    <w:rsid w:val="00BE3DD6"/>
    <w:rsid w:val="00BE3F1B"/>
    <w:rsid w:val="00BE403A"/>
    <w:rsid w:val="00BE407B"/>
    <w:rsid w:val="00BE4188"/>
    <w:rsid w:val="00BE449D"/>
    <w:rsid w:val="00BE455A"/>
    <w:rsid w:val="00BE456B"/>
    <w:rsid w:val="00BE4630"/>
    <w:rsid w:val="00BE47D0"/>
    <w:rsid w:val="00BE47F5"/>
    <w:rsid w:val="00BE4AC0"/>
    <w:rsid w:val="00BE4BCF"/>
    <w:rsid w:val="00BE51FC"/>
    <w:rsid w:val="00BE543A"/>
    <w:rsid w:val="00BE54B2"/>
    <w:rsid w:val="00BE55E8"/>
    <w:rsid w:val="00BE5641"/>
    <w:rsid w:val="00BE56E5"/>
    <w:rsid w:val="00BE5759"/>
    <w:rsid w:val="00BE57F1"/>
    <w:rsid w:val="00BE5821"/>
    <w:rsid w:val="00BE5DA1"/>
    <w:rsid w:val="00BE5F75"/>
    <w:rsid w:val="00BE5FFF"/>
    <w:rsid w:val="00BE632F"/>
    <w:rsid w:val="00BE670D"/>
    <w:rsid w:val="00BE6E5A"/>
    <w:rsid w:val="00BE6F72"/>
    <w:rsid w:val="00BE71F5"/>
    <w:rsid w:val="00BE779F"/>
    <w:rsid w:val="00BE7BA7"/>
    <w:rsid w:val="00BE7E36"/>
    <w:rsid w:val="00BE7F39"/>
    <w:rsid w:val="00BEB118"/>
    <w:rsid w:val="00BF0098"/>
    <w:rsid w:val="00BF05BB"/>
    <w:rsid w:val="00BF07AB"/>
    <w:rsid w:val="00BF080B"/>
    <w:rsid w:val="00BF0AA4"/>
    <w:rsid w:val="00BF0C13"/>
    <w:rsid w:val="00BF0C9E"/>
    <w:rsid w:val="00BF0DCE"/>
    <w:rsid w:val="00BF0DDD"/>
    <w:rsid w:val="00BF1638"/>
    <w:rsid w:val="00BF1716"/>
    <w:rsid w:val="00BF1B8A"/>
    <w:rsid w:val="00BF1C18"/>
    <w:rsid w:val="00BF2835"/>
    <w:rsid w:val="00BF29BB"/>
    <w:rsid w:val="00BF2B5D"/>
    <w:rsid w:val="00BF2E51"/>
    <w:rsid w:val="00BF2E8B"/>
    <w:rsid w:val="00BF2E8C"/>
    <w:rsid w:val="00BF2ED0"/>
    <w:rsid w:val="00BF2F20"/>
    <w:rsid w:val="00BF322E"/>
    <w:rsid w:val="00BF35AB"/>
    <w:rsid w:val="00BF3614"/>
    <w:rsid w:val="00BF3891"/>
    <w:rsid w:val="00BF3B68"/>
    <w:rsid w:val="00BF3CE2"/>
    <w:rsid w:val="00BF3E81"/>
    <w:rsid w:val="00BF417C"/>
    <w:rsid w:val="00BF41AB"/>
    <w:rsid w:val="00BF42D4"/>
    <w:rsid w:val="00BF4599"/>
    <w:rsid w:val="00BF4678"/>
    <w:rsid w:val="00BF4710"/>
    <w:rsid w:val="00BF4A3E"/>
    <w:rsid w:val="00BF4A41"/>
    <w:rsid w:val="00BF4A44"/>
    <w:rsid w:val="00BF4FBF"/>
    <w:rsid w:val="00BF5534"/>
    <w:rsid w:val="00BF56C7"/>
    <w:rsid w:val="00BF5925"/>
    <w:rsid w:val="00BF5B18"/>
    <w:rsid w:val="00BF5B83"/>
    <w:rsid w:val="00BF5CC4"/>
    <w:rsid w:val="00BF5F71"/>
    <w:rsid w:val="00BF5F82"/>
    <w:rsid w:val="00BF66D5"/>
    <w:rsid w:val="00BF6766"/>
    <w:rsid w:val="00BF6A99"/>
    <w:rsid w:val="00BF6C5B"/>
    <w:rsid w:val="00BF6D7D"/>
    <w:rsid w:val="00BF774B"/>
    <w:rsid w:val="00BF7B6D"/>
    <w:rsid w:val="00BF7C86"/>
    <w:rsid w:val="00BF7C92"/>
    <w:rsid w:val="00C000CD"/>
    <w:rsid w:val="00C0054F"/>
    <w:rsid w:val="00C007FF"/>
    <w:rsid w:val="00C00F64"/>
    <w:rsid w:val="00C010AA"/>
    <w:rsid w:val="00C015B9"/>
    <w:rsid w:val="00C017DB"/>
    <w:rsid w:val="00C01856"/>
    <w:rsid w:val="00C01AE0"/>
    <w:rsid w:val="00C01DBF"/>
    <w:rsid w:val="00C022F6"/>
    <w:rsid w:val="00C0287E"/>
    <w:rsid w:val="00C0295C"/>
    <w:rsid w:val="00C02A4B"/>
    <w:rsid w:val="00C02E99"/>
    <w:rsid w:val="00C032DE"/>
    <w:rsid w:val="00C033CE"/>
    <w:rsid w:val="00C034AF"/>
    <w:rsid w:val="00C035C0"/>
    <w:rsid w:val="00C03823"/>
    <w:rsid w:val="00C03832"/>
    <w:rsid w:val="00C03A0D"/>
    <w:rsid w:val="00C03CF4"/>
    <w:rsid w:val="00C03D09"/>
    <w:rsid w:val="00C03E9F"/>
    <w:rsid w:val="00C03EEE"/>
    <w:rsid w:val="00C04080"/>
    <w:rsid w:val="00C04086"/>
    <w:rsid w:val="00C042CB"/>
    <w:rsid w:val="00C045BE"/>
    <w:rsid w:val="00C045D7"/>
    <w:rsid w:val="00C04862"/>
    <w:rsid w:val="00C04B4C"/>
    <w:rsid w:val="00C04BFC"/>
    <w:rsid w:val="00C04CCB"/>
    <w:rsid w:val="00C04D0A"/>
    <w:rsid w:val="00C04DFA"/>
    <w:rsid w:val="00C04E4B"/>
    <w:rsid w:val="00C05296"/>
    <w:rsid w:val="00C054BE"/>
    <w:rsid w:val="00C057A0"/>
    <w:rsid w:val="00C0599F"/>
    <w:rsid w:val="00C05A61"/>
    <w:rsid w:val="00C05C1C"/>
    <w:rsid w:val="00C05D97"/>
    <w:rsid w:val="00C05DA5"/>
    <w:rsid w:val="00C06009"/>
    <w:rsid w:val="00C06043"/>
    <w:rsid w:val="00C065C0"/>
    <w:rsid w:val="00C06D07"/>
    <w:rsid w:val="00C06E52"/>
    <w:rsid w:val="00C071C6"/>
    <w:rsid w:val="00C071CD"/>
    <w:rsid w:val="00C072F0"/>
    <w:rsid w:val="00C0743C"/>
    <w:rsid w:val="00C074A7"/>
    <w:rsid w:val="00C0751B"/>
    <w:rsid w:val="00C0754D"/>
    <w:rsid w:val="00C07832"/>
    <w:rsid w:val="00C07864"/>
    <w:rsid w:val="00C07C65"/>
    <w:rsid w:val="00C07E02"/>
    <w:rsid w:val="00C07ED7"/>
    <w:rsid w:val="00C07FB8"/>
    <w:rsid w:val="00C10507"/>
    <w:rsid w:val="00C105A0"/>
    <w:rsid w:val="00C10870"/>
    <w:rsid w:val="00C109F9"/>
    <w:rsid w:val="00C10D2C"/>
    <w:rsid w:val="00C10EEA"/>
    <w:rsid w:val="00C110F9"/>
    <w:rsid w:val="00C11291"/>
    <w:rsid w:val="00C11813"/>
    <w:rsid w:val="00C11B8B"/>
    <w:rsid w:val="00C11DC3"/>
    <w:rsid w:val="00C11F83"/>
    <w:rsid w:val="00C12E8E"/>
    <w:rsid w:val="00C12F2D"/>
    <w:rsid w:val="00C12F32"/>
    <w:rsid w:val="00C13025"/>
    <w:rsid w:val="00C130AE"/>
    <w:rsid w:val="00C13198"/>
    <w:rsid w:val="00C1334E"/>
    <w:rsid w:val="00C1375F"/>
    <w:rsid w:val="00C137ED"/>
    <w:rsid w:val="00C13955"/>
    <w:rsid w:val="00C13A5E"/>
    <w:rsid w:val="00C13C93"/>
    <w:rsid w:val="00C13F50"/>
    <w:rsid w:val="00C1434F"/>
    <w:rsid w:val="00C147F3"/>
    <w:rsid w:val="00C149A7"/>
    <w:rsid w:val="00C14B02"/>
    <w:rsid w:val="00C14D3A"/>
    <w:rsid w:val="00C153D3"/>
    <w:rsid w:val="00C1544F"/>
    <w:rsid w:val="00C1559E"/>
    <w:rsid w:val="00C155BB"/>
    <w:rsid w:val="00C155BC"/>
    <w:rsid w:val="00C15672"/>
    <w:rsid w:val="00C158FA"/>
    <w:rsid w:val="00C15CBA"/>
    <w:rsid w:val="00C15D75"/>
    <w:rsid w:val="00C15EA7"/>
    <w:rsid w:val="00C162FA"/>
    <w:rsid w:val="00C1646F"/>
    <w:rsid w:val="00C16637"/>
    <w:rsid w:val="00C16BD6"/>
    <w:rsid w:val="00C16D1D"/>
    <w:rsid w:val="00C16DE3"/>
    <w:rsid w:val="00C16E7E"/>
    <w:rsid w:val="00C17384"/>
    <w:rsid w:val="00C174DE"/>
    <w:rsid w:val="00C175F6"/>
    <w:rsid w:val="00C176F9"/>
    <w:rsid w:val="00C17738"/>
    <w:rsid w:val="00C178B8"/>
    <w:rsid w:val="00C17CC1"/>
    <w:rsid w:val="00C17EFB"/>
    <w:rsid w:val="00C20086"/>
    <w:rsid w:val="00C20228"/>
    <w:rsid w:val="00C20320"/>
    <w:rsid w:val="00C20601"/>
    <w:rsid w:val="00C206C3"/>
    <w:rsid w:val="00C209D4"/>
    <w:rsid w:val="00C20C97"/>
    <w:rsid w:val="00C21055"/>
    <w:rsid w:val="00C218D6"/>
    <w:rsid w:val="00C219E2"/>
    <w:rsid w:val="00C21A28"/>
    <w:rsid w:val="00C21B17"/>
    <w:rsid w:val="00C21D3E"/>
    <w:rsid w:val="00C21DC4"/>
    <w:rsid w:val="00C22042"/>
    <w:rsid w:val="00C22239"/>
    <w:rsid w:val="00C222E0"/>
    <w:rsid w:val="00C225C5"/>
    <w:rsid w:val="00C225EE"/>
    <w:rsid w:val="00C22D19"/>
    <w:rsid w:val="00C22D4A"/>
    <w:rsid w:val="00C22F3D"/>
    <w:rsid w:val="00C232B6"/>
    <w:rsid w:val="00C23591"/>
    <w:rsid w:val="00C23A27"/>
    <w:rsid w:val="00C23A96"/>
    <w:rsid w:val="00C23B1A"/>
    <w:rsid w:val="00C23CE3"/>
    <w:rsid w:val="00C23DAD"/>
    <w:rsid w:val="00C23DB9"/>
    <w:rsid w:val="00C24C3F"/>
    <w:rsid w:val="00C24CC4"/>
    <w:rsid w:val="00C25277"/>
    <w:rsid w:val="00C253E0"/>
    <w:rsid w:val="00C25610"/>
    <w:rsid w:val="00C25953"/>
    <w:rsid w:val="00C25DDA"/>
    <w:rsid w:val="00C25E50"/>
    <w:rsid w:val="00C25E56"/>
    <w:rsid w:val="00C25EE2"/>
    <w:rsid w:val="00C25F11"/>
    <w:rsid w:val="00C261C4"/>
    <w:rsid w:val="00C2645E"/>
    <w:rsid w:val="00C26521"/>
    <w:rsid w:val="00C266A7"/>
    <w:rsid w:val="00C26702"/>
    <w:rsid w:val="00C26AAA"/>
    <w:rsid w:val="00C26B13"/>
    <w:rsid w:val="00C26D72"/>
    <w:rsid w:val="00C26E50"/>
    <w:rsid w:val="00C26E94"/>
    <w:rsid w:val="00C26F3C"/>
    <w:rsid w:val="00C27103"/>
    <w:rsid w:val="00C275D0"/>
    <w:rsid w:val="00C27A64"/>
    <w:rsid w:val="00C27B65"/>
    <w:rsid w:val="00C27C8D"/>
    <w:rsid w:val="00C27CE1"/>
    <w:rsid w:val="00C27ED8"/>
    <w:rsid w:val="00C27F86"/>
    <w:rsid w:val="00C30078"/>
    <w:rsid w:val="00C30151"/>
    <w:rsid w:val="00C30376"/>
    <w:rsid w:val="00C30794"/>
    <w:rsid w:val="00C308B0"/>
    <w:rsid w:val="00C30A5C"/>
    <w:rsid w:val="00C30AE0"/>
    <w:rsid w:val="00C3141C"/>
    <w:rsid w:val="00C31884"/>
    <w:rsid w:val="00C31A63"/>
    <w:rsid w:val="00C31C14"/>
    <w:rsid w:val="00C31C95"/>
    <w:rsid w:val="00C31D6D"/>
    <w:rsid w:val="00C31EA0"/>
    <w:rsid w:val="00C3213C"/>
    <w:rsid w:val="00C32247"/>
    <w:rsid w:val="00C32464"/>
    <w:rsid w:val="00C32BDC"/>
    <w:rsid w:val="00C32D08"/>
    <w:rsid w:val="00C32D43"/>
    <w:rsid w:val="00C3315E"/>
    <w:rsid w:val="00C33184"/>
    <w:rsid w:val="00C33409"/>
    <w:rsid w:val="00C33466"/>
    <w:rsid w:val="00C3354F"/>
    <w:rsid w:val="00C33775"/>
    <w:rsid w:val="00C3385B"/>
    <w:rsid w:val="00C33F2B"/>
    <w:rsid w:val="00C33F98"/>
    <w:rsid w:val="00C34180"/>
    <w:rsid w:val="00C342B0"/>
    <w:rsid w:val="00C342E7"/>
    <w:rsid w:val="00C342F3"/>
    <w:rsid w:val="00C34310"/>
    <w:rsid w:val="00C34704"/>
    <w:rsid w:val="00C347B3"/>
    <w:rsid w:val="00C347DC"/>
    <w:rsid w:val="00C349A5"/>
    <w:rsid w:val="00C349E8"/>
    <w:rsid w:val="00C34A06"/>
    <w:rsid w:val="00C34CE9"/>
    <w:rsid w:val="00C34F51"/>
    <w:rsid w:val="00C34F53"/>
    <w:rsid w:val="00C35386"/>
    <w:rsid w:val="00C353A9"/>
    <w:rsid w:val="00C35566"/>
    <w:rsid w:val="00C357D7"/>
    <w:rsid w:val="00C357ED"/>
    <w:rsid w:val="00C35A5B"/>
    <w:rsid w:val="00C35EAF"/>
    <w:rsid w:val="00C360D8"/>
    <w:rsid w:val="00C36216"/>
    <w:rsid w:val="00C365B1"/>
    <w:rsid w:val="00C36915"/>
    <w:rsid w:val="00C3695C"/>
    <w:rsid w:val="00C36BF3"/>
    <w:rsid w:val="00C36C81"/>
    <w:rsid w:val="00C36E34"/>
    <w:rsid w:val="00C36F6E"/>
    <w:rsid w:val="00C36F8E"/>
    <w:rsid w:val="00C3742B"/>
    <w:rsid w:val="00C37A3C"/>
    <w:rsid w:val="00C37B71"/>
    <w:rsid w:val="00C37CC6"/>
    <w:rsid w:val="00C37D66"/>
    <w:rsid w:val="00C37FB2"/>
    <w:rsid w:val="00C3F4CD"/>
    <w:rsid w:val="00C40273"/>
    <w:rsid w:val="00C40427"/>
    <w:rsid w:val="00C40450"/>
    <w:rsid w:val="00C405A0"/>
    <w:rsid w:val="00C405AD"/>
    <w:rsid w:val="00C406C5"/>
    <w:rsid w:val="00C4080C"/>
    <w:rsid w:val="00C408A2"/>
    <w:rsid w:val="00C40AC2"/>
    <w:rsid w:val="00C4133E"/>
    <w:rsid w:val="00C41490"/>
    <w:rsid w:val="00C414E5"/>
    <w:rsid w:val="00C41507"/>
    <w:rsid w:val="00C416CD"/>
    <w:rsid w:val="00C4171F"/>
    <w:rsid w:val="00C418AB"/>
    <w:rsid w:val="00C41D23"/>
    <w:rsid w:val="00C41D24"/>
    <w:rsid w:val="00C41D32"/>
    <w:rsid w:val="00C42126"/>
    <w:rsid w:val="00C42147"/>
    <w:rsid w:val="00C427F4"/>
    <w:rsid w:val="00C42853"/>
    <w:rsid w:val="00C429B5"/>
    <w:rsid w:val="00C429C7"/>
    <w:rsid w:val="00C429D6"/>
    <w:rsid w:val="00C42BBC"/>
    <w:rsid w:val="00C42C14"/>
    <w:rsid w:val="00C42DFB"/>
    <w:rsid w:val="00C42FFA"/>
    <w:rsid w:val="00C43250"/>
    <w:rsid w:val="00C43490"/>
    <w:rsid w:val="00C437D5"/>
    <w:rsid w:val="00C438CF"/>
    <w:rsid w:val="00C43CDC"/>
    <w:rsid w:val="00C43CDE"/>
    <w:rsid w:val="00C43F47"/>
    <w:rsid w:val="00C4412D"/>
    <w:rsid w:val="00C441BA"/>
    <w:rsid w:val="00C44237"/>
    <w:rsid w:val="00C443A3"/>
    <w:rsid w:val="00C44662"/>
    <w:rsid w:val="00C44771"/>
    <w:rsid w:val="00C447F1"/>
    <w:rsid w:val="00C44952"/>
    <w:rsid w:val="00C44A43"/>
    <w:rsid w:val="00C44B51"/>
    <w:rsid w:val="00C44B90"/>
    <w:rsid w:val="00C44BE3"/>
    <w:rsid w:val="00C4519D"/>
    <w:rsid w:val="00C45555"/>
    <w:rsid w:val="00C4580A"/>
    <w:rsid w:val="00C4590C"/>
    <w:rsid w:val="00C45BD5"/>
    <w:rsid w:val="00C45FFA"/>
    <w:rsid w:val="00C46031"/>
    <w:rsid w:val="00C46153"/>
    <w:rsid w:val="00C46694"/>
    <w:rsid w:val="00C46696"/>
    <w:rsid w:val="00C46BA4"/>
    <w:rsid w:val="00C46BD4"/>
    <w:rsid w:val="00C46EA9"/>
    <w:rsid w:val="00C4702B"/>
    <w:rsid w:val="00C4752B"/>
    <w:rsid w:val="00C47A85"/>
    <w:rsid w:val="00C47A8B"/>
    <w:rsid w:val="00C47C43"/>
    <w:rsid w:val="00C47CFF"/>
    <w:rsid w:val="00C47F8E"/>
    <w:rsid w:val="00C500FA"/>
    <w:rsid w:val="00C50261"/>
    <w:rsid w:val="00C50275"/>
    <w:rsid w:val="00C506E3"/>
    <w:rsid w:val="00C50AAF"/>
    <w:rsid w:val="00C50B05"/>
    <w:rsid w:val="00C50B48"/>
    <w:rsid w:val="00C50BC5"/>
    <w:rsid w:val="00C50BC8"/>
    <w:rsid w:val="00C50C0A"/>
    <w:rsid w:val="00C51240"/>
    <w:rsid w:val="00C514A3"/>
    <w:rsid w:val="00C516AF"/>
    <w:rsid w:val="00C519C5"/>
    <w:rsid w:val="00C51A36"/>
    <w:rsid w:val="00C51CDB"/>
    <w:rsid w:val="00C51D91"/>
    <w:rsid w:val="00C51EB5"/>
    <w:rsid w:val="00C5202F"/>
    <w:rsid w:val="00C520DC"/>
    <w:rsid w:val="00C5276D"/>
    <w:rsid w:val="00C52EF8"/>
    <w:rsid w:val="00C53000"/>
    <w:rsid w:val="00C5314E"/>
    <w:rsid w:val="00C5336A"/>
    <w:rsid w:val="00C53450"/>
    <w:rsid w:val="00C53536"/>
    <w:rsid w:val="00C53643"/>
    <w:rsid w:val="00C53644"/>
    <w:rsid w:val="00C5364A"/>
    <w:rsid w:val="00C53A9E"/>
    <w:rsid w:val="00C53E48"/>
    <w:rsid w:val="00C54798"/>
    <w:rsid w:val="00C54BAA"/>
    <w:rsid w:val="00C54CFB"/>
    <w:rsid w:val="00C54EBF"/>
    <w:rsid w:val="00C54F1D"/>
    <w:rsid w:val="00C550D2"/>
    <w:rsid w:val="00C551A6"/>
    <w:rsid w:val="00C554CB"/>
    <w:rsid w:val="00C557F6"/>
    <w:rsid w:val="00C5592E"/>
    <w:rsid w:val="00C55990"/>
    <w:rsid w:val="00C55C5D"/>
    <w:rsid w:val="00C55DAA"/>
    <w:rsid w:val="00C562C0"/>
    <w:rsid w:val="00C56386"/>
    <w:rsid w:val="00C563B8"/>
    <w:rsid w:val="00C56667"/>
    <w:rsid w:val="00C566D6"/>
    <w:rsid w:val="00C56826"/>
    <w:rsid w:val="00C56852"/>
    <w:rsid w:val="00C56C9D"/>
    <w:rsid w:val="00C570DF"/>
    <w:rsid w:val="00C571E1"/>
    <w:rsid w:val="00C572C1"/>
    <w:rsid w:val="00C57556"/>
    <w:rsid w:val="00C5757C"/>
    <w:rsid w:val="00C5768C"/>
    <w:rsid w:val="00C579EE"/>
    <w:rsid w:val="00C57B50"/>
    <w:rsid w:val="00C603C9"/>
    <w:rsid w:val="00C603F8"/>
    <w:rsid w:val="00C6048F"/>
    <w:rsid w:val="00C604C1"/>
    <w:rsid w:val="00C608C2"/>
    <w:rsid w:val="00C6091C"/>
    <w:rsid w:val="00C60D56"/>
    <w:rsid w:val="00C60F2C"/>
    <w:rsid w:val="00C60FF1"/>
    <w:rsid w:val="00C611FF"/>
    <w:rsid w:val="00C61288"/>
    <w:rsid w:val="00C61594"/>
    <w:rsid w:val="00C61696"/>
    <w:rsid w:val="00C61875"/>
    <w:rsid w:val="00C6188C"/>
    <w:rsid w:val="00C61A04"/>
    <w:rsid w:val="00C623C3"/>
    <w:rsid w:val="00C62B9A"/>
    <w:rsid w:val="00C630B7"/>
    <w:rsid w:val="00C63493"/>
    <w:rsid w:val="00C6353A"/>
    <w:rsid w:val="00C63576"/>
    <w:rsid w:val="00C63658"/>
    <w:rsid w:val="00C63740"/>
    <w:rsid w:val="00C6388A"/>
    <w:rsid w:val="00C638A8"/>
    <w:rsid w:val="00C63CD5"/>
    <w:rsid w:val="00C64291"/>
    <w:rsid w:val="00C6435E"/>
    <w:rsid w:val="00C64789"/>
    <w:rsid w:val="00C647AF"/>
    <w:rsid w:val="00C6498C"/>
    <w:rsid w:val="00C64C52"/>
    <w:rsid w:val="00C64D5D"/>
    <w:rsid w:val="00C6503C"/>
    <w:rsid w:val="00C65054"/>
    <w:rsid w:val="00C65118"/>
    <w:rsid w:val="00C65124"/>
    <w:rsid w:val="00C65531"/>
    <w:rsid w:val="00C65554"/>
    <w:rsid w:val="00C6570E"/>
    <w:rsid w:val="00C65941"/>
    <w:rsid w:val="00C65B77"/>
    <w:rsid w:val="00C65FDA"/>
    <w:rsid w:val="00C6627D"/>
    <w:rsid w:val="00C665B1"/>
    <w:rsid w:val="00C6682E"/>
    <w:rsid w:val="00C66842"/>
    <w:rsid w:val="00C668B7"/>
    <w:rsid w:val="00C66A0F"/>
    <w:rsid w:val="00C66A27"/>
    <w:rsid w:val="00C66C02"/>
    <w:rsid w:val="00C66CAF"/>
    <w:rsid w:val="00C670DD"/>
    <w:rsid w:val="00C6738A"/>
    <w:rsid w:val="00C673A7"/>
    <w:rsid w:val="00C67453"/>
    <w:rsid w:val="00C6791F"/>
    <w:rsid w:val="00C67BFA"/>
    <w:rsid w:val="00C68808"/>
    <w:rsid w:val="00C7015B"/>
    <w:rsid w:val="00C70163"/>
    <w:rsid w:val="00C70233"/>
    <w:rsid w:val="00C70DC2"/>
    <w:rsid w:val="00C70E6D"/>
    <w:rsid w:val="00C70F0A"/>
    <w:rsid w:val="00C7151B"/>
    <w:rsid w:val="00C71955"/>
    <w:rsid w:val="00C71969"/>
    <w:rsid w:val="00C71F68"/>
    <w:rsid w:val="00C72005"/>
    <w:rsid w:val="00C720C1"/>
    <w:rsid w:val="00C7248B"/>
    <w:rsid w:val="00C72713"/>
    <w:rsid w:val="00C72922"/>
    <w:rsid w:val="00C7297C"/>
    <w:rsid w:val="00C72B17"/>
    <w:rsid w:val="00C72FA7"/>
    <w:rsid w:val="00C73368"/>
    <w:rsid w:val="00C7338C"/>
    <w:rsid w:val="00C7349F"/>
    <w:rsid w:val="00C735D0"/>
    <w:rsid w:val="00C73647"/>
    <w:rsid w:val="00C73AFB"/>
    <w:rsid w:val="00C74067"/>
    <w:rsid w:val="00C74389"/>
    <w:rsid w:val="00C744FD"/>
    <w:rsid w:val="00C74529"/>
    <w:rsid w:val="00C74659"/>
    <w:rsid w:val="00C7499F"/>
    <w:rsid w:val="00C74B53"/>
    <w:rsid w:val="00C74B6F"/>
    <w:rsid w:val="00C74CA5"/>
    <w:rsid w:val="00C74F01"/>
    <w:rsid w:val="00C753A2"/>
    <w:rsid w:val="00C75844"/>
    <w:rsid w:val="00C75849"/>
    <w:rsid w:val="00C758AF"/>
    <w:rsid w:val="00C759EC"/>
    <w:rsid w:val="00C75B70"/>
    <w:rsid w:val="00C75BCA"/>
    <w:rsid w:val="00C75D99"/>
    <w:rsid w:val="00C75E41"/>
    <w:rsid w:val="00C760F7"/>
    <w:rsid w:val="00C764B9"/>
    <w:rsid w:val="00C7682E"/>
    <w:rsid w:val="00C76839"/>
    <w:rsid w:val="00C768DC"/>
    <w:rsid w:val="00C76970"/>
    <w:rsid w:val="00C76E46"/>
    <w:rsid w:val="00C77026"/>
    <w:rsid w:val="00C77056"/>
    <w:rsid w:val="00C770F8"/>
    <w:rsid w:val="00C7713A"/>
    <w:rsid w:val="00C77291"/>
    <w:rsid w:val="00C77621"/>
    <w:rsid w:val="00C77C9F"/>
    <w:rsid w:val="00C77F24"/>
    <w:rsid w:val="00C80377"/>
    <w:rsid w:val="00C80CB5"/>
    <w:rsid w:val="00C80DB2"/>
    <w:rsid w:val="00C811E9"/>
    <w:rsid w:val="00C813AE"/>
    <w:rsid w:val="00C8145C"/>
    <w:rsid w:val="00C81601"/>
    <w:rsid w:val="00C818F3"/>
    <w:rsid w:val="00C81DEB"/>
    <w:rsid w:val="00C82013"/>
    <w:rsid w:val="00C82048"/>
    <w:rsid w:val="00C82572"/>
    <w:rsid w:val="00C825F6"/>
    <w:rsid w:val="00C828DF"/>
    <w:rsid w:val="00C82998"/>
    <w:rsid w:val="00C82EE9"/>
    <w:rsid w:val="00C830FF"/>
    <w:rsid w:val="00C833E0"/>
    <w:rsid w:val="00C8359D"/>
    <w:rsid w:val="00C83ADE"/>
    <w:rsid w:val="00C83FD0"/>
    <w:rsid w:val="00C83FF1"/>
    <w:rsid w:val="00C84560"/>
    <w:rsid w:val="00C848DA"/>
    <w:rsid w:val="00C8490A"/>
    <w:rsid w:val="00C84AC0"/>
    <w:rsid w:val="00C84C1A"/>
    <w:rsid w:val="00C84CA2"/>
    <w:rsid w:val="00C859FA"/>
    <w:rsid w:val="00C85B19"/>
    <w:rsid w:val="00C85DDB"/>
    <w:rsid w:val="00C861DD"/>
    <w:rsid w:val="00C863B1"/>
    <w:rsid w:val="00C86429"/>
    <w:rsid w:val="00C866A1"/>
    <w:rsid w:val="00C8681C"/>
    <w:rsid w:val="00C86E7B"/>
    <w:rsid w:val="00C87195"/>
    <w:rsid w:val="00C871D6"/>
    <w:rsid w:val="00C87A39"/>
    <w:rsid w:val="00C87C92"/>
    <w:rsid w:val="00C87F35"/>
    <w:rsid w:val="00C87F5B"/>
    <w:rsid w:val="00C87F83"/>
    <w:rsid w:val="00C90471"/>
    <w:rsid w:val="00C905DF"/>
    <w:rsid w:val="00C90752"/>
    <w:rsid w:val="00C90763"/>
    <w:rsid w:val="00C90787"/>
    <w:rsid w:val="00C90797"/>
    <w:rsid w:val="00C907A9"/>
    <w:rsid w:val="00C9090A"/>
    <w:rsid w:val="00C90AC2"/>
    <w:rsid w:val="00C90BDE"/>
    <w:rsid w:val="00C90CC2"/>
    <w:rsid w:val="00C90D8F"/>
    <w:rsid w:val="00C91056"/>
    <w:rsid w:val="00C9130B"/>
    <w:rsid w:val="00C91649"/>
    <w:rsid w:val="00C9169C"/>
    <w:rsid w:val="00C91870"/>
    <w:rsid w:val="00C91C83"/>
    <w:rsid w:val="00C91E71"/>
    <w:rsid w:val="00C923A7"/>
    <w:rsid w:val="00C9241E"/>
    <w:rsid w:val="00C9257D"/>
    <w:rsid w:val="00C927A9"/>
    <w:rsid w:val="00C9287F"/>
    <w:rsid w:val="00C92933"/>
    <w:rsid w:val="00C92C5A"/>
    <w:rsid w:val="00C92F36"/>
    <w:rsid w:val="00C933AD"/>
    <w:rsid w:val="00C934EF"/>
    <w:rsid w:val="00C93670"/>
    <w:rsid w:val="00C938CB"/>
    <w:rsid w:val="00C939D8"/>
    <w:rsid w:val="00C93BBB"/>
    <w:rsid w:val="00C93C78"/>
    <w:rsid w:val="00C93DF0"/>
    <w:rsid w:val="00C93E67"/>
    <w:rsid w:val="00C94076"/>
    <w:rsid w:val="00C940AC"/>
    <w:rsid w:val="00C940DD"/>
    <w:rsid w:val="00C943BA"/>
    <w:rsid w:val="00C944D7"/>
    <w:rsid w:val="00C945E3"/>
    <w:rsid w:val="00C9476B"/>
    <w:rsid w:val="00C94B7A"/>
    <w:rsid w:val="00C94E38"/>
    <w:rsid w:val="00C953D7"/>
    <w:rsid w:val="00C95474"/>
    <w:rsid w:val="00C9552E"/>
    <w:rsid w:val="00C955BF"/>
    <w:rsid w:val="00C95E14"/>
    <w:rsid w:val="00C96551"/>
    <w:rsid w:val="00C96564"/>
    <w:rsid w:val="00C96567"/>
    <w:rsid w:val="00C965AE"/>
    <w:rsid w:val="00C967CD"/>
    <w:rsid w:val="00C9691A"/>
    <w:rsid w:val="00C96DB1"/>
    <w:rsid w:val="00C96F27"/>
    <w:rsid w:val="00C972CC"/>
    <w:rsid w:val="00C97696"/>
    <w:rsid w:val="00C97713"/>
    <w:rsid w:val="00C97857"/>
    <w:rsid w:val="00CA05A6"/>
    <w:rsid w:val="00CA0603"/>
    <w:rsid w:val="00CA0743"/>
    <w:rsid w:val="00CA0AAB"/>
    <w:rsid w:val="00CA10FB"/>
    <w:rsid w:val="00CA1573"/>
    <w:rsid w:val="00CA16DB"/>
    <w:rsid w:val="00CA1717"/>
    <w:rsid w:val="00CA1786"/>
    <w:rsid w:val="00CA184D"/>
    <w:rsid w:val="00CA1885"/>
    <w:rsid w:val="00CA190E"/>
    <w:rsid w:val="00CA1B63"/>
    <w:rsid w:val="00CA1DD3"/>
    <w:rsid w:val="00CA1EC9"/>
    <w:rsid w:val="00CA1F7D"/>
    <w:rsid w:val="00CA211F"/>
    <w:rsid w:val="00CA239B"/>
    <w:rsid w:val="00CA2481"/>
    <w:rsid w:val="00CA2664"/>
    <w:rsid w:val="00CA28B0"/>
    <w:rsid w:val="00CA298C"/>
    <w:rsid w:val="00CA2A55"/>
    <w:rsid w:val="00CA2A5E"/>
    <w:rsid w:val="00CA2BAC"/>
    <w:rsid w:val="00CA2C2D"/>
    <w:rsid w:val="00CA2D06"/>
    <w:rsid w:val="00CA2F51"/>
    <w:rsid w:val="00CA3013"/>
    <w:rsid w:val="00CA34E2"/>
    <w:rsid w:val="00CA3948"/>
    <w:rsid w:val="00CA3C4E"/>
    <w:rsid w:val="00CA3CBD"/>
    <w:rsid w:val="00CA3CFC"/>
    <w:rsid w:val="00CA3D83"/>
    <w:rsid w:val="00CA41ED"/>
    <w:rsid w:val="00CA461C"/>
    <w:rsid w:val="00CA488A"/>
    <w:rsid w:val="00CA4C50"/>
    <w:rsid w:val="00CA4CDF"/>
    <w:rsid w:val="00CA4EB9"/>
    <w:rsid w:val="00CA4EBF"/>
    <w:rsid w:val="00CA4FC5"/>
    <w:rsid w:val="00CA50FA"/>
    <w:rsid w:val="00CA546B"/>
    <w:rsid w:val="00CA6226"/>
    <w:rsid w:val="00CA65A7"/>
    <w:rsid w:val="00CA6616"/>
    <w:rsid w:val="00CA66DC"/>
    <w:rsid w:val="00CA6885"/>
    <w:rsid w:val="00CA6961"/>
    <w:rsid w:val="00CA6CF3"/>
    <w:rsid w:val="00CA6CFE"/>
    <w:rsid w:val="00CA6D56"/>
    <w:rsid w:val="00CA727B"/>
    <w:rsid w:val="00CA7369"/>
    <w:rsid w:val="00CA754E"/>
    <w:rsid w:val="00CA7591"/>
    <w:rsid w:val="00CA75C5"/>
    <w:rsid w:val="00CA76B1"/>
    <w:rsid w:val="00CA76B5"/>
    <w:rsid w:val="00CA7777"/>
    <w:rsid w:val="00CB04C7"/>
    <w:rsid w:val="00CB0658"/>
    <w:rsid w:val="00CB0B61"/>
    <w:rsid w:val="00CB0E08"/>
    <w:rsid w:val="00CB0E7E"/>
    <w:rsid w:val="00CB0EB5"/>
    <w:rsid w:val="00CB0F14"/>
    <w:rsid w:val="00CB0FE2"/>
    <w:rsid w:val="00CB1029"/>
    <w:rsid w:val="00CB1074"/>
    <w:rsid w:val="00CB150D"/>
    <w:rsid w:val="00CB15BB"/>
    <w:rsid w:val="00CB15F4"/>
    <w:rsid w:val="00CB175A"/>
    <w:rsid w:val="00CB1768"/>
    <w:rsid w:val="00CB1845"/>
    <w:rsid w:val="00CB18FC"/>
    <w:rsid w:val="00CB1B8F"/>
    <w:rsid w:val="00CB1BBD"/>
    <w:rsid w:val="00CB1E01"/>
    <w:rsid w:val="00CB1E28"/>
    <w:rsid w:val="00CB1FDF"/>
    <w:rsid w:val="00CB2002"/>
    <w:rsid w:val="00CB201A"/>
    <w:rsid w:val="00CB22AA"/>
    <w:rsid w:val="00CB2410"/>
    <w:rsid w:val="00CB250D"/>
    <w:rsid w:val="00CB2EB6"/>
    <w:rsid w:val="00CB2F70"/>
    <w:rsid w:val="00CB2F86"/>
    <w:rsid w:val="00CB3153"/>
    <w:rsid w:val="00CB3B43"/>
    <w:rsid w:val="00CB3CFC"/>
    <w:rsid w:val="00CB3DB1"/>
    <w:rsid w:val="00CB4005"/>
    <w:rsid w:val="00CB41A7"/>
    <w:rsid w:val="00CB41EF"/>
    <w:rsid w:val="00CB4546"/>
    <w:rsid w:val="00CB4713"/>
    <w:rsid w:val="00CB4834"/>
    <w:rsid w:val="00CB484D"/>
    <w:rsid w:val="00CB5203"/>
    <w:rsid w:val="00CB53CC"/>
    <w:rsid w:val="00CB561B"/>
    <w:rsid w:val="00CB57B2"/>
    <w:rsid w:val="00CB5C71"/>
    <w:rsid w:val="00CB5E2B"/>
    <w:rsid w:val="00CB6069"/>
    <w:rsid w:val="00CB60D2"/>
    <w:rsid w:val="00CB6165"/>
    <w:rsid w:val="00CB6661"/>
    <w:rsid w:val="00CB669F"/>
    <w:rsid w:val="00CB680F"/>
    <w:rsid w:val="00CB696E"/>
    <w:rsid w:val="00CB6A71"/>
    <w:rsid w:val="00CB6D99"/>
    <w:rsid w:val="00CB71B2"/>
    <w:rsid w:val="00CB72AA"/>
    <w:rsid w:val="00CB72BD"/>
    <w:rsid w:val="00CB740A"/>
    <w:rsid w:val="00CB748D"/>
    <w:rsid w:val="00CB75C6"/>
    <w:rsid w:val="00CB7674"/>
    <w:rsid w:val="00CB788E"/>
    <w:rsid w:val="00CB78E8"/>
    <w:rsid w:val="00CB798B"/>
    <w:rsid w:val="00CB7CC3"/>
    <w:rsid w:val="00CB7DEE"/>
    <w:rsid w:val="00CB7EFB"/>
    <w:rsid w:val="00CB7F4F"/>
    <w:rsid w:val="00CB7F61"/>
    <w:rsid w:val="00CC0573"/>
    <w:rsid w:val="00CC05AD"/>
    <w:rsid w:val="00CC089A"/>
    <w:rsid w:val="00CC0B90"/>
    <w:rsid w:val="00CC0C44"/>
    <w:rsid w:val="00CC0D6E"/>
    <w:rsid w:val="00CC1191"/>
    <w:rsid w:val="00CC1381"/>
    <w:rsid w:val="00CC17E3"/>
    <w:rsid w:val="00CC19C2"/>
    <w:rsid w:val="00CC1BA0"/>
    <w:rsid w:val="00CC1DE0"/>
    <w:rsid w:val="00CC1E71"/>
    <w:rsid w:val="00CC201F"/>
    <w:rsid w:val="00CC2526"/>
    <w:rsid w:val="00CC25D4"/>
    <w:rsid w:val="00CC2722"/>
    <w:rsid w:val="00CC28D4"/>
    <w:rsid w:val="00CC2D9B"/>
    <w:rsid w:val="00CC2E91"/>
    <w:rsid w:val="00CC2F19"/>
    <w:rsid w:val="00CC2F6E"/>
    <w:rsid w:val="00CC3103"/>
    <w:rsid w:val="00CC314D"/>
    <w:rsid w:val="00CC3811"/>
    <w:rsid w:val="00CC38EC"/>
    <w:rsid w:val="00CC3BAE"/>
    <w:rsid w:val="00CC3C3E"/>
    <w:rsid w:val="00CC3D14"/>
    <w:rsid w:val="00CC3DA4"/>
    <w:rsid w:val="00CC3DF6"/>
    <w:rsid w:val="00CC404B"/>
    <w:rsid w:val="00CC4080"/>
    <w:rsid w:val="00CC4135"/>
    <w:rsid w:val="00CC44A3"/>
    <w:rsid w:val="00CC453A"/>
    <w:rsid w:val="00CC4595"/>
    <w:rsid w:val="00CC45EE"/>
    <w:rsid w:val="00CC4785"/>
    <w:rsid w:val="00CC47F0"/>
    <w:rsid w:val="00CC4854"/>
    <w:rsid w:val="00CC48EB"/>
    <w:rsid w:val="00CC49C3"/>
    <w:rsid w:val="00CC4AFF"/>
    <w:rsid w:val="00CC4DCC"/>
    <w:rsid w:val="00CC4E6B"/>
    <w:rsid w:val="00CC5049"/>
    <w:rsid w:val="00CC534F"/>
    <w:rsid w:val="00CC5544"/>
    <w:rsid w:val="00CC5849"/>
    <w:rsid w:val="00CC5A9C"/>
    <w:rsid w:val="00CC5D2E"/>
    <w:rsid w:val="00CC5DF3"/>
    <w:rsid w:val="00CC5E12"/>
    <w:rsid w:val="00CC5ED0"/>
    <w:rsid w:val="00CC6359"/>
    <w:rsid w:val="00CC6395"/>
    <w:rsid w:val="00CC6450"/>
    <w:rsid w:val="00CC6516"/>
    <w:rsid w:val="00CC684B"/>
    <w:rsid w:val="00CC6B41"/>
    <w:rsid w:val="00CC6B65"/>
    <w:rsid w:val="00CC6CD1"/>
    <w:rsid w:val="00CC6DD8"/>
    <w:rsid w:val="00CC6FCA"/>
    <w:rsid w:val="00CC6FD3"/>
    <w:rsid w:val="00CC76E1"/>
    <w:rsid w:val="00CC7987"/>
    <w:rsid w:val="00CC79B6"/>
    <w:rsid w:val="00CC7EF1"/>
    <w:rsid w:val="00CD00D1"/>
    <w:rsid w:val="00CD01DD"/>
    <w:rsid w:val="00CD023C"/>
    <w:rsid w:val="00CD03E0"/>
    <w:rsid w:val="00CD0B83"/>
    <w:rsid w:val="00CD0BAC"/>
    <w:rsid w:val="00CD0D2A"/>
    <w:rsid w:val="00CD0D72"/>
    <w:rsid w:val="00CD1018"/>
    <w:rsid w:val="00CD1667"/>
    <w:rsid w:val="00CD171C"/>
    <w:rsid w:val="00CD1C09"/>
    <w:rsid w:val="00CD1C42"/>
    <w:rsid w:val="00CD2135"/>
    <w:rsid w:val="00CD22DF"/>
    <w:rsid w:val="00CD251B"/>
    <w:rsid w:val="00CD2775"/>
    <w:rsid w:val="00CD29D3"/>
    <w:rsid w:val="00CD2EBE"/>
    <w:rsid w:val="00CD3094"/>
    <w:rsid w:val="00CD3134"/>
    <w:rsid w:val="00CD320F"/>
    <w:rsid w:val="00CD32EF"/>
    <w:rsid w:val="00CD3373"/>
    <w:rsid w:val="00CD370F"/>
    <w:rsid w:val="00CD38AA"/>
    <w:rsid w:val="00CD38C6"/>
    <w:rsid w:val="00CD3B09"/>
    <w:rsid w:val="00CD3B0F"/>
    <w:rsid w:val="00CD3C1A"/>
    <w:rsid w:val="00CD3C84"/>
    <w:rsid w:val="00CD3D4E"/>
    <w:rsid w:val="00CD3F90"/>
    <w:rsid w:val="00CD4162"/>
    <w:rsid w:val="00CD41D0"/>
    <w:rsid w:val="00CD42A4"/>
    <w:rsid w:val="00CD44C8"/>
    <w:rsid w:val="00CD4A50"/>
    <w:rsid w:val="00CD4B66"/>
    <w:rsid w:val="00CD4DEC"/>
    <w:rsid w:val="00CD4E7D"/>
    <w:rsid w:val="00CD5553"/>
    <w:rsid w:val="00CD5731"/>
    <w:rsid w:val="00CD57DF"/>
    <w:rsid w:val="00CD5824"/>
    <w:rsid w:val="00CD5B81"/>
    <w:rsid w:val="00CD5C6A"/>
    <w:rsid w:val="00CD5D50"/>
    <w:rsid w:val="00CD6442"/>
    <w:rsid w:val="00CD67A5"/>
    <w:rsid w:val="00CD6967"/>
    <w:rsid w:val="00CD6ADA"/>
    <w:rsid w:val="00CD6ED5"/>
    <w:rsid w:val="00CD7058"/>
    <w:rsid w:val="00CD7411"/>
    <w:rsid w:val="00CD74D0"/>
    <w:rsid w:val="00CD788E"/>
    <w:rsid w:val="00CD78BA"/>
    <w:rsid w:val="00CD7957"/>
    <w:rsid w:val="00CD7BA5"/>
    <w:rsid w:val="00CD7DAF"/>
    <w:rsid w:val="00CD7F88"/>
    <w:rsid w:val="00CE0395"/>
    <w:rsid w:val="00CE07F9"/>
    <w:rsid w:val="00CE09D0"/>
    <w:rsid w:val="00CE09F0"/>
    <w:rsid w:val="00CE0A95"/>
    <w:rsid w:val="00CE0D5F"/>
    <w:rsid w:val="00CE10C5"/>
    <w:rsid w:val="00CE1509"/>
    <w:rsid w:val="00CE15F6"/>
    <w:rsid w:val="00CE167C"/>
    <w:rsid w:val="00CE16EC"/>
    <w:rsid w:val="00CE1F4F"/>
    <w:rsid w:val="00CE20F6"/>
    <w:rsid w:val="00CE2182"/>
    <w:rsid w:val="00CE228E"/>
    <w:rsid w:val="00CE2699"/>
    <w:rsid w:val="00CE273E"/>
    <w:rsid w:val="00CE280F"/>
    <w:rsid w:val="00CE2852"/>
    <w:rsid w:val="00CE2D89"/>
    <w:rsid w:val="00CE2E33"/>
    <w:rsid w:val="00CE2F82"/>
    <w:rsid w:val="00CE3132"/>
    <w:rsid w:val="00CE3218"/>
    <w:rsid w:val="00CE359B"/>
    <w:rsid w:val="00CE3669"/>
    <w:rsid w:val="00CE3D06"/>
    <w:rsid w:val="00CE4044"/>
    <w:rsid w:val="00CE42CD"/>
    <w:rsid w:val="00CE4452"/>
    <w:rsid w:val="00CE470A"/>
    <w:rsid w:val="00CE4A26"/>
    <w:rsid w:val="00CE4A4B"/>
    <w:rsid w:val="00CE4B48"/>
    <w:rsid w:val="00CE5406"/>
    <w:rsid w:val="00CE54AF"/>
    <w:rsid w:val="00CE5857"/>
    <w:rsid w:val="00CE59E7"/>
    <w:rsid w:val="00CE5B36"/>
    <w:rsid w:val="00CE611A"/>
    <w:rsid w:val="00CE64A7"/>
    <w:rsid w:val="00CE67E8"/>
    <w:rsid w:val="00CE6C8E"/>
    <w:rsid w:val="00CE7119"/>
    <w:rsid w:val="00CE751F"/>
    <w:rsid w:val="00CE774C"/>
    <w:rsid w:val="00CE7B5F"/>
    <w:rsid w:val="00CE7E50"/>
    <w:rsid w:val="00CE7E9C"/>
    <w:rsid w:val="00CE7FDF"/>
    <w:rsid w:val="00CF016F"/>
    <w:rsid w:val="00CF0204"/>
    <w:rsid w:val="00CF0223"/>
    <w:rsid w:val="00CF056D"/>
    <w:rsid w:val="00CF0783"/>
    <w:rsid w:val="00CF09B2"/>
    <w:rsid w:val="00CF0A97"/>
    <w:rsid w:val="00CF0D17"/>
    <w:rsid w:val="00CF0EED"/>
    <w:rsid w:val="00CF0F86"/>
    <w:rsid w:val="00CF12C9"/>
    <w:rsid w:val="00CF17A7"/>
    <w:rsid w:val="00CF17A9"/>
    <w:rsid w:val="00CF17D7"/>
    <w:rsid w:val="00CF1814"/>
    <w:rsid w:val="00CF1E92"/>
    <w:rsid w:val="00CF1F44"/>
    <w:rsid w:val="00CF201D"/>
    <w:rsid w:val="00CF20E8"/>
    <w:rsid w:val="00CF2250"/>
    <w:rsid w:val="00CF2E6F"/>
    <w:rsid w:val="00CF2EC4"/>
    <w:rsid w:val="00CF329D"/>
    <w:rsid w:val="00CF32F7"/>
    <w:rsid w:val="00CF38D0"/>
    <w:rsid w:val="00CF3AEC"/>
    <w:rsid w:val="00CF3CFC"/>
    <w:rsid w:val="00CF3DFD"/>
    <w:rsid w:val="00CF3E68"/>
    <w:rsid w:val="00CF413E"/>
    <w:rsid w:val="00CF4169"/>
    <w:rsid w:val="00CF418A"/>
    <w:rsid w:val="00CF4451"/>
    <w:rsid w:val="00CF4652"/>
    <w:rsid w:val="00CF4839"/>
    <w:rsid w:val="00CF4ABD"/>
    <w:rsid w:val="00CF4BD7"/>
    <w:rsid w:val="00CF4CF8"/>
    <w:rsid w:val="00CF4ED0"/>
    <w:rsid w:val="00CF4F71"/>
    <w:rsid w:val="00CF52D9"/>
    <w:rsid w:val="00CF53A8"/>
    <w:rsid w:val="00CF55D8"/>
    <w:rsid w:val="00CF5647"/>
    <w:rsid w:val="00CF5739"/>
    <w:rsid w:val="00CF5792"/>
    <w:rsid w:val="00CF5880"/>
    <w:rsid w:val="00CF58ED"/>
    <w:rsid w:val="00CF592A"/>
    <w:rsid w:val="00CF5953"/>
    <w:rsid w:val="00CF5C2B"/>
    <w:rsid w:val="00CF608B"/>
    <w:rsid w:val="00CF60EA"/>
    <w:rsid w:val="00CF677A"/>
    <w:rsid w:val="00CF6A01"/>
    <w:rsid w:val="00CF6A3E"/>
    <w:rsid w:val="00CF6A82"/>
    <w:rsid w:val="00CF6D48"/>
    <w:rsid w:val="00CF72C4"/>
    <w:rsid w:val="00CF75A9"/>
    <w:rsid w:val="00CF7735"/>
    <w:rsid w:val="00CF7902"/>
    <w:rsid w:val="00CF7BC7"/>
    <w:rsid w:val="00CF7D0B"/>
    <w:rsid w:val="00CFCDB1"/>
    <w:rsid w:val="00D002FE"/>
    <w:rsid w:val="00D0050D"/>
    <w:rsid w:val="00D00786"/>
    <w:rsid w:val="00D00B1A"/>
    <w:rsid w:val="00D00B2B"/>
    <w:rsid w:val="00D00B50"/>
    <w:rsid w:val="00D00C23"/>
    <w:rsid w:val="00D00C4F"/>
    <w:rsid w:val="00D00F56"/>
    <w:rsid w:val="00D010FC"/>
    <w:rsid w:val="00D01216"/>
    <w:rsid w:val="00D014E9"/>
    <w:rsid w:val="00D014FF"/>
    <w:rsid w:val="00D01518"/>
    <w:rsid w:val="00D016B9"/>
    <w:rsid w:val="00D0190B"/>
    <w:rsid w:val="00D01977"/>
    <w:rsid w:val="00D019B4"/>
    <w:rsid w:val="00D01C04"/>
    <w:rsid w:val="00D01E25"/>
    <w:rsid w:val="00D0228A"/>
    <w:rsid w:val="00D023CA"/>
    <w:rsid w:val="00D023D9"/>
    <w:rsid w:val="00D0244F"/>
    <w:rsid w:val="00D027E7"/>
    <w:rsid w:val="00D02858"/>
    <w:rsid w:val="00D029E1"/>
    <w:rsid w:val="00D02E3E"/>
    <w:rsid w:val="00D02E55"/>
    <w:rsid w:val="00D02FFE"/>
    <w:rsid w:val="00D03443"/>
    <w:rsid w:val="00D0351A"/>
    <w:rsid w:val="00D03605"/>
    <w:rsid w:val="00D03A65"/>
    <w:rsid w:val="00D03B42"/>
    <w:rsid w:val="00D03E0D"/>
    <w:rsid w:val="00D04009"/>
    <w:rsid w:val="00D0408B"/>
    <w:rsid w:val="00D040FF"/>
    <w:rsid w:val="00D04174"/>
    <w:rsid w:val="00D042DA"/>
    <w:rsid w:val="00D043D0"/>
    <w:rsid w:val="00D043E6"/>
    <w:rsid w:val="00D04620"/>
    <w:rsid w:val="00D04DFD"/>
    <w:rsid w:val="00D04FC5"/>
    <w:rsid w:val="00D04FF9"/>
    <w:rsid w:val="00D052A5"/>
    <w:rsid w:val="00D05366"/>
    <w:rsid w:val="00D05433"/>
    <w:rsid w:val="00D05673"/>
    <w:rsid w:val="00D0595C"/>
    <w:rsid w:val="00D05B31"/>
    <w:rsid w:val="00D05C8A"/>
    <w:rsid w:val="00D05DEC"/>
    <w:rsid w:val="00D0605B"/>
    <w:rsid w:val="00D06196"/>
    <w:rsid w:val="00D061E4"/>
    <w:rsid w:val="00D06226"/>
    <w:rsid w:val="00D06390"/>
    <w:rsid w:val="00D0666C"/>
    <w:rsid w:val="00D06742"/>
    <w:rsid w:val="00D06A36"/>
    <w:rsid w:val="00D06B5D"/>
    <w:rsid w:val="00D06C85"/>
    <w:rsid w:val="00D06E5E"/>
    <w:rsid w:val="00D0711B"/>
    <w:rsid w:val="00D07863"/>
    <w:rsid w:val="00D07948"/>
    <w:rsid w:val="00D07AF9"/>
    <w:rsid w:val="00D07B56"/>
    <w:rsid w:val="00D07C2E"/>
    <w:rsid w:val="00D07F5B"/>
    <w:rsid w:val="00D10037"/>
    <w:rsid w:val="00D1012F"/>
    <w:rsid w:val="00D10281"/>
    <w:rsid w:val="00D10323"/>
    <w:rsid w:val="00D1034F"/>
    <w:rsid w:val="00D10913"/>
    <w:rsid w:val="00D10A11"/>
    <w:rsid w:val="00D10A12"/>
    <w:rsid w:val="00D10AB3"/>
    <w:rsid w:val="00D10C95"/>
    <w:rsid w:val="00D10FA4"/>
    <w:rsid w:val="00D10FFF"/>
    <w:rsid w:val="00D11667"/>
    <w:rsid w:val="00D11AE2"/>
    <w:rsid w:val="00D11FDD"/>
    <w:rsid w:val="00D1214A"/>
    <w:rsid w:val="00D122AC"/>
    <w:rsid w:val="00D1236A"/>
    <w:rsid w:val="00D12FEE"/>
    <w:rsid w:val="00D13342"/>
    <w:rsid w:val="00D13423"/>
    <w:rsid w:val="00D13452"/>
    <w:rsid w:val="00D134C2"/>
    <w:rsid w:val="00D13677"/>
    <w:rsid w:val="00D139FE"/>
    <w:rsid w:val="00D13B86"/>
    <w:rsid w:val="00D13DC2"/>
    <w:rsid w:val="00D13DE1"/>
    <w:rsid w:val="00D14028"/>
    <w:rsid w:val="00D14115"/>
    <w:rsid w:val="00D1419D"/>
    <w:rsid w:val="00D141F5"/>
    <w:rsid w:val="00D143EA"/>
    <w:rsid w:val="00D14581"/>
    <w:rsid w:val="00D14602"/>
    <w:rsid w:val="00D14604"/>
    <w:rsid w:val="00D14630"/>
    <w:rsid w:val="00D146AE"/>
    <w:rsid w:val="00D14A4E"/>
    <w:rsid w:val="00D14A86"/>
    <w:rsid w:val="00D14AD1"/>
    <w:rsid w:val="00D14AD4"/>
    <w:rsid w:val="00D150F9"/>
    <w:rsid w:val="00D1597F"/>
    <w:rsid w:val="00D159FB"/>
    <w:rsid w:val="00D15AB7"/>
    <w:rsid w:val="00D15D65"/>
    <w:rsid w:val="00D160C3"/>
    <w:rsid w:val="00D169B0"/>
    <w:rsid w:val="00D16A07"/>
    <w:rsid w:val="00D16B6C"/>
    <w:rsid w:val="00D16CFD"/>
    <w:rsid w:val="00D1707E"/>
    <w:rsid w:val="00D17135"/>
    <w:rsid w:val="00D172A0"/>
    <w:rsid w:val="00D172F1"/>
    <w:rsid w:val="00D17306"/>
    <w:rsid w:val="00D1755B"/>
    <w:rsid w:val="00D1762E"/>
    <w:rsid w:val="00D17729"/>
    <w:rsid w:val="00D1787D"/>
    <w:rsid w:val="00D17962"/>
    <w:rsid w:val="00D17971"/>
    <w:rsid w:val="00D17BC0"/>
    <w:rsid w:val="00D17C03"/>
    <w:rsid w:val="00D17D1A"/>
    <w:rsid w:val="00D1A974"/>
    <w:rsid w:val="00D1CE46"/>
    <w:rsid w:val="00D200B4"/>
    <w:rsid w:val="00D20181"/>
    <w:rsid w:val="00D2056F"/>
    <w:rsid w:val="00D2061C"/>
    <w:rsid w:val="00D20905"/>
    <w:rsid w:val="00D20960"/>
    <w:rsid w:val="00D20B73"/>
    <w:rsid w:val="00D20D52"/>
    <w:rsid w:val="00D20EC6"/>
    <w:rsid w:val="00D21230"/>
    <w:rsid w:val="00D21472"/>
    <w:rsid w:val="00D2147F"/>
    <w:rsid w:val="00D21768"/>
    <w:rsid w:val="00D21DC4"/>
    <w:rsid w:val="00D21E47"/>
    <w:rsid w:val="00D21F3A"/>
    <w:rsid w:val="00D2207E"/>
    <w:rsid w:val="00D221DC"/>
    <w:rsid w:val="00D2252A"/>
    <w:rsid w:val="00D2262C"/>
    <w:rsid w:val="00D2262E"/>
    <w:rsid w:val="00D232E1"/>
    <w:rsid w:val="00D234E8"/>
    <w:rsid w:val="00D23752"/>
    <w:rsid w:val="00D237C5"/>
    <w:rsid w:val="00D2384A"/>
    <w:rsid w:val="00D23BBC"/>
    <w:rsid w:val="00D23C35"/>
    <w:rsid w:val="00D23C5B"/>
    <w:rsid w:val="00D23F26"/>
    <w:rsid w:val="00D2403B"/>
    <w:rsid w:val="00D243FE"/>
    <w:rsid w:val="00D244A2"/>
    <w:rsid w:val="00D24678"/>
    <w:rsid w:val="00D24A1A"/>
    <w:rsid w:val="00D24A9C"/>
    <w:rsid w:val="00D24B48"/>
    <w:rsid w:val="00D24BDF"/>
    <w:rsid w:val="00D24DBA"/>
    <w:rsid w:val="00D24E91"/>
    <w:rsid w:val="00D2541F"/>
    <w:rsid w:val="00D2562F"/>
    <w:rsid w:val="00D258FF"/>
    <w:rsid w:val="00D25B2F"/>
    <w:rsid w:val="00D26636"/>
    <w:rsid w:val="00D2686E"/>
    <w:rsid w:val="00D26956"/>
    <w:rsid w:val="00D26AC3"/>
    <w:rsid w:val="00D27322"/>
    <w:rsid w:val="00D27665"/>
    <w:rsid w:val="00D27697"/>
    <w:rsid w:val="00D27B0C"/>
    <w:rsid w:val="00D27BE2"/>
    <w:rsid w:val="00D27D1E"/>
    <w:rsid w:val="00D27D68"/>
    <w:rsid w:val="00D30012"/>
    <w:rsid w:val="00D302C9"/>
    <w:rsid w:val="00D3055B"/>
    <w:rsid w:val="00D30626"/>
    <w:rsid w:val="00D30839"/>
    <w:rsid w:val="00D309DA"/>
    <w:rsid w:val="00D30A7C"/>
    <w:rsid w:val="00D30BC7"/>
    <w:rsid w:val="00D30F9D"/>
    <w:rsid w:val="00D30FFE"/>
    <w:rsid w:val="00D31343"/>
    <w:rsid w:val="00D319B2"/>
    <w:rsid w:val="00D31BBA"/>
    <w:rsid w:val="00D31BC1"/>
    <w:rsid w:val="00D31D1F"/>
    <w:rsid w:val="00D31D89"/>
    <w:rsid w:val="00D320C5"/>
    <w:rsid w:val="00D32940"/>
    <w:rsid w:val="00D32A57"/>
    <w:rsid w:val="00D32C40"/>
    <w:rsid w:val="00D32CA3"/>
    <w:rsid w:val="00D32D39"/>
    <w:rsid w:val="00D3329E"/>
    <w:rsid w:val="00D333A1"/>
    <w:rsid w:val="00D334CB"/>
    <w:rsid w:val="00D33837"/>
    <w:rsid w:val="00D33B27"/>
    <w:rsid w:val="00D33BD1"/>
    <w:rsid w:val="00D33D9B"/>
    <w:rsid w:val="00D33EBC"/>
    <w:rsid w:val="00D34506"/>
    <w:rsid w:val="00D3461A"/>
    <w:rsid w:val="00D347FC"/>
    <w:rsid w:val="00D34ACD"/>
    <w:rsid w:val="00D34B12"/>
    <w:rsid w:val="00D34C1B"/>
    <w:rsid w:val="00D34EA4"/>
    <w:rsid w:val="00D34ED3"/>
    <w:rsid w:val="00D35409"/>
    <w:rsid w:val="00D3566C"/>
    <w:rsid w:val="00D3593E"/>
    <w:rsid w:val="00D35ACE"/>
    <w:rsid w:val="00D35C78"/>
    <w:rsid w:val="00D35E36"/>
    <w:rsid w:val="00D360C1"/>
    <w:rsid w:val="00D364E8"/>
    <w:rsid w:val="00D36592"/>
    <w:rsid w:val="00D365B1"/>
    <w:rsid w:val="00D367C7"/>
    <w:rsid w:val="00D36939"/>
    <w:rsid w:val="00D3714E"/>
    <w:rsid w:val="00D375C6"/>
    <w:rsid w:val="00D37818"/>
    <w:rsid w:val="00D37A56"/>
    <w:rsid w:val="00D37B3D"/>
    <w:rsid w:val="00D37C56"/>
    <w:rsid w:val="00D37DB2"/>
    <w:rsid w:val="00D3A562"/>
    <w:rsid w:val="00D40191"/>
    <w:rsid w:val="00D40360"/>
    <w:rsid w:val="00D40365"/>
    <w:rsid w:val="00D40AB6"/>
    <w:rsid w:val="00D40AEF"/>
    <w:rsid w:val="00D40BEE"/>
    <w:rsid w:val="00D40C66"/>
    <w:rsid w:val="00D415A1"/>
    <w:rsid w:val="00D41B21"/>
    <w:rsid w:val="00D422FE"/>
    <w:rsid w:val="00D423AC"/>
    <w:rsid w:val="00D42404"/>
    <w:rsid w:val="00D42536"/>
    <w:rsid w:val="00D4270B"/>
    <w:rsid w:val="00D4308F"/>
    <w:rsid w:val="00D43161"/>
    <w:rsid w:val="00D43390"/>
    <w:rsid w:val="00D433D4"/>
    <w:rsid w:val="00D43653"/>
    <w:rsid w:val="00D43960"/>
    <w:rsid w:val="00D43A53"/>
    <w:rsid w:val="00D43B32"/>
    <w:rsid w:val="00D43C0E"/>
    <w:rsid w:val="00D43D2B"/>
    <w:rsid w:val="00D43D78"/>
    <w:rsid w:val="00D43E12"/>
    <w:rsid w:val="00D43ED1"/>
    <w:rsid w:val="00D43F4C"/>
    <w:rsid w:val="00D43F4E"/>
    <w:rsid w:val="00D44250"/>
    <w:rsid w:val="00D44758"/>
    <w:rsid w:val="00D44BEE"/>
    <w:rsid w:val="00D44C71"/>
    <w:rsid w:val="00D44C7C"/>
    <w:rsid w:val="00D44F6F"/>
    <w:rsid w:val="00D451A6"/>
    <w:rsid w:val="00D45324"/>
    <w:rsid w:val="00D4532F"/>
    <w:rsid w:val="00D45330"/>
    <w:rsid w:val="00D45373"/>
    <w:rsid w:val="00D4554D"/>
    <w:rsid w:val="00D457BC"/>
    <w:rsid w:val="00D457FB"/>
    <w:rsid w:val="00D45D7D"/>
    <w:rsid w:val="00D46105"/>
    <w:rsid w:val="00D466FA"/>
    <w:rsid w:val="00D46889"/>
    <w:rsid w:val="00D4697A"/>
    <w:rsid w:val="00D46A05"/>
    <w:rsid w:val="00D46FAD"/>
    <w:rsid w:val="00D4703E"/>
    <w:rsid w:val="00D47121"/>
    <w:rsid w:val="00D4763D"/>
    <w:rsid w:val="00D476F8"/>
    <w:rsid w:val="00D47B06"/>
    <w:rsid w:val="00D47B5B"/>
    <w:rsid w:val="00D4C27F"/>
    <w:rsid w:val="00D504DA"/>
    <w:rsid w:val="00D506DE"/>
    <w:rsid w:val="00D506F8"/>
    <w:rsid w:val="00D50733"/>
    <w:rsid w:val="00D50878"/>
    <w:rsid w:val="00D508BC"/>
    <w:rsid w:val="00D50DC8"/>
    <w:rsid w:val="00D5167F"/>
    <w:rsid w:val="00D51BBB"/>
    <w:rsid w:val="00D51C9C"/>
    <w:rsid w:val="00D51EB5"/>
    <w:rsid w:val="00D51F60"/>
    <w:rsid w:val="00D523B4"/>
    <w:rsid w:val="00D5241B"/>
    <w:rsid w:val="00D528C0"/>
    <w:rsid w:val="00D52E0A"/>
    <w:rsid w:val="00D52E51"/>
    <w:rsid w:val="00D52E9E"/>
    <w:rsid w:val="00D533F7"/>
    <w:rsid w:val="00D53713"/>
    <w:rsid w:val="00D53990"/>
    <w:rsid w:val="00D54051"/>
    <w:rsid w:val="00D5409B"/>
    <w:rsid w:val="00D54175"/>
    <w:rsid w:val="00D54603"/>
    <w:rsid w:val="00D54740"/>
    <w:rsid w:val="00D549E5"/>
    <w:rsid w:val="00D54AC6"/>
    <w:rsid w:val="00D54B8B"/>
    <w:rsid w:val="00D54BD9"/>
    <w:rsid w:val="00D54C2F"/>
    <w:rsid w:val="00D54C34"/>
    <w:rsid w:val="00D54D99"/>
    <w:rsid w:val="00D54F42"/>
    <w:rsid w:val="00D5509D"/>
    <w:rsid w:val="00D552D3"/>
    <w:rsid w:val="00D5534C"/>
    <w:rsid w:val="00D5559F"/>
    <w:rsid w:val="00D55727"/>
    <w:rsid w:val="00D55811"/>
    <w:rsid w:val="00D558F0"/>
    <w:rsid w:val="00D559B5"/>
    <w:rsid w:val="00D55C45"/>
    <w:rsid w:val="00D55FD2"/>
    <w:rsid w:val="00D5668D"/>
    <w:rsid w:val="00D566FC"/>
    <w:rsid w:val="00D5675B"/>
    <w:rsid w:val="00D56807"/>
    <w:rsid w:val="00D569BE"/>
    <w:rsid w:val="00D56AEB"/>
    <w:rsid w:val="00D56C5C"/>
    <w:rsid w:val="00D56E39"/>
    <w:rsid w:val="00D56E79"/>
    <w:rsid w:val="00D572F8"/>
    <w:rsid w:val="00D577AA"/>
    <w:rsid w:val="00D57A29"/>
    <w:rsid w:val="00D57FBD"/>
    <w:rsid w:val="00D602FD"/>
    <w:rsid w:val="00D604D2"/>
    <w:rsid w:val="00D60955"/>
    <w:rsid w:val="00D60982"/>
    <w:rsid w:val="00D60A6A"/>
    <w:rsid w:val="00D60B57"/>
    <w:rsid w:val="00D60E39"/>
    <w:rsid w:val="00D60E5F"/>
    <w:rsid w:val="00D611E1"/>
    <w:rsid w:val="00D61685"/>
    <w:rsid w:val="00D616F1"/>
    <w:rsid w:val="00D61881"/>
    <w:rsid w:val="00D619FC"/>
    <w:rsid w:val="00D61A84"/>
    <w:rsid w:val="00D61D96"/>
    <w:rsid w:val="00D61E80"/>
    <w:rsid w:val="00D61F98"/>
    <w:rsid w:val="00D61FB8"/>
    <w:rsid w:val="00D6201B"/>
    <w:rsid w:val="00D62022"/>
    <w:rsid w:val="00D621DC"/>
    <w:rsid w:val="00D6283A"/>
    <w:rsid w:val="00D62846"/>
    <w:rsid w:val="00D62F1B"/>
    <w:rsid w:val="00D630B8"/>
    <w:rsid w:val="00D63406"/>
    <w:rsid w:val="00D63537"/>
    <w:rsid w:val="00D63639"/>
    <w:rsid w:val="00D63805"/>
    <w:rsid w:val="00D63AA5"/>
    <w:rsid w:val="00D63AF9"/>
    <w:rsid w:val="00D63B9E"/>
    <w:rsid w:val="00D63BD7"/>
    <w:rsid w:val="00D63BFD"/>
    <w:rsid w:val="00D63CC2"/>
    <w:rsid w:val="00D64589"/>
    <w:rsid w:val="00D64879"/>
    <w:rsid w:val="00D64A42"/>
    <w:rsid w:val="00D64AD7"/>
    <w:rsid w:val="00D651DC"/>
    <w:rsid w:val="00D65391"/>
    <w:rsid w:val="00D655DF"/>
    <w:rsid w:val="00D6561E"/>
    <w:rsid w:val="00D65686"/>
    <w:rsid w:val="00D65983"/>
    <w:rsid w:val="00D65C36"/>
    <w:rsid w:val="00D65FAF"/>
    <w:rsid w:val="00D65FEA"/>
    <w:rsid w:val="00D6610D"/>
    <w:rsid w:val="00D662BD"/>
    <w:rsid w:val="00D66478"/>
    <w:rsid w:val="00D664CE"/>
    <w:rsid w:val="00D669CF"/>
    <w:rsid w:val="00D66D6F"/>
    <w:rsid w:val="00D66D9C"/>
    <w:rsid w:val="00D66FC6"/>
    <w:rsid w:val="00D67103"/>
    <w:rsid w:val="00D67386"/>
    <w:rsid w:val="00D67576"/>
    <w:rsid w:val="00D67701"/>
    <w:rsid w:val="00D678DF"/>
    <w:rsid w:val="00D70178"/>
    <w:rsid w:val="00D70773"/>
    <w:rsid w:val="00D70A22"/>
    <w:rsid w:val="00D70CBB"/>
    <w:rsid w:val="00D70E57"/>
    <w:rsid w:val="00D70EFD"/>
    <w:rsid w:val="00D70F3E"/>
    <w:rsid w:val="00D710CC"/>
    <w:rsid w:val="00D71426"/>
    <w:rsid w:val="00D71855"/>
    <w:rsid w:val="00D718DB"/>
    <w:rsid w:val="00D7193F"/>
    <w:rsid w:val="00D71A6D"/>
    <w:rsid w:val="00D71A9B"/>
    <w:rsid w:val="00D71CE0"/>
    <w:rsid w:val="00D71E14"/>
    <w:rsid w:val="00D71EF7"/>
    <w:rsid w:val="00D71FE1"/>
    <w:rsid w:val="00D7203F"/>
    <w:rsid w:val="00D72069"/>
    <w:rsid w:val="00D7206A"/>
    <w:rsid w:val="00D7206C"/>
    <w:rsid w:val="00D723EB"/>
    <w:rsid w:val="00D724D0"/>
    <w:rsid w:val="00D72ECF"/>
    <w:rsid w:val="00D72FAD"/>
    <w:rsid w:val="00D7300E"/>
    <w:rsid w:val="00D7309E"/>
    <w:rsid w:val="00D731FB"/>
    <w:rsid w:val="00D732FA"/>
    <w:rsid w:val="00D7344F"/>
    <w:rsid w:val="00D735E8"/>
    <w:rsid w:val="00D73814"/>
    <w:rsid w:val="00D739D2"/>
    <w:rsid w:val="00D740A6"/>
    <w:rsid w:val="00D7410F"/>
    <w:rsid w:val="00D74189"/>
    <w:rsid w:val="00D741B4"/>
    <w:rsid w:val="00D741FF"/>
    <w:rsid w:val="00D74248"/>
    <w:rsid w:val="00D742F7"/>
    <w:rsid w:val="00D74551"/>
    <w:rsid w:val="00D74692"/>
    <w:rsid w:val="00D746B7"/>
    <w:rsid w:val="00D74A94"/>
    <w:rsid w:val="00D74DC9"/>
    <w:rsid w:val="00D755D1"/>
    <w:rsid w:val="00D75C83"/>
    <w:rsid w:val="00D76366"/>
    <w:rsid w:val="00D764BE"/>
    <w:rsid w:val="00D76542"/>
    <w:rsid w:val="00D769A6"/>
    <w:rsid w:val="00D76B34"/>
    <w:rsid w:val="00D76C97"/>
    <w:rsid w:val="00D76CAB"/>
    <w:rsid w:val="00D76EF2"/>
    <w:rsid w:val="00D771D2"/>
    <w:rsid w:val="00D7733F"/>
    <w:rsid w:val="00D77427"/>
    <w:rsid w:val="00D77626"/>
    <w:rsid w:val="00D779A3"/>
    <w:rsid w:val="00D779A4"/>
    <w:rsid w:val="00D77E16"/>
    <w:rsid w:val="00D77EFE"/>
    <w:rsid w:val="00D7EBA4"/>
    <w:rsid w:val="00D8019C"/>
    <w:rsid w:val="00D8048A"/>
    <w:rsid w:val="00D80956"/>
    <w:rsid w:val="00D80ADD"/>
    <w:rsid w:val="00D80EFA"/>
    <w:rsid w:val="00D8121F"/>
    <w:rsid w:val="00D812ED"/>
    <w:rsid w:val="00D815B8"/>
    <w:rsid w:val="00D815FC"/>
    <w:rsid w:val="00D81642"/>
    <w:rsid w:val="00D817C7"/>
    <w:rsid w:val="00D818C3"/>
    <w:rsid w:val="00D818CD"/>
    <w:rsid w:val="00D818D5"/>
    <w:rsid w:val="00D81B8E"/>
    <w:rsid w:val="00D81E07"/>
    <w:rsid w:val="00D81E21"/>
    <w:rsid w:val="00D820B0"/>
    <w:rsid w:val="00D822BB"/>
    <w:rsid w:val="00D823F6"/>
    <w:rsid w:val="00D82451"/>
    <w:rsid w:val="00D82463"/>
    <w:rsid w:val="00D82874"/>
    <w:rsid w:val="00D82A23"/>
    <w:rsid w:val="00D82D68"/>
    <w:rsid w:val="00D8310C"/>
    <w:rsid w:val="00D8332C"/>
    <w:rsid w:val="00D83340"/>
    <w:rsid w:val="00D83599"/>
    <w:rsid w:val="00D835AC"/>
    <w:rsid w:val="00D83B6D"/>
    <w:rsid w:val="00D83BDA"/>
    <w:rsid w:val="00D840D7"/>
    <w:rsid w:val="00D844DD"/>
    <w:rsid w:val="00D84598"/>
    <w:rsid w:val="00D847AA"/>
    <w:rsid w:val="00D84C63"/>
    <w:rsid w:val="00D84D62"/>
    <w:rsid w:val="00D84F67"/>
    <w:rsid w:val="00D84F75"/>
    <w:rsid w:val="00D8509B"/>
    <w:rsid w:val="00D8509D"/>
    <w:rsid w:val="00D851D4"/>
    <w:rsid w:val="00D852B6"/>
    <w:rsid w:val="00D853E0"/>
    <w:rsid w:val="00D85793"/>
    <w:rsid w:val="00D858D7"/>
    <w:rsid w:val="00D85BC3"/>
    <w:rsid w:val="00D85D03"/>
    <w:rsid w:val="00D86125"/>
    <w:rsid w:val="00D864AE"/>
    <w:rsid w:val="00D8650D"/>
    <w:rsid w:val="00D86553"/>
    <w:rsid w:val="00D8670B"/>
    <w:rsid w:val="00D867AE"/>
    <w:rsid w:val="00D86918"/>
    <w:rsid w:val="00D869DF"/>
    <w:rsid w:val="00D86BF1"/>
    <w:rsid w:val="00D86CD7"/>
    <w:rsid w:val="00D86D85"/>
    <w:rsid w:val="00D86E65"/>
    <w:rsid w:val="00D86FCD"/>
    <w:rsid w:val="00D871CC"/>
    <w:rsid w:val="00D8742A"/>
    <w:rsid w:val="00D875BF"/>
    <w:rsid w:val="00D87834"/>
    <w:rsid w:val="00D87BC2"/>
    <w:rsid w:val="00D87D3F"/>
    <w:rsid w:val="00D87EC6"/>
    <w:rsid w:val="00D9008A"/>
    <w:rsid w:val="00D901A9"/>
    <w:rsid w:val="00D903D6"/>
    <w:rsid w:val="00D9043E"/>
    <w:rsid w:val="00D90462"/>
    <w:rsid w:val="00D906A1"/>
    <w:rsid w:val="00D9084A"/>
    <w:rsid w:val="00D90869"/>
    <w:rsid w:val="00D90912"/>
    <w:rsid w:val="00D90AE4"/>
    <w:rsid w:val="00D90B44"/>
    <w:rsid w:val="00D90B5B"/>
    <w:rsid w:val="00D90C9E"/>
    <w:rsid w:val="00D90D74"/>
    <w:rsid w:val="00D90EB3"/>
    <w:rsid w:val="00D912E2"/>
    <w:rsid w:val="00D91333"/>
    <w:rsid w:val="00D914A5"/>
    <w:rsid w:val="00D914C8"/>
    <w:rsid w:val="00D9163E"/>
    <w:rsid w:val="00D918E0"/>
    <w:rsid w:val="00D91A4C"/>
    <w:rsid w:val="00D920A6"/>
    <w:rsid w:val="00D921AB"/>
    <w:rsid w:val="00D921C5"/>
    <w:rsid w:val="00D92308"/>
    <w:rsid w:val="00D92491"/>
    <w:rsid w:val="00D92514"/>
    <w:rsid w:val="00D92665"/>
    <w:rsid w:val="00D928E7"/>
    <w:rsid w:val="00D92C20"/>
    <w:rsid w:val="00D92E53"/>
    <w:rsid w:val="00D92F54"/>
    <w:rsid w:val="00D92FDC"/>
    <w:rsid w:val="00D92FFD"/>
    <w:rsid w:val="00D93229"/>
    <w:rsid w:val="00D93690"/>
    <w:rsid w:val="00D936E2"/>
    <w:rsid w:val="00D936FE"/>
    <w:rsid w:val="00D939B1"/>
    <w:rsid w:val="00D93BB5"/>
    <w:rsid w:val="00D93C31"/>
    <w:rsid w:val="00D93CA9"/>
    <w:rsid w:val="00D93CBC"/>
    <w:rsid w:val="00D93DB2"/>
    <w:rsid w:val="00D93E01"/>
    <w:rsid w:val="00D93FF9"/>
    <w:rsid w:val="00D941D1"/>
    <w:rsid w:val="00D94360"/>
    <w:rsid w:val="00D943D6"/>
    <w:rsid w:val="00D943F9"/>
    <w:rsid w:val="00D94F30"/>
    <w:rsid w:val="00D951D1"/>
    <w:rsid w:val="00D95281"/>
    <w:rsid w:val="00D954F2"/>
    <w:rsid w:val="00D95A5F"/>
    <w:rsid w:val="00D95B15"/>
    <w:rsid w:val="00D95EA8"/>
    <w:rsid w:val="00D95F75"/>
    <w:rsid w:val="00D95F94"/>
    <w:rsid w:val="00D9604E"/>
    <w:rsid w:val="00D96089"/>
    <w:rsid w:val="00D960F8"/>
    <w:rsid w:val="00D9626F"/>
    <w:rsid w:val="00D9636E"/>
    <w:rsid w:val="00D967D8"/>
    <w:rsid w:val="00D96B42"/>
    <w:rsid w:val="00D9709E"/>
    <w:rsid w:val="00D970A3"/>
    <w:rsid w:val="00D97355"/>
    <w:rsid w:val="00D97506"/>
    <w:rsid w:val="00D977A2"/>
    <w:rsid w:val="00D97B4C"/>
    <w:rsid w:val="00D97CF8"/>
    <w:rsid w:val="00D97D9F"/>
    <w:rsid w:val="00DA00E2"/>
    <w:rsid w:val="00DA01ED"/>
    <w:rsid w:val="00DA0241"/>
    <w:rsid w:val="00DA0279"/>
    <w:rsid w:val="00DA02AD"/>
    <w:rsid w:val="00DA034A"/>
    <w:rsid w:val="00DA055E"/>
    <w:rsid w:val="00DA0574"/>
    <w:rsid w:val="00DA0CB0"/>
    <w:rsid w:val="00DA12EF"/>
    <w:rsid w:val="00DA1391"/>
    <w:rsid w:val="00DA143D"/>
    <w:rsid w:val="00DA158E"/>
    <w:rsid w:val="00DA165A"/>
    <w:rsid w:val="00DA1D1B"/>
    <w:rsid w:val="00DA1E0D"/>
    <w:rsid w:val="00DA1F7F"/>
    <w:rsid w:val="00DA20AA"/>
    <w:rsid w:val="00DA25D8"/>
    <w:rsid w:val="00DA2895"/>
    <w:rsid w:val="00DA2B29"/>
    <w:rsid w:val="00DA32F2"/>
    <w:rsid w:val="00DA353E"/>
    <w:rsid w:val="00DA3B0F"/>
    <w:rsid w:val="00DA41D2"/>
    <w:rsid w:val="00DA4465"/>
    <w:rsid w:val="00DA446C"/>
    <w:rsid w:val="00DA4703"/>
    <w:rsid w:val="00DA49EA"/>
    <w:rsid w:val="00DA4B4B"/>
    <w:rsid w:val="00DA4D2E"/>
    <w:rsid w:val="00DA4D8F"/>
    <w:rsid w:val="00DA4DCB"/>
    <w:rsid w:val="00DA5162"/>
    <w:rsid w:val="00DA5657"/>
    <w:rsid w:val="00DA58D1"/>
    <w:rsid w:val="00DA5BC7"/>
    <w:rsid w:val="00DA5CD6"/>
    <w:rsid w:val="00DA5E39"/>
    <w:rsid w:val="00DA5FA9"/>
    <w:rsid w:val="00DA6161"/>
    <w:rsid w:val="00DA6646"/>
    <w:rsid w:val="00DA68D0"/>
    <w:rsid w:val="00DA6B52"/>
    <w:rsid w:val="00DA6C7B"/>
    <w:rsid w:val="00DA6D23"/>
    <w:rsid w:val="00DA71E2"/>
    <w:rsid w:val="00DA7252"/>
    <w:rsid w:val="00DA75D5"/>
    <w:rsid w:val="00DA7720"/>
    <w:rsid w:val="00DA7CCF"/>
    <w:rsid w:val="00DB0028"/>
    <w:rsid w:val="00DB0178"/>
    <w:rsid w:val="00DB028D"/>
    <w:rsid w:val="00DB0468"/>
    <w:rsid w:val="00DB053C"/>
    <w:rsid w:val="00DB05A0"/>
    <w:rsid w:val="00DB0F76"/>
    <w:rsid w:val="00DB1010"/>
    <w:rsid w:val="00DB11B7"/>
    <w:rsid w:val="00DB134E"/>
    <w:rsid w:val="00DB14FB"/>
    <w:rsid w:val="00DB1635"/>
    <w:rsid w:val="00DB16C8"/>
    <w:rsid w:val="00DB1864"/>
    <w:rsid w:val="00DB1892"/>
    <w:rsid w:val="00DB1921"/>
    <w:rsid w:val="00DB1A67"/>
    <w:rsid w:val="00DB20D7"/>
    <w:rsid w:val="00DB20FE"/>
    <w:rsid w:val="00DB237A"/>
    <w:rsid w:val="00DB29CB"/>
    <w:rsid w:val="00DB2C91"/>
    <w:rsid w:val="00DB2ED5"/>
    <w:rsid w:val="00DB31D9"/>
    <w:rsid w:val="00DB367E"/>
    <w:rsid w:val="00DB37D6"/>
    <w:rsid w:val="00DB3902"/>
    <w:rsid w:val="00DB3A9C"/>
    <w:rsid w:val="00DB3D71"/>
    <w:rsid w:val="00DB3DCF"/>
    <w:rsid w:val="00DB4236"/>
    <w:rsid w:val="00DB442B"/>
    <w:rsid w:val="00DB4588"/>
    <w:rsid w:val="00DB45ED"/>
    <w:rsid w:val="00DB50B5"/>
    <w:rsid w:val="00DB5131"/>
    <w:rsid w:val="00DB522E"/>
    <w:rsid w:val="00DB52F3"/>
    <w:rsid w:val="00DB565E"/>
    <w:rsid w:val="00DB5830"/>
    <w:rsid w:val="00DB5976"/>
    <w:rsid w:val="00DB5BC3"/>
    <w:rsid w:val="00DB6495"/>
    <w:rsid w:val="00DB6847"/>
    <w:rsid w:val="00DB6867"/>
    <w:rsid w:val="00DB6C15"/>
    <w:rsid w:val="00DB6C93"/>
    <w:rsid w:val="00DB6EB1"/>
    <w:rsid w:val="00DB6F03"/>
    <w:rsid w:val="00DB70AB"/>
    <w:rsid w:val="00DB7242"/>
    <w:rsid w:val="00DB7308"/>
    <w:rsid w:val="00DB7492"/>
    <w:rsid w:val="00DB76C8"/>
    <w:rsid w:val="00DB77B2"/>
    <w:rsid w:val="00DB78DD"/>
    <w:rsid w:val="00DB7984"/>
    <w:rsid w:val="00DB79C3"/>
    <w:rsid w:val="00DB7D8F"/>
    <w:rsid w:val="00DB7DE1"/>
    <w:rsid w:val="00DB7DE4"/>
    <w:rsid w:val="00DB7F15"/>
    <w:rsid w:val="00DC012B"/>
    <w:rsid w:val="00DC0199"/>
    <w:rsid w:val="00DC02F6"/>
    <w:rsid w:val="00DC0709"/>
    <w:rsid w:val="00DC0CEB"/>
    <w:rsid w:val="00DC0D13"/>
    <w:rsid w:val="00DC0D45"/>
    <w:rsid w:val="00DC0DA0"/>
    <w:rsid w:val="00DC0FDC"/>
    <w:rsid w:val="00DC1250"/>
    <w:rsid w:val="00DC1278"/>
    <w:rsid w:val="00DC153E"/>
    <w:rsid w:val="00DC1C35"/>
    <w:rsid w:val="00DC21E9"/>
    <w:rsid w:val="00DC2228"/>
    <w:rsid w:val="00DC2233"/>
    <w:rsid w:val="00DC2356"/>
    <w:rsid w:val="00DC2396"/>
    <w:rsid w:val="00DC2474"/>
    <w:rsid w:val="00DC2776"/>
    <w:rsid w:val="00DC28E5"/>
    <w:rsid w:val="00DC2A89"/>
    <w:rsid w:val="00DC2E90"/>
    <w:rsid w:val="00DC2EA2"/>
    <w:rsid w:val="00DC3001"/>
    <w:rsid w:val="00DC332D"/>
    <w:rsid w:val="00DC3333"/>
    <w:rsid w:val="00DC3865"/>
    <w:rsid w:val="00DC3912"/>
    <w:rsid w:val="00DC3F3B"/>
    <w:rsid w:val="00DC3FEA"/>
    <w:rsid w:val="00DC4028"/>
    <w:rsid w:val="00DC4056"/>
    <w:rsid w:val="00DC4584"/>
    <w:rsid w:val="00DC4775"/>
    <w:rsid w:val="00DC4D12"/>
    <w:rsid w:val="00DC4D7D"/>
    <w:rsid w:val="00DC4DE8"/>
    <w:rsid w:val="00DC5337"/>
    <w:rsid w:val="00DC54B6"/>
    <w:rsid w:val="00DC5956"/>
    <w:rsid w:val="00DC5C0B"/>
    <w:rsid w:val="00DC6263"/>
    <w:rsid w:val="00DC637C"/>
    <w:rsid w:val="00DC639C"/>
    <w:rsid w:val="00DC6563"/>
    <w:rsid w:val="00DC65CA"/>
    <w:rsid w:val="00DC66FE"/>
    <w:rsid w:val="00DC6C89"/>
    <w:rsid w:val="00DC6D28"/>
    <w:rsid w:val="00DC6D5A"/>
    <w:rsid w:val="00DC6E96"/>
    <w:rsid w:val="00DC70C9"/>
    <w:rsid w:val="00DC71AD"/>
    <w:rsid w:val="00DC72A8"/>
    <w:rsid w:val="00DC73FF"/>
    <w:rsid w:val="00DC7972"/>
    <w:rsid w:val="00DC7999"/>
    <w:rsid w:val="00DC7BBF"/>
    <w:rsid w:val="00DC7DDE"/>
    <w:rsid w:val="00DC96D8"/>
    <w:rsid w:val="00DD00C4"/>
    <w:rsid w:val="00DD023B"/>
    <w:rsid w:val="00DD071C"/>
    <w:rsid w:val="00DD09E8"/>
    <w:rsid w:val="00DD0A8B"/>
    <w:rsid w:val="00DD0F35"/>
    <w:rsid w:val="00DD116A"/>
    <w:rsid w:val="00DD1318"/>
    <w:rsid w:val="00DD1391"/>
    <w:rsid w:val="00DD14B5"/>
    <w:rsid w:val="00DD15BD"/>
    <w:rsid w:val="00DD1709"/>
    <w:rsid w:val="00DD17D6"/>
    <w:rsid w:val="00DD1A8B"/>
    <w:rsid w:val="00DD22F0"/>
    <w:rsid w:val="00DD24C9"/>
    <w:rsid w:val="00DD24F0"/>
    <w:rsid w:val="00DD25AA"/>
    <w:rsid w:val="00DD271D"/>
    <w:rsid w:val="00DD27FE"/>
    <w:rsid w:val="00DD28D0"/>
    <w:rsid w:val="00DD2B91"/>
    <w:rsid w:val="00DD2BC7"/>
    <w:rsid w:val="00DD2DB5"/>
    <w:rsid w:val="00DD3022"/>
    <w:rsid w:val="00DD3095"/>
    <w:rsid w:val="00DD32EF"/>
    <w:rsid w:val="00DD3444"/>
    <w:rsid w:val="00DD3AB6"/>
    <w:rsid w:val="00DD3C09"/>
    <w:rsid w:val="00DD40AD"/>
    <w:rsid w:val="00DD4145"/>
    <w:rsid w:val="00DD43AC"/>
    <w:rsid w:val="00DD43D3"/>
    <w:rsid w:val="00DD45D6"/>
    <w:rsid w:val="00DD468D"/>
    <w:rsid w:val="00DD4762"/>
    <w:rsid w:val="00DD480C"/>
    <w:rsid w:val="00DD4830"/>
    <w:rsid w:val="00DD4BA5"/>
    <w:rsid w:val="00DD4BB1"/>
    <w:rsid w:val="00DD516E"/>
    <w:rsid w:val="00DD5182"/>
    <w:rsid w:val="00DD51F6"/>
    <w:rsid w:val="00DD5598"/>
    <w:rsid w:val="00DD5818"/>
    <w:rsid w:val="00DD5B48"/>
    <w:rsid w:val="00DD5BB5"/>
    <w:rsid w:val="00DD5ECA"/>
    <w:rsid w:val="00DD6224"/>
    <w:rsid w:val="00DD643F"/>
    <w:rsid w:val="00DD697D"/>
    <w:rsid w:val="00DD69B5"/>
    <w:rsid w:val="00DD6AC3"/>
    <w:rsid w:val="00DD6BAB"/>
    <w:rsid w:val="00DD6D2B"/>
    <w:rsid w:val="00DD7045"/>
    <w:rsid w:val="00DD70E5"/>
    <w:rsid w:val="00DD7583"/>
    <w:rsid w:val="00DD75B3"/>
    <w:rsid w:val="00DD75E5"/>
    <w:rsid w:val="00DD772D"/>
    <w:rsid w:val="00DD79D2"/>
    <w:rsid w:val="00DD7AC9"/>
    <w:rsid w:val="00DD7D8C"/>
    <w:rsid w:val="00DD7DBC"/>
    <w:rsid w:val="00DD7E02"/>
    <w:rsid w:val="00DD7F12"/>
    <w:rsid w:val="00DDFF6E"/>
    <w:rsid w:val="00DE0394"/>
    <w:rsid w:val="00DE03F2"/>
    <w:rsid w:val="00DE0590"/>
    <w:rsid w:val="00DE0603"/>
    <w:rsid w:val="00DE07BA"/>
    <w:rsid w:val="00DE08D1"/>
    <w:rsid w:val="00DE08FA"/>
    <w:rsid w:val="00DE0A8B"/>
    <w:rsid w:val="00DE0AF9"/>
    <w:rsid w:val="00DE1026"/>
    <w:rsid w:val="00DE127D"/>
    <w:rsid w:val="00DE159B"/>
    <w:rsid w:val="00DE15E4"/>
    <w:rsid w:val="00DE1A7C"/>
    <w:rsid w:val="00DE1AE0"/>
    <w:rsid w:val="00DE1B11"/>
    <w:rsid w:val="00DE1F4C"/>
    <w:rsid w:val="00DE215B"/>
    <w:rsid w:val="00DE21B7"/>
    <w:rsid w:val="00DE23A7"/>
    <w:rsid w:val="00DE243B"/>
    <w:rsid w:val="00DE2651"/>
    <w:rsid w:val="00DE266B"/>
    <w:rsid w:val="00DE28AA"/>
    <w:rsid w:val="00DE2A96"/>
    <w:rsid w:val="00DE2DBF"/>
    <w:rsid w:val="00DE2DED"/>
    <w:rsid w:val="00DE2F6A"/>
    <w:rsid w:val="00DE30AB"/>
    <w:rsid w:val="00DE376E"/>
    <w:rsid w:val="00DE3D1F"/>
    <w:rsid w:val="00DE3E0B"/>
    <w:rsid w:val="00DE3FB2"/>
    <w:rsid w:val="00DE4455"/>
    <w:rsid w:val="00DE4548"/>
    <w:rsid w:val="00DE48BF"/>
    <w:rsid w:val="00DE48F8"/>
    <w:rsid w:val="00DE4A7A"/>
    <w:rsid w:val="00DE4AC5"/>
    <w:rsid w:val="00DE4BE9"/>
    <w:rsid w:val="00DE4F4F"/>
    <w:rsid w:val="00DE5031"/>
    <w:rsid w:val="00DE5077"/>
    <w:rsid w:val="00DE50A5"/>
    <w:rsid w:val="00DE5125"/>
    <w:rsid w:val="00DE5492"/>
    <w:rsid w:val="00DE577C"/>
    <w:rsid w:val="00DE581C"/>
    <w:rsid w:val="00DE5823"/>
    <w:rsid w:val="00DE58AC"/>
    <w:rsid w:val="00DE59C5"/>
    <w:rsid w:val="00DE5B2A"/>
    <w:rsid w:val="00DE5BC7"/>
    <w:rsid w:val="00DE5E94"/>
    <w:rsid w:val="00DE60C6"/>
    <w:rsid w:val="00DE621A"/>
    <w:rsid w:val="00DE62DF"/>
    <w:rsid w:val="00DE64B7"/>
    <w:rsid w:val="00DE6684"/>
    <w:rsid w:val="00DE6786"/>
    <w:rsid w:val="00DE7233"/>
    <w:rsid w:val="00DE7663"/>
    <w:rsid w:val="00DE7A42"/>
    <w:rsid w:val="00DE7BD9"/>
    <w:rsid w:val="00DE7C9C"/>
    <w:rsid w:val="00DE7D6D"/>
    <w:rsid w:val="00DE7E0A"/>
    <w:rsid w:val="00DF02A1"/>
    <w:rsid w:val="00DF03BE"/>
    <w:rsid w:val="00DF03F3"/>
    <w:rsid w:val="00DF0412"/>
    <w:rsid w:val="00DF0511"/>
    <w:rsid w:val="00DF054A"/>
    <w:rsid w:val="00DF05A5"/>
    <w:rsid w:val="00DF08CC"/>
    <w:rsid w:val="00DF09F4"/>
    <w:rsid w:val="00DF0BCE"/>
    <w:rsid w:val="00DF0BED"/>
    <w:rsid w:val="00DF0C69"/>
    <w:rsid w:val="00DF0E9A"/>
    <w:rsid w:val="00DF0ED5"/>
    <w:rsid w:val="00DF0F9C"/>
    <w:rsid w:val="00DF0FF4"/>
    <w:rsid w:val="00DF1182"/>
    <w:rsid w:val="00DF12E5"/>
    <w:rsid w:val="00DF1318"/>
    <w:rsid w:val="00DF17DB"/>
    <w:rsid w:val="00DF1977"/>
    <w:rsid w:val="00DF1B91"/>
    <w:rsid w:val="00DF2870"/>
    <w:rsid w:val="00DF29E7"/>
    <w:rsid w:val="00DF2BA0"/>
    <w:rsid w:val="00DF2FAF"/>
    <w:rsid w:val="00DF2FB9"/>
    <w:rsid w:val="00DF3323"/>
    <w:rsid w:val="00DF3EC1"/>
    <w:rsid w:val="00DF3F47"/>
    <w:rsid w:val="00DF4163"/>
    <w:rsid w:val="00DF4356"/>
    <w:rsid w:val="00DF445C"/>
    <w:rsid w:val="00DF4767"/>
    <w:rsid w:val="00DF495B"/>
    <w:rsid w:val="00DF4A14"/>
    <w:rsid w:val="00DF4BAA"/>
    <w:rsid w:val="00DF52D2"/>
    <w:rsid w:val="00DF578D"/>
    <w:rsid w:val="00DF5AC0"/>
    <w:rsid w:val="00DF5BC7"/>
    <w:rsid w:val="00DF5CF3"/>
    <w:rsid w:val="00DF5D4D"/>
    <w:rsid w:val="00DF5DDE"/>
    <w:rsid w:val="00DF603E"/>
    <w:rsid w:val="00DF6105"/>
    <w:rsid w:val="00DF62FD"/>
    <w:rsid w:val="00DF637D"/>
    <w:rsid w:val="00DF6422"/>
    <w:rsid w:val="00DF6B7E"/>
    <w:rsid w:val="00DF6BFF"/>
    <w:rsid w:val="00DF6CD0"/>
    <w:rsid w:val="00DF6DFC"/>
    <w:rsid w:val="00DF6E43"/>
    <w:rsid w:val="00DF6F78"/>
    <w:rsid w:val="00DF704D"/>
    <w:rsid w:val="00DF715A"/>
    <w:rsid w:val="00DF725E"/>
    <w:rsid w:val="00DF72D9"/>
    <w:rsid w:val="00DF734B"/>
    <w:rsid w:val="00DF75D5"/>
    <w:rsid w:val="00DF7620"/>
    <w:rsid w:val="00DF7BCC"/>
    <w:rsid w:val="00E0008E"/>
    <w:rsid w:val="00E004DA"/>
    <w:rsid w:val="00E006D5"/>
    <w:rsid w:val="00E0089B"/>
    <w:rsid w:val="00E009AA"/>
    <w:rsid w:val="00E00A3B"/>
    <w:rsid w:val="00E00A52"/>
    <w:rsid w:val="00E00C08"/>
    <w:rsid w:val="00E00ED2"/>
    <w:rsid w:val="00E00F0E"/>
    <w:rsid w:val="00E00FB7"/>
    <w:rsid w:val="00E013A9"/>
    <w:rsid w:val="00E013C0"/>
    <w:rsid w:val="00E016E1"/>
    <w:rsid w:val="00E018BA"/>
    <w:rsid w:val="00E01F03"/>
    <w:rsid w:val="00E01F1D"/>
    <w:rsid w:val="00E0205D"/>
    <w:rsid w:val="00E02237"/>
    <w:rsid w:val="00E02292"/>
    <w:rsid w:val="00E024D2"/>
    <w:rsid w:val="00E02540"/>
    <w:rsid w:val="00E025FF"/>
    <w:rsid w:val="00E028F1"/>
    <w:rsid w:val="00E0291C"/>
    <w:rsid w:val="00E02962"/>
    <w:rsid w:val="00E02B5B"/>
    <w:rsid w:val="00E02D01"/>
    <w:rsid w:val="00E02F4F"/>
    <w:rsid w:val="00E0303D"/>
    <w:rsid w:val="00E031C8"/>
    <w:rsid w:val="00E031F6"/>
    <w:rsid w:val="00E032FA"/>
    <w:rsid w:val="00E034C2"/>
    <w:rsid w:val="00E037F5"/>
    <w:rsid w:val="00E03E7A"/>
    <w:rsid w:val="00E0424A"/>
    <w:rsid w:val="00E04319"/>
    <w:rsid w:val="00E044DD"/>
    <w:rsid w:val="00E04B8B"/>
    <w:rsid w:val="00E04C42"/>
    <w:rsid w:val="00E04C8F"/>
    <w:rsid w:val="00E04E0E"/>
    <w:rsid w:val="00E04E4A"/>
    <w:rsid w:val="00E05663"/>
    <w:rsid w:val="00E0572F"/>
    <w:rsid w:val="00E05BD2"/>
    <w:rsid w:val="00E05CD7"/>
    <w:rsid w:val="00E05DDF"/>
    <w:rsid w:val="00E05E28"/>
    <w:rsid w:val="00E05FEF"/>
    <w:rsid w:val="00E0654C"/>
    <w:rsid w:val="00E067F4"/>
    <w:rsid w:val="00E06A94"/>
    <w:rsid w:val="00E06C72"/>
    <w:rsid w:val="00E06C74"/>
    <w:rsid w:val="00E07383"/>
    <w:rsid w:val="00E07C75"/>
    <w:rsid w:val="00E07D5F"/>
    <w:rsid w:val="00E07E11"/>
    <w:rsid w:val="00E1057D"/>
    <w:rsid w:val="00E10645"/>
    <w:rsid w:val="00E1067C"/>
    <w:rsid w:val="00E10BA4"/>
    <w:rsid w:val="00E10BC4"/>
    <w:rsid w:val="00E11284"/>
    <w:rsid w:val="00E1147C"/>
    <w:rsid w:val="00E115A7"/>
    <w:rsid w:val="00E117FC"/>
    <w:rsid w:val="00E119F6"/>
    <w:rsid w:val="00E11AC5"/>
    <w:rsid w:val="00E11F8C"/>
    <w:rsid w:val="00E1221D"/>
    <w:rsid w:val="00E127A7"/>
    <w:rsid w:val="00E12A18"/>
    <w:rsid w:val="00E12A5F"/>
    <w:rsid w:val="00E12E8F"/>
    <w:rsid w:val="00E13087"/>
    <w:rsid w:val="00E132D1"/>
    <w:rsid w:val="00E132F2"/>
    <w:rsid w:val="00E1340A"/>
    <w:rsid w:val="00E134DA"/>
    <w:rsid w:val="00E13623"/>
    <w:rsid w:val="00E13A05"/>
    <w:rsid w:val="00E13A53"/>
    <w:rsid w:val="00E13AFB"/>
    <w:rsid w:val="00E13D46"/>
    <w:rsid w:val="00E140B5"/>
    <w:rsid w:val="00E141C2"/>
    <w:rsid w:val="00E14205"/>
    <w:rsid w:val="00E14229"/>
    <w:rsid w:val="00E14571"/>
    <w:rsid w:val="00E14584"/>
    <w:rsid w:val="00E1477F"/>
    <w:rsid w:val="00E147DC"/>
    <w:rsid w:val="00E14866"/>
    <w:rsid w:val="00E14D55"/>
    <w:rsid w:val="00E14E25"/>
    <w:rsid w:val="00E155B2"/>
    <w:rsid w:val="00E1579A"/>
    <w:rsid w:val="00E15970"/>
    <w:rsid w:val="00E15B7E"/>
    <w:rsid w:val="00E15CFD"/>
    <w:rsid w:val="00E15E9F"/>
    <w:rsid w:val="00E161A8"/>
    <w:rsid w:val="00E162AB"/>
    <w:rsid w:val="00E16306"/>
    <w:rsid w:val="00E166F1"/>
    <w:rsid w:val="00E16AED"/>
    <w:rsid w:val="00E16CB0"/>
    <w:rsid w:val="00E16E15"/>
    <w:rsid w:val="00E17044"/>
    <w:rsid w:val="00E17424"/>
    <w:rsid w:val="00E174A0"/>
    <w:rsid w:val="00E175FB"/>
    <w:rsid w:val="00E1761F"/>
    <w:rsid w:val="00E17731"/>
    <w:rsid w:val="00E17928"/>
    <w:rsid w:val="00E17ACC"/>
    <w:rsid w:val="00E17AEF"/>
    <w:rsid w:val="00E17B17"/>
    <w:rsid w:val="00E17EBB"/>
    <w:rsid w:val="00E17FA7"/>
    <w:rsid w:val="00E1D01D"/>
    <w:rsid w:val="00E20004"/>
    <w:rsid w:val="00E2005D"/>
    <w:rsid w:val="00E205DD"/>
    <w:rsid w:val="00E207BB"/>
    <w:rsid w:val="00E20817"/>
    <w:rsid w:val="00E208A3"/>
    <w:rsid w:val="00E20D3D"/>
    <w:rsid w:val="00E20F0B"/>
    <w:rsid w:val="00E21081"/>
    <w:rsid w:val="00E213BA"/>
    <w:rsid w:val="00E2148A"/>
    <w:rsid w:val="00E215FF"/>
    <w:rsid w:val="00E21850"/>
    <w:rsid w:val="00E2198A"/>
    <w:rsid w:val="00E21A57"/>
    <w:rsid w:val="00E21B93"/>
    <w:rsid w:val="00E21DDE"/>
    <w:rsid w:val="00E2272D"/>
    <w:rsid w:val="00E22A92"/>
    <w:rsid w:val="00E22CFA"/>
    <w:rsid w:val="00E22D24"/>
    <w:rsid w:val="00E236A7"/>
    <w:rsid w:val="00E236FE"/>
    <w:rsid w:val="00E2376F"/>
    <w:rsid w:val="00E2378E"/>
    <w:rsid w:val="00E23995"/>
    <w:rsid w:val="00E24113"/>
    <w:rsid w:val="00E241AB"/>
    <w:rsid w:val="00E241B8"/>
    <w:rsid w:val="00E241D9"/>
    <w:rsid w:val="00E2423D"/>
    <w:rsid w:val="00E242E8"/>
    <w:rsid w:val="00E2431F"/>
    <w:rsid w:val="00E243AD"/>
    <w:rsid w:val="00E243ED"/>
    <w:rsid w:val="00E243F0"/>
    <w:rsid w:val="00E24471"/>
    <w:rsid w:val="00E24534"/>
    <w:rsid w:val="00E24C05"/>
    <w:rsid w:val="00E24DCC"/>
    <w:rsid w:val="00E2519A"/>
    <w:rsid w:val="00E251C4"/>
    <w:rsid w:val="00E25250"/>
    <w:rsid w:val="00E25255"/>
    <w:rsid w:val="00E25319"/>
    <w:rsid w:val="00E25530"/>
    <w:rsid w:val="00E2577E"/>
    <w:rsid w:val="00E25A80"/>
    <w:rsid w:val="00E25FF7"/>
    <w:rsid w:val="00E26178"/>
    <w:rsid w:val="00E264F8"/>
    <w:rsid w:val="00E26519"/>
    <w:rsid w:val="00E2680E"/>
    <w:rsid w:val="00E2696E"/>
    <w:rsid w:val="00E26BED"/>
    <w:rsid w:val="00E26D66"/>
    <w:rsid w:val="00E26F42"/>
    <w:rsid w:val="00E272BA"/>
    <w:rsid w:val="00E27386"/>
    <w:rsid w:val="00E273DC"/>
    <w:rsid w:val="00E276D5"/>
    <w:rsid w:val="00E27989"/>
    <w:rsid w:val="00E27EDA"/>
    <w:rsid w:val="00E27FD0"/>
    <w:rsid w:val="00E301EB"/>
    <w:rsid w:val="00E30C30"/>
    <w:rsid w:val="00E30FE4"/>
    <w:rsid w:val="00E31267"/>
    <w:rsid w:val="00E31DA3"/>
    <w:rsid w:val="00E31F27"/>
    <w:rsid w:val="00E3252C"/>
    <w:rsid w:val="00E32718"/>
    <w:rsid w:val="00E328B4"/>
    <w:rsid w:val="00E32BA7"/>
    <w:rsid w:val="00E32E20"/>
    <w:rsid w:val="00E32EC1"/>
    <w:rsid w:val="00E330FB"/>
    <w:rsid w:val="00E3310C"/>
    <w:rsid w:val="00E33455"/>
    <w:rsid w:val="00E33BA0"/>
    <w:rsid w:val="00E33C10"/>
    <w:rsid w:val="00E33C2D"/>
    <w:rsid w:val="00E33CF6"/>
    <w:rsid w:val="00E34169"/>
    <w:rsid w:val="00E342E4"/>
    <w:rsid w:val="00E34631"/>
    <w:rsid w:val="00E346AB"/>
    <w:rsid w:val="00E34776"/>
    <w:rsid w:val="00E34A6D"/>
    <w:rsid w:val="00E34AD8"/>
    <w:rsid w:val="00E34AF6"/>
    <w:rsid w:val="00E34D68"/>
    <w:rsid w:val="00E3506F"/>
    <w:rsid w:val="00E352D0"/>
    <w:rsid w:val="00E35460"/>
    <w:rsid w:val="00E35A44"/>
    <w:rsid w:val="00E35B1C"/>
    <w:rsid w:val="00E35BFB"/>
    <w:rsid w:val="00E364C7"/>
    <w:rsid w:val="00E3659E"/>
    <w:rsid w:val="00E365B8"/>
    <w:rsid w:val="00E3661A"/>
    <w:rsid w:val="00E3667B"/>
    <w:rsid w:val="00E36862"/>
    <w:rsid w:val="00E3696A"/>
    <w:rsid w:val="00E36A15"/>
    <w:rsid w:val="00E36AF9"/>
    <w:rsid w:val="00E36B30"/>
    <w:rsid w:val="00E36B91"/>
    <w:rsid w:val="00E36C6A"/>
    <w:rsid w:val="00E36E4F"/>
    <w:rsid w:val="00E372F0"/>
    <w:rsid w:val="00E37426"/>
    <w:rsid w:val="00E37502"/>
    <w:rsid w:val="00E3770E"/>
    <w:rsid w:val="00E37C5F"/>
    <w:rsid w:val="00E37DEA"/>
    <w:rsid w:val="00E4083E"/>
    <w:rsid w:val="00E40C1C"/>
    <w:rsid w:val="00E40C50"/>
    <w:rsid w:val="00E41359"/>
    <w:rsid w:val="00E41460"/>
    <w:rsid w:val="00E415B5"/>
    <w:rsid w:val="00E41731"/>
    <w:rsid w:val="00E417D5"/>
    <w:rsid w:val="00E41876"/>
    <w:rsid w:val="00E418F7"/>
    <w:rsid w:val="00E419BE"/>
    <w:rsid w:val="00E41A16"/>
    <w:rsid w:val="00E41BCF"/>
    <w:rsid w:val="00E41FE2"/>
    <w:rsid w:val="00E42082"/>
    <w:rsid w:val="00E4232D"/>
    <w:rsid w:val="00E424E3"/>
    <w:rsid w:val="00E425DF"/>
    <w:rsid w:val="00E427D8"/>
    <w:rsid w:val="00E429D4"/>
    <w:rsid w:val="00E42CD3"/>
    <w:rsid w:val="00E430F2"/>
    <w:rsid w:val="00E43289"/>
    <w:rsid w:val="00E43E43"/>
    <w:rsid w:val="00E43F12"/>
    <w:rsid w:val="00E4425E"/>
    <w:rsid w:val="00E44491"/>
    <w:rsid w:val="00E4459D"/>
    <w:rsid w:val="00E447C5"/>
    <w:rsid w:val="00E44B8F"/>
    <w:rsid w:val="00E44D69"/>
    <w:rsid w:val="00E44EA9"/>
    <w:rsid w:val="00E44F31"/>
    <w:rsid w:val="00E45076"/>
    <w:rsid w:val="00E45181"/>
    <w:rsid w:val="00E4556D"/>
    <w:rsid w:val="00E45833"/>
    <w:rsid w:val="00E46036"/>
    <w:rsid w:val="00E468E9"/>
    <w:rsid w:val="00E469E1"/>
    <w:rsid w:val="00E46B62"/>
    <w:rsid w:val="00E46D9A"/>
    <w:rsid w:val="00E46DE5"/>
    <w:rsid w:val="00E46F2C"/>
    <w:rsid w:val="00E475AF"/>
    <w:rsid w:val="00E47800"/>
    <w:rsid w:val="00E47905"/>
    <w:rsid w:val="00E47A0A"/>
    <w:rsid w:val="00E47B83"/>
    <w:rsid w:val="00E47D60"/>
    <w:rsid w:val="00E50415"/>
    <w:rsid w:val="00E50437"/>
    <w:rsid w:val="00E50610"/>
    <w:rsid w:val="00E50810"/>
    <w:rsid w:val="00E50A93"/>
    <w:rsid w:val="00E50E07"/>
    <w:rsid w:val="00E50E64"/>
    <w:rsid w:val="00E51040"/>
    <w:rsid w:val="00E511CC"/>
    <w:rsid w:val="00E51243"/>
    <w:rsid w:val="00E51770"/>
    <w:rsid w:val="00E51C90"/>
    <w:rsid w:val="00E52480"/>
    <w:rsid w:val="00E5252F"/>
    <w:rsid w:val="00E52913"/>
    <w:rsid w:val="00E52C34"/>
    <w:rsid w:val="00E52E0D"/>
    <w:rsid w:val="00E53036"/>
    <w:rsid w:val="00E5336A"/>
    <w:rsid w:val="00E53512"/>
    <w:rsid w:val="00E5352D"/>
    <w:rsid w:val="00E536CF"/>
    <w:rsid w:val="00E53B0F"/>
    <w:rsid w:val="00E53CC7"/>
    <w:rsid w:val="00E53D05"/>
    <w:rsid w:val="00E53F5C"/>
    <w:rsid w:val="00E53F6C"/>
    <w:rsid w:val="00E540AA"/>
    <w:rsid w:val="00E54192"/>
    <w:rsid w:val="00E54334"/>
    <w:rsid w:val="00E54748"/>
    <w:rsid w:val="00E548E1"/>
    <w:rsid w:val="00E5494A"/>
    <w:rsid w:val="00E54F0D"/>
    <w:rsid w:val="00E54F93"/>
    <w:rsid w:val="00E55120"/>
    <w:rsid w:val="00E5522F"/>
    <w:rsid w:val="00E553C0"/>
    <w:rsid w:val="00E55520"/>
    <w:rsid w:val="00E557E8"/>
    <w:rsid w:val="00E55944"/>
    <w:rsid w:val="00E55AFB"/>
    <w:rsid w:val="00E55C54"/>
    <w:rsid w:val="00E55F4F"/>
    <w:rsid w:val="00E5603C"/>
    <w:rsid w:val="00E56100"/>
    <w:rsid w:val="00E564E1"/>
    <w:rsid w:val="00E5656F"/>
    <w:rsid w:val="00E565AA"/>
    <w:rsid w:val="00E56688"/>
    <w:rsid w:val="00E56887"/>
    <w:rsid w:val="00E5693E"/>
    <w:rsid w:val="00E56D08"/>
    <w:rsid w:val="00E56D47"/>
    <w:rsid w:val="00E56FC7"/>
    <w:rsid w:val="00E57249"/>
    <w:rsid w:val="00E57545"/>
    <w:rsid w:val="00E57619"/>
    <w:rsid w:val="00E576F8"/>
    <w:rsid w:val="00E5777A"/>
    <w:rsid w:val="00E57BB7"/>
    <w:rsid w:val="00E57CFB"/>
    <w:rsid w:val="00E57D55"/>
    <w:rsid w:val="00E60146"/>
    <w:rsid w:val="00E6015C"/>
    <w:rsid w:val="00E601BB"/>
    <w:rsid w:val="00E605A7"/>
    <w:rsid w:val="00E60713"/>
    <w:rsid w:val="00E60758"/>
    <w:rsid w:val="00E60851"/>
    <w:rsid w:val="00E60B69"/>
    <w:rsid w:val="00E60EB4"/>
    <w:rsid w:val="00E61196"/>
    <w:rsid w:val="00E61439"/>
    <w:rsid w:val="00E615E9"/>
    <w:rsid w:val="00E61613"/>
    <w:rsid w:val="00E61756"/>
    <w:rsid w:val="00E6228A"/>
    <w:rsid w:val="00E62294"/>
    <w:rsid w:val="00E625D9"/>
    <w:rsid w:val="00E6282D"/>
    <w:rsid w:val="00E62A0F"/>
    <w:rsid w:val="00E62E08"/>
    <w:rsid w:val="00E62E0E"/>
    <w:rsid w:val="00E63058"/>
    <w:rsid w:val="00E6337B"/>
    <w:rsid w:val="00E6364C"/>
    <w:rsid w:val="00E6368B"/>
    <w:rsid w:val="00E63BC5"/>
    <w:rsid w:val="00E63C6B"/>
    <w:rsid w:val="00E63CBB"/>
    <w:rsid w:val="00E63DF7"/>
    <w:rsid w:val="00E644ED"/>
    <w:rsid w:val="00E64635"/>
    <w:rsid w:val="00E64B0C"/>
    <w:rsid w:val="00E64C8E"/>
    <w:rsid w:val="00E655C6"/>
    <w:rsid w:val="00E658B5"/>
    <w:rsid w:val="00E65BB4"/>
    <w:rsid w:val="00E65DF6"/>
    <w:rsid w:val="00E65FE5"/>
    <w:rsid w:val="00E662FF"/>
    <w:rsid w:val="00E66416"/>
    <w:rsid w:val="00E668EF"/>
    <w:rsid w:val="00E66A72"/>
    <w:rsid w:val="00E66C94"/>
    <w:rsid w:val="00E66D8A"/>
    <w:rsid w:val="00E6710A"/>
    <w:rsid w:val="00E673DE"/>
    <w:rsid w:val="00E67450"/>
    <w:rsid w:val="00E678F6"/>
    <w:rsid w:val="00E67ABE"/>
    <w:rsid w:val="00E67DC1"/>
    <w:rsid w:val="00E702C5"/>
    <w:rsid w:val="00E7056B"/>
    <w:rsid w:val="00E70627"/>
    <w:rsid w:val="00E7062D"/>
    <w:rsid w:val="00E70B59"/>
    <w:rsid w:val="00E710ED"/>
    <w:rsid w:val="00E7169F"/>
    <w:rsid w:val="00E71945"/>
    <w:rsid w:val="00E71A8D"/>
    <w:rsid w:val="00E71C01"/>
    <w:rsid w:val="00E7205A"/>
    <w:rsid w:val="00E7231B"/>
    <w:rsid w:val="00E723DC"/>
    <w:rsid w:val="00E72588"/>
    <w:rsid w:val="00E725F8"/>
    <w:rsid w:val="00E72793"/>
    <w:rsid w:val="00E729E2"/>
    <w:rsid w:val="00E72ACE"/>
    <w:rsid w:val="00E72BE5"/>
    <w:rsid w:val="00E72FAD"/>
    <w:rsid w:val="00E731EC"/>
    <w:rsid w:val="00E732C2"/>
    <w:rsid w:val="00E73379"/>
    <w:rsid w:val="00E7352D"/>
    <w:rsid w:val="00E7385C"/>
    <w:rsid w:val="00E73D0D"/>
    <w:rsid w:val="00E73DE7"/>
    <w:rsid w:val="00E73E17"/>
    <w:rsid w:val="00E7414D"/>
    <w:rsid w:val="00E74607"/>
    <w:rsid w:val="00E74848"/>
    <w:rsid w:val="00E74903"/>
    <w:rsid w:val="00E7490C"/>
    <w:rsid w:val="00E74CC9"/>
    <w:rsid w:val="00E74D28"/>
    <w:rsid w:val="00E75002"/>
    <w:rsid w:val="00E75247"/>
    <w:rsid w:val="00E7548A"/>
    <w:rsid w:val="00E75557"/>
    <w:rsid w:val="00E7563F"/>
    <w:rsid w:val="00E75903"/>
    <w:rsid w:val="00E75BCB"/>
    <w:rsid w:val="00E75DA8"/>
    <w:rsid w:val="00E762A1"/>
    <w:rsid w:val="00E763FE"/>
    <w:rsid w:val="00E7678A"/>
    <w:rsid w:val="00E76982"/>
    <w:rsid w:val="00E76A3E"/>
    <w:rsid w:val="00E76C73"/>
    <w:rsid w:val="00E76C87"/>
    <w:rsid w:val="00E76CA4"/>
    <w:rsid w:val="00E76CEC"/>
    <w:rsid w:val="00E76FAA"/>
    <w:rsid w:val="00E76FF1"/>
    <w:rsid w:val="00E77027"/>
    <w:rsid w:val="00E770C3"/>
    <w:rsid w:val="00E7714B"/>
    <w:rsid w:val="00E774B5"/>
    <w:rsid w:val="00E77B4E"/>
    <w:rsid w:val="00E8020B"/>
    <w:rsid w:val="00E806E7"/>
    <w:rsid w:val="00E8083B"/>
    <w:rsid w:val="00E80A33"/>
    <w:rsid w:val="00E80A75"/>
    <w:rsid w:val="00E80E2A"/>
    <w:rsid w:val="00E8115A"/>
    <w:rsid w:val="00E812B3"/>
    <w:rsid w:val="00E812CC"/>
    <w:rsid w:val="00E813E8"/>
    <w:rsid w:val="00E817F8"/>
    <w:rsid w:val="00E81975"/>
    <w:rsid w:val="00E81A36"/>
    <w:rsid w:val="00E81B16"/>
    <w:rsid w:val="00E81F27"/>
    <w:rsid w:val="00E81F7F"/>
    <w:rsid w:val="00E8231C"/>
    <w:rsid w:val="00E82327"/>
    <w:rsid w:val="00E8250C"/>
    <w:rsid w:val="00E82622"/>
    <w:rsid w:val="00E826B2"/>
    <w:rsid w:val="00E82D93"/>
    <w:rsid w:val="00E82E61"/>
    <w:rsid w:val="00E82F6D"/>
    <w:rsid w:val="00E830F2"/>
    <w:rsid w:val="00E834BD"/>
    <w:rsid w:val="00E83890"/>
    <w:rsid w:val="00E838D2"/>
    <w:rsid w:val="00E839A0"/>
    <w:rsid w:val="00E83C93"/>
    <w:rsid w:val="00E83F07"/>
    <w:rsid w:val="00E84543"/>
    <w:rsid w:val="00E845EC"/>
    <w:rsid w:val="00E84827"/>
    <w:rsid w:val="00E8493B"/>
    <w:rsid w:val="00E84A88"/>
    <w:rsid w:val="00E84D88"/>
    <w:rsid w:val="00E84FBC"/>
    <w:rsid w:val="00E84FFF"/>
    <w:rsid w:val="00E852FC"/>
    <w:rsid w:val="00E855BB"/>
    <w:rsid w:val="00E85671"/>
    <w:rsid w:val="00E85F56"/>
    <w:rsid w:val="00E862E0"/>
    <w:rsid w:val="00E86650"/>
    <w:rsid w:val="00E866D7"/>
    <w:rsid w:val="00E867D4"/>
    <w:rsid w:val="00E8683E"/>
    <w:rsid w:val="00E86C50"/>
    <w:rsid w:val="00E86D0B"/>
    <w:rsid w:val="00E86D40"/>
    <w:rsid w:val="00E86D91"/>
    <w:rsid w:val="00E8728C"/>
    <w:rsid w:val="00E872AD"/>
    <w:rsid w:val="00E87626"/>
    <w:rsid w:val="00E876B3"/>
    <w:rsid w:val="00E87998"/>
    <w:rsid w:val="00E87BD9"/>
    <w:rsid w:val="00E87DE0"/>
    <w:rsid w:val="00E87EF4"/>
    <w:rsid w:val="00E90040"/>
    <w:rsid w:val="00E9008D"/>
    <w:rsid w:val="00E90204"/>
    <w:rsid w:val="00E902CB"/>
    <w:rsid w:val="00E905EC"/>
    <w:rsid w:val="00E9069E"/>
    <w:rsid w:val="00E90A0F"/>
    <w:rsid w:val="00E90C96"/>
    <w:rsid w:val="00E90F4D"/>
    <w:rsid w:val="00E91132"/>
    <w:rsid w:val="00E9117E"/>
    <w:rsid w:val="00E912AD"/>
    <w:rsid w:val="00E91383"/>
    <w:rsid w:val="00E913E8"/>
    <w:rsid w:val="00E91466"/>
    <w:rsid w:val="00E9155D"/>
    <w:rsid w:val="00E91764"/>
    <w:rsid w:val="00E917CA"/>
    <w:rsid w:val="00E91960"/>
    <w:rsid w:val="00E91D61"/>
    <w:rsid w:val="00E91DC4"/>
    <w:rsid w:val="00E91FAA"/>
    <w:rsid w:val="00E920B0"/>
    <w:rsid w:val="00E92384"/>
    <w:rsid w:val="00E923FF"/>
    <w:rsid w:val="00E92510"/>
    <w:rsid w:val="00E92572"/>
    <w:rsid w:val="00E92A91"/>
    <w:rsid w:val="00E92F57"/>
    <w:rsid w:val="00E9329E"/>
    <w:rsid w:val="00E933B6"/>
    <w:rsid w:val="00E935A8"/>
    <w:rsid w:val="00E936EB"/>
    <w:rsid w:val="00E93818"/>
    <w:rsid w:val="00E93C3C"/>
    <w:rsid w:val="00E94077"/>
    <w:rsid w:val="00E94097"/>
    <w:rsid w:val="00E94465"/>
    <w:rsid w:val="00E9468F"/>
    <w:rsid w:val="00E948DF"/>
    <w:rsid w:val="00E94CC9"/>
    <w:rsid w:val="00E94D8D"/>
    <w:rsid w:val="00E94EAC"/>
    <w:rsid w:val="00E95033"/>
    <w:rsid w:val="00E953AA"/>
    <w:rsid w:val="00E953D6"/>
    <w:rsid w:val="00E9551D"/>
    <w:rsid w:val="00E95597"/>
    <w:rsid w:val="00E956F0"/>
    <w:rsid w:val="00E959BD"/>
    <w:rsid w:val="00E95A8F"/>
    <w:rsid w:val="00E95CE0"/>
    <w:rsid w:val="00E95CF6"/>
    <w:rsid w:val="00E95DC6"/>
    <w:rsid w:val="00E96312"/>
    <w:rsid w:val="00E96358"/>
    <w:rsid w:val="00E963B9"/>
    <w:rsid w:val="00E96552"/>
    <w:rsid w:val="00E966B1"/>
    <w:rsid w:val="00E968E1"/>
    <w:rsid w:val="00E96937"/>
    <w:rsid w:val="00E96B70"/>
    <w:rsid w:val="00E96CD8"/>
    <w:rsid w:val="00E9737E"/>
    <w:rsid w:val="00E97478"/>
    <w:rsid w:val="00E975DF"/>
    <w:rsid w:val="00E97670"/>
    <w:rsid w:val="00E976B0"/>
    <w:rsid w:val="00E9774B"/>
    <w:rsid w:val="00E97B28"/>
    <w:rsid w:val="00E97B5A"/>
    <w:rsid w:val="00E97FA0"/>
    <w:rsid w:val="00E9EE4C"/>
    <w:rsid w:val="00EA0078"/>
    <w:rsid w:val="00EA00EF"/>
    <w:rsid w:val="00EA041B"/>
    <w:rsid w:val="00EA04B1"/>
    <w:rsid w:val="00EA07B8"/>
    <w:rsid w:val="00EA09F5"/>
    <w:rsid w:val="00EA09FB"/>
    <w:rsid w:val="00EA0DBB"/>
    <w:rsid w:val="00EA0E7C"/>
    <w:rsid w:val="00EA111A"/>
    <w:rsid w:val="00EA117D"/>
    <w:rsid w:val="00EA1356"/>
    <w:rsid w:val="00EA1371"/>
    <w:rsid w:val="00EA13EC"/>
    <w:rsid w:val="00EA13FB"/>
    <w:rsid w:val="00EA1938"/>
    <w:rsid w:val="00EA1CC4"/>
    <w:rsid w:val="00EA1E75"/>
    <w:rsid w:val="00EA20F7"/>
    <w:rsid w:val="00EA2326"/>
    <w:rsid w:val="00EA2753"/>
    <w:rsid w:val="00EA28ED"/>
    <w:rsid w:val="00EA2A84"/>
    <w:rsid w:val="00EA2DC0"/>
    <w:rsid w:val="00EA2E2A"/>
    <w:rsid w:val="00EA2F64"/>
    <w:rsid w:val="00EA300A"/>
    <w:rsid w:val="00EA3192"/>
    <w:rsid w:val="00EA32D7"/>
    <w:rsid w:val="00EA334C"/>
    <w:rsid w:val="00EA34DA"/>
    <w:rsid w:val="00EA3732"/>
    <w:rsid w:val="00EA383E"/>
    <w:rsid w:val="00EA38B5"/>
    <w:rsid w:val="00EA3A18"/>
    <w:rsid w:val="00EA3B2E"/>
    <w:rsid w:val="00EA3B56"/>
    <w:rsid w:val="00EA3CAE"/>
    <w:rsid w:val="00EA3CE8"/>
    <w:rsid w:val="00EA3EBF"/>
    <w:rsid w:val="00EA4227"/>
    <w:rsid w:val="00EA4284"/>
    <w:rsid w:val="00EA4727"/>
    <w:rsid w:val="00EA54F8"/>
    <w:rsid w:val="00EA550A"/>
    <w:rsid w:val="00EA561B"/>
    <w:rsid w:val="00EA5873"/>
    <w:rsid w:val="00EA58A1"/>
    <w:rsid w:val="00EA5BC9"/>
    <w:rsid w:val="00EA5D54"/>
    <w:rsid w:val="00EA63C5"/>
    <w:rsid w:val="00EA6502"/>
    <w:rsid w:val="00EA654D"/>
    <w:rsid w:val="00EA6CC8"/>
    <w:rsid w:val="00EA7200"/>
    <w:rsid w:val="00EA78E9"/>
    <w:rsid w:val="00EA7CCC"/>
    <w:rsid w:val="00EA7CFB"/>
    <w:rsid w:val="00EA7DC5"/>
    <w:rsid w:val="00EAA6CE"/>
    <w:rsid w:val="00EB05E8"/>
    <w:rsid w:val="00EB07C3"/>
    <w:rsid w:val="00EB0A17"/>
    <w:rsid w:val="00EB0D33"/>
    <w:rsid w:val="00EB0F1C"/>
    <w:rsid w:val="00EB0F47"/>
    <w:rsid w:val="00EB1038"/>
    <w:rsid w:val="00EB1459"/>
    <w:rsid w:val="00EB1475"/>
    <w:rsid w:val="00EB1737"/>
    <w:rsid w:val="00EB1FA1"/>
    <w:rsid w:val="00EB22E8"/>
    <w:rsid w:val="00EB23C2"/>
    <w:rsid w:val="00EB26CA"/>
    <w:rsid w:val="00EB2A69"/>
    <w:rsid w:val="00EB2C63"/>
    <w:rsid w:val="00EB2CCB"/>
    <w:rsid w:val="00EB2CF3"/>
    <w:rsid w:val="00EB3060"/>
    <w:rsid w:val="00EB3095"/>
    <w:rsid w:val="00EB326D"/>
    <w:rsid w:val="00EB3402"/>
    <w:rsid w:val="00EB39EF"/>
    <w:rsid w:val="00EB3AE7"/>
    <w:rsid w:val="00EB3FA2"/>
    <w:rsid w:val="00EB4027"/>
    <w:rsid w:val="00EB414A"/>
    <w:rsid w:val="00EB458B"/>
    <w:rsid w:val="00EB4740"/>
    <w:rsid w:val="00EB4CB6"/>
    <w:rsid w:val="00EB4D27"/>
    <w:rsid w:val="00EB50FB"/>
    <w:rsid w:val="00EB5536"/>
    <w:rsid w:val="00EB5862"/>
    <w:rsid w:val="00EB58AD"/>
    <w:rsid w:val="00EB5909"/>
    <w:rsid w:val="00EB5C2C"/>
    <w:rsid w:val="00EB5DB7"/>
    <w:rsid w:val="00EB5F0E"/>
    <w:rsid w:val="00EB5F72"/>
    <w:rsid w:val="00EB5FE2"/>
    <w:rsid w:val="00EB64A5"/>
    <w:rsid w:val="00EB6CEB"/>
    <w:rsid w:val="00EB73ED"/>
    <w:rsid w:val="00EB763D"/>
    <w:rsid w:val="00EB778D"/>
    <w:rsid w:val="00EB789E"/>
    <w:rsid w:val="00EB78DE"/>
    <w:rsid w:val="00EB7C82"/>
    <w:rsid w:val="00EB7F37"/>
    <w:rsid w:val="00EC010A"/>
    <w:rsid w:val="00EC07A6"/>
    <w:rsid w:val="00EC0BC5"/>
    <w:rsid w:val="00EC0C41"/>
    <w:rsid w:val="00EC117E"/>
    <w:rsid w:val="00EC122C"/>
    <w:rsid w:val="00EC15DA"/>
    <w:rsid w:val="00EC160D"/>
    <w:rsid w:val="00EC1660"/>
    <w:rsid w:val="00EC169B"/>
    <w:rsid w:val="00EC16A4"/>
    <w:rsid w:val="00EC17D9"/>
    <w:rsid w:val="00EC1806"/>
    <w:rsid w:val="00EC18E6"/>
    <w:rsid w:val="00EC194B"/>
    <w:rsid w:val="00EC20AF"/>
    <w:rsid w:val="00EC22C3"/>
    <w:rsid w:val="00EC2451"/>
    <w:rsid w:val="00EC2C29"/>
    <w:rsid w:val="00EC2CE2"/>
    <w:rsid w:val="00EC30DD"/>
    <w:rsid w:val="00EC3145"/>
    <w:rsid w:val="00EC31F3"/>
    <w:rsid w:val="00EC33A2"/>
    <w:rsid w:val="00EC382C"/>
    <w:rsid w:val="00EC39E2"/>
    <w:rsid w:val="00EC3A3D"/>
    <w:rsid w:val="00EC3B0E"/>
    <w:rsid w:val="00EC3CAD"/>
    <w:rsid w:val="00EC3D70"/>
    <w:rsid w:val="00EC41D9"/>
    <w:rsid w:val="00EC424F"/>
    <w:rsid w:val="00EC4369"/>
    <w:rsid w:val="00EC436A"/>
    <w:rsid w:val="00EC44AA"/>
    <w:rsid w:val="00EC463C"/>
    <w:rsid w:val="00EC4678"/>
    <w:rsid w:val="00EC476C"/>
    <w:rsid w:val="00EC4845"/>
    <w:rsid w:val="00EC48A2"/>
    <w:rsid w:val="00EC48A6"/>
    <w:rsid w:val="00EC4B06"/>
    <w:rsid w:val="00EC4D63"/>
    <w:rsid w:val="00EC501C"/>
    <w:rsid w:val="00EC5145"/>
    <w:rsid w:val="00EC575F"/>
    <w:rsid w:val="00EC57A7"/>
    <w:rsid w:val="00EC57B6"/>
    <w:rsid w:val="00EC57FD"/>
    <w:rsid w:val="00EC5C50"/>
    <w:rsid w:val="00EC5D40"/>
    <w:rsid w:val="00EC626C"/>
    <w:rsid w:val="00EC677A"/>
    <w:rsid w:val="00EC679E"/>
    <w:rsid w:val="00EC6874"/>
    <w:rsid w:val="00EC6A64"/>
    <w:rsid w:val="00EC6A78"/>
    <w:rsid w:val="00EC6D99"/>
    <w:rsid w:val="00EC6E01"/>
    <w:rsid w:val="00EC7026"/>
    <w:rsid w:val="00EC71CC"/>
    <w:rsid w:val="00EC73E0"/>
    <w:rsid w:val="00EC7B00"/>
    <w:rsid w:val="00EC7D6D"/>
    <w:rsid w:val="00ECDEE9"/>
    <w:rsid w:val="00ED09A2"/>
    <w:rsid w:val="00ED09C0"/>
    <w:rsid w:val="00ED0A2E"/>
    <w:rsid w:val="00ED0AB0"/>
    <w:rsid w:val="00ED0ACA"/>
    <w:rsid w:val="00ED0BBF"/>
    <w:rsid w:val="00ED0CA3"/>
    <w:rsid w:val="00ED0CAD"/>
    <w:rsid w:val="00ED148C"/>
    <w:rsid w:val="00ED1504"/>
    <w:rsid w:val="00ED15A4"/>
    <w:rsid w:val="00ED17E8"/>
    <w:rsid w:val="00ED19D2"/>
    <w:rsid w:val="00ED1AA3"/>
    <w:rsid w:val="00ED1AA9"/>
    <w:rsid w:val="00ED2019"/>
    <w:rsid w:val="00ED2662"/>
    <w:rsid w:val="00ED298D"/>
    <w:rsid w:val="00ED29C1"/>
    <w:rsid w:val="00ED3108"/>
    <w:rsid w:val="00ED32A6"/>
    <w:rsid w:val="00ED32EB"/>
    <w:rsid w:val="00ED3467"/>
    <w:rsid w:val="00ED34BB"/>
    <w:rsid w:val="00ED36E9"/>
    <w:rsid w:val="00ED391E"/>
    <w:rsid w:val="00ED3A55"/>
    <w:rsid w:val="00ED3AA9"/>
    <w:rsid w:val="00ED3D38"/>
    <w:rsid w:val="00ED3D9F"/>
    <w:rsid w:val="00ED4230"/>
    <w:rsid w:val="00ED43D4"/>
    <w:rsid w:val="00ED4421"/>
    <w:rsid w:val="00ED4512"/>
    <w:rsid w:val="00ED4698"/>
    <w:rsid w:val="00ED475E"/>
    <w:rsid w:val="00ED4771"/>
    <w:rsid w:val="00ED48F3"/>
    <w:rsid w:val="00ED491B"/>
    <w:rsid w:val="00ED4937"/>
    <w:rsid w:val="00ED4ADA"/>
    <w:rsid w:val="00ED4B1E"/>
    <w:rsid w:val="00ED4B39"/>
    <w:rsid w:val="00ED4B60"/>
    <w:rsid w:val="00ED4B76"/>
    <w:rsid w:val="00ED4B7A"/>
    <w:rsid w:val="00ED4F3D"/>
    <w:rsid w:val="00ED5267"/>
    <w:rsid w:val="00ED5499"/>
    <w:rsid w:val="00ED54C3"/>
    <w:rsid w:val="00ED553D"/>
    <w:rsid w:val="00ED5A32"/>
    <w:rsid w:val="00ED5B00"/>
    <w:rsid w:val="00ED5DCF"/>
    <w:rsid w:val="00ED5F19"/>
    <w:rsid w:val="00ED60CD"/>
    <w:rsid w:val="00ED620D"/>
    <w:rsid w:val="00ED6372"/>
    <w:rsid w:val="00ED6546"/>
    <w:rsid w:val="00ED66D3"/>
    <w:rsid w:val="00ED68BF"/>
    <w:rsid w:val="00ED6AD3"/>
    <w:rsid w:val="00ED6F1B"/>
    <w:rsid w:val="00ED6FC1"/>
    <w:rsid w:val="00ED7263"/>
    <w:rsid w:val="00ED7345"/>
    <w:rsid w:val="00ED739A"/>
    <w:rsid w:val="00ED7612"/>
    <w:rsid w:val="00ED7694"/>
    <w:rsid w:val="00ED7A95"/>
    <w:rsid w:val="00ED7D27"/>
    <w:rsid w:val="00ED7FC0"/>
    <w:rsid w:val="00EE01D6"/>
    <w:rsid w:val="00EE05CC"/>
    <w:rsid w:val="00EE070F"/>
    <w:rsid w:val="00EE0CF7"/>
    <w:rsid w:val="00EE0DD7"/>
    <w:rsid w:val="00EE12EF"/>
    <w:rsid w:val="00EE1646"/>
    <w:rsid w:val="00EE16CC"/>
    <w:rsid w:val="00EE1768"/>
    <w:rsid w:val="00EE1801"/>
    <w:rsid w:val="00EE186B"/>
    <w:rsid w:val="00EE1942"/>
    <w:rsid w:val="00EE1D2E"/>
    <w:rsid w:val="00EE1D77"/>
    <w:rsid w:val="00EE1DD7"/>
    <w:rsid w:val="00EE205C"/>
    <w:rsid w:val="00EE2300"/>
    <w:rsid w:val="00EE26A6"/>
    <w:rsid w:val="00EE28FA"/>
    <w:rsid w:val="00EE2AC4"/>
    <w:rsid w:val="00EE2B9B"/>
    <w:rsid w:val="00EE2ED2"/>
    <w:rsid w:val="00EE30AB"/>
    <w:rsid w:val="00EE3196"/>
    <w:rsid w:val="00EE350C"/>
    <w:rsid w:val="00EE36ED"/>
    <w:rsid w:val="00EE3909"/>
    <w:rsid w:val="00EE3AE7"/>
    <w:rsid w:val="00EE3B55"/>
    <w:rsid w:val="00EE3B8E"/>
    <w:rsid w:val="00EE3C10"/>
    <w:rsid w:val="00EE3D47"/>
    <w:rsid w:val="00EE3F4C"/>
    <w:rsid w:val="00EE4184"/>
    <w:rsid w:val="00EE4811"/>
    <w:rsid w:val="00EE4A9E"/>
    <w:rsid w:val="00EE4D3C"/>
    <w:rsid w:val="00EE4EBE"/>
    <w:rsid w:val="00EE4F31"/>
    <w:rsid w:val="00EE50AB"/>
    <w:rsid w:val="00EE550A"/>
    <w:rsid w:val="00EE5608"/>
    <w:rsid w:val="00EE5760"/>
    <w:rsid w:val="00EE5835"/>
    <w:rsid w:val="00EE58C9"/>
    <w:rsid w:val="00EE5910"/>
    <w:rsid w:val="00EE613A"/>
    <w:rsid w:val="00EE613F"/>
    <w:rsid w:val="00EE63B2"/>
    <w:rsid w:val="00EE63C5"/>
    <w:rsid w:val="00EE63D0"/>
    <w:rsid w:val="00EE66F0"/>
    <w:rsid w:val="00EE674F"/>
    <w:rsid w:val="00EE6A45"/>
    <w:rsid w:val="00EE6BEC"/>
    <w:rsid w:val="00EE6FDE"/>
    <w:rsid w:val="00EE70BA"/>
    <w:rsid w:val="00EE717B"/>
    <w:rsid w:val="00EE7196"/>
    <w:rsid w:val="00EE7219"/>
    <w:rsid w:val="00EE738A"/>
    <w:rsid w:val="00EE73F1"/>
    <w:rsid w:val="00EE7404"/>
    <w:rsid w:val="00EE795A"/>
    <w:rsid w:val="00EE79C0"/>
    <w:rsid w:val="00EE7D1A"/>
    <w:rsid w:val="00EE7DAD"/>
    <w:rsid w:val="00EF0165"/>
    <w:rsid w:val="00EF04F0"/>
    <w:rsid w:val="00EF0B48"/>
    <w:rsid w:val="00EF1003"/>
    <w:rsid w:val="00EF13F0"/>
    <w:rsid w:val="00EF147B"/>
    <w:rsid w:val="00EF16EE"/>
    <w:rsid w:val="00EF18DF"/>
    <w:rsid w:val="00EF19C6"/>
    <w:rsid w:val="00EF1B35"/>
    <w:rsid w:val="00EF1BBA"/>
    <w:rsid w:val="00EF1C34"/>
    <w:rsid w:val="00EF1D4F"/>
    <w:rsid w:val="00EF1F18"/>
    <w:rsid w:val="00EF21B3"/>
    <w:rsid w:val="00EF245C"/>
    <w:rsid w:val="00EF252A"/>
    <w:rsid w:val="00EF2578"/>
    <w:rsid w:val="00EF2A3F"/>
    <w:rsid w:val="00EF2B55"/>
    <w:rsid w:val="00EF2E54"/>
    <w:rsid w:val="00EF38D9"/>
    <w:rsid w:val="00EF3B5C"/>
    <w:rsid w:val="00EF3C06"/>
    <w:rsid w:val="00EF3C84"/>
    <w:rsid w:val="00EF3CBC"/>
    <w:rsid w:val="00EF3E94"/>
    <w:rsid w:val="00EF3EFA"/>
    <w:rsid w:val="00EF405F"/>
    <w:rsid w:val="00EF48A6"/>
    <w:rsid w:val="00EF4A49"/>
    <w:rsid w:val="00EF5024"/>
    <w:rsid w:val="00EF513B"/>
    <w:rsid w:val="00EF5353"/>
    <w:rsid w:val="00EF55DC"/>
    <w:rsid w:val="00EF5939"/>
    <w:rsid w:val="00EF5A2A"/>
    <w:rsid w:val="00EF5B9E"/>
    <w:rsid w:val="00EF5BA8"/>
    <w:rsid w:val="00EF5D44"/>
    <w:rsid w:val="00EF5D5D"/>
    <w:rsid w:val="00EF5DF1"/>
    <w:rsid w:val="00EF5DFD"/>
    <w:rsid w:val="00EF61D1"/>
    <w:rsid w:val="00EF6306"/>
    <w:rsid w:val="00EF6351"/>
    <w:rsid w:val="00EF643C"/>
    <w:rsid w:val="00EF665C"/>
    <w:rsid w:val="00EF6903"/>
    <w:rsid w:val="00EF6951"/>
    <w:rsid w:val="00EF6AC0"/>
    <w:rsid w:val="00EF6B18"/>
    <w:rsid w:val="00EF700B"/>
    <w:rsid w:val="00EF72B4"/>
    <w:rsid w:val="00EF72EC"/>
    <w:rsid w:val="00EF7330"/>
    <w:rsid w:val="00EF7606"/>
    <w:rsid w:val="00EF7728"/>
    <w:rsid w:val="00EF7A52"/>
    <w:rsid w:val="00EF7C3C"/>
    <w:rsid w:val="00EF7CC8"/>
    <w:rsid w:val="00EF7FD1"/>
    <w:rsid w:val="00F00030"/>
    <w:rsid w:val="00F0006A"/>
    <w:rsid w:val="00F00367"/>
    <w:rsid w:val="00F00723"/>
    <w:rsid w:val="00F00731"/>
    <w:rsid w:val="00F00868"/>
    <w:rsid w:val="00F00AD8"/>
    <w:rsid w:val="00F00DC9"/>
    <w:rsid w:val="00F011D2"/>
    <w:rsid w:val="00F014C7"/>
    <w:rsid w:val="00F0157F"/>
    <w:rsid w:val="00F015BB"/>
    <w:rsid w:val="00F01A01"/>
    <w:rsid w:val="00F01D50"/>
    <w:rsid w:val="00F01E67"/>
    <w:rsid w:val="00F02061"/>
    <w:rsid w:val="00F021C8"/>
    <w:rsid w:val="00F02274"/>
    <w:rsid w:val="00F02CAA"/>
    <w:rsid w:val="00F02F64"/>
    <w:rsid w:val="00F032D4"/>
    <w:rsid w:val="00F03536"/>
    <w:rsid w:val="00F0373C"/>
    <w:rsid w:val="00F03777"/>
    <w:rsid w:val="00F03A2E"/>
    <w:rsid w:val="00F03D57"/>
    <w:rsid w:val="00F040B6"/>
    <w:rsid w:val="00F041EE"/>
    <w:rsid w:val="00F04254"/>
    <w:rsid w:val="00F044EC"/>
    <w:rsid w:val="00F04C7E"/>
    <w:rsid w:val="00F050E1"/>
    <w:rsid w:val="00F0513F"/>
    <w:rsid w:val="00F05151"/>
    <w:rsid w:val="00F05476"/>
    <w:rsid w:val="00F05CDA"/>
    <w:rsid w:val="00F05D04"/>
    <w:rsid w:val="00F06039"/>
    <w:rsid w:val="00F06466"/>
    <w:rsid w:val="00F06480"/>
    <w:rsid w:val="00F0680F"/>
    <w:rsid w:val="00F06AF6"/>
    <w:rsid w:val="00F06C14"/>
    <w:rsid w:val="00F06C34"/>
    <w:rsid w:val="00F06E4C"/>
    <w:rsid w:val="00F07020"/>
    <w:rsid w:val="00F070B6"/>
    <w:rsid w:val="00F074CC"/>
    <w:rsid w:val="00F0757E"/>
    <w:rsid w:val="00F07628"/>
    <w:rsid w:val="00F07A8B"/>
    <w:rsid w:val="00F07C0B"/>
    <w:rsid w:val="00F07C3D"/>
    <w:rsid w:val="00F07CAF"/>
    <w:rsid w:val="00F07D92"/>
    <w:rsid w:val="00F07DEE"/>
    <w:rsid w:val="00F07F31"/>
    <w:rsid w:val="00F0A3CD"/>
    <w:rsid w:val="00F0D4E6"/>
    <w:rsid w:val="00F100A6"/>
    <w:rsid w:val="00F100B4"/>
    <w:rsid w:val="00F10124"/>
    <w:rsid w:val="00F1021F"/>
    <w:rsid w:val="00F102F6"/>
    <w:rsid w:val="00F105D8"/>
    <w:rsid w:val="00F107D3"/>
    <w:rsid w:val="00F10ED7"/>
    <w:rsid w:val="00F10F80"/>
    <w:rsid w:val="00F11349"/>
    <w:rsid w:val="00F114B9"/>
    <w:rsid w:val="00F11961"/>
    <w:rsid w:val="00F11964"/>
    <w:rsid w:val="00F11AD8"/>
    <w:rsid w:val="00F11FA2"/>
    <w:rsid w:val="00F12330"/>
    <w:rsid w:val="00F12394"/>
    <w:rsid w:val="00F124C7"/>
    <w:rsid w:val="00F12884"/>
    <w:rsid w:val="00F12BDB"/>
    <w:rsid w:val="00F12C7A"/>
    <w:rsid w:val="00F12C87"/>
    <w:rsid w:val="00F12C94"/>
    <w:rsid w:val="00F12D7B"/>
    <w:rsid w:val="00F12DF8"/>
    <w:rsid w:val="00F12F0E"/>
    <w:rsid w:val="00F13118"/>
    <w:rsid w:val="00F1341C"/>
    <w:rsid w:val="00F13475"/>
    <w:rsid w:val="00F136BC"/>
    <w:rsid w:val="00F13AF5"/>
    <w:rsid w:val="00F13F89"/>
    <w:rsid w:val="00F142A5"/>
    <w:rsid w:val="00F142D1"/>
    <w:rsid w:val="00F1453C"/>
    <w:rsid w:val="00F148F6"/>
    <w:rsid w:val="00F14C57"/>
    <w:rsid w:val="00F14F88"/>
    <w:rsid w:val="00F153F3"/>
    <w:rsid w:val="00F15744"/>
    <w:rsid w:val="00F157F5"/>
    <w:rsid w:val="00F15892"/>
    <w:rsid w:val="00F159B2"/>
    <w:rsid w:val="00F159CF"/>
    <w:rsid w:val="00F15A04"/>
    <w:rsid w:val="00F15A74"/>
    <w:rsid w:val="00F15C07"/>
    <w:rsid w:val="00F15C46"/>
    <w:rsid w:val="00F15CCA"/>
    <w:rsid w:val="00F15CF9"/>
    <w:rsid w:val="00F160CE"/>
    <w:rsid w:val="00F161D5"/>
    <w:rsid w:val="00F16564"/>
    <w:rsid w:val="00F165AB"/>
    <w:rsid w:val="00F16668"/>
    <w:rsid w:val="00F16A06"/>
    <w:rsid w:val="00F16AB0"/>
    <w:rsid w:val="00F16BAA"/>
    <w:rsid w:val="00F16BDA"/>
    <w:rsid w:val="00F16D61"/>
    <w:rsid w:val="00F17025"/>
    <w:rsid w:val="00F17026"/>
    <w:rsid w:val="00F172DD"/>
    <w:rsid w:val="00F17305"/>
    <w:rsid w:val="00F17654"/>
    <w:rsid w:val="00F176A8"/>
    <w:rsid w:val="00F17775"/>
    <w:rsid w:val="00F177D1"/>
    <w:rsid w:val="00F17994"/>
    <w:rsid w:val="00F179AF"/>
    <w:rsid w:val="00F20152"/>
    <w:rsid w:val="00F20378"/>
    <w:rsid w:val="00F207C8"/>
    <w:rsid w:val="00F20863"/>
    <w:rsid w:val="00F20970"/>
    <w:rsid w:val="00F20B66"/>
    <w:rsid w:val="00F20C27"/>
    <w:rsid w:val="00F20D93"/>
    <w:rsid w:val="00F20FFD"/>
    <w:rsid w:val="00F210C2"/>
    <w:rsid w:val="00F2127B"/>
    <w:rsid w:val="00F2145D"/>
    <w:rsid w:val="00F215C4"/>
    <w:rsid w:val="00F2186F"/>
    <w:rsid w:val="00F21F5A"/>
    <w:rsid w:val="00F227C7"/>
    <w:rsid w:val="00F22CD0"/>
    <w:rsid w:val="00F22DFE"/>
    <w:rsid w:val="00F22F8A"/>
    <w:rsid w:val="00F231DA"/>
    <w:rsid w:val="00F23203"/>
    <w:rsid w:val="00F233D8"/>
    <w:rsid w:val="00F23444"/>
    <w:rsid w:val="00F23717"/>
    <w:rsid w:val="00F23C08"/>
    <w:rsid w:val="00F23CF7"/>
    <w:rsid w:val="00F23D0F"/>
    <w:rsid w:val="00F24112"/>
    <w:rsid w:val="00F245CA"/>
    <w:rsid w:val="00F24643"/>
    <w:rsid w:val="00F24843"/>
    <w:rsid w:val="00F2495C"/>
    <w:rsid w:val="00F24A2A"/>
    <w:rsid w:val="00F24B03"/>
    <w:rsid w:val="00F24C50"/>
    <w:rsid w:val="00F24E8A"/>
    <w:rsid w:val="00F24EDB"/>
    <w:rsid w:val="00F24F00"/>
    <w:rsid w:val="00F2510A"/>
    <w:rsid w:val="00F251FC"/>
    <w:rsid w:val="00F252A1"/>
    <w:rsid w:val="00F25324"/>
    <w:rsid w:val="00F25743"/>
    <w:rsid w:val="00F25B7F"/>
    <w:rsid w:val="00F25C0C"/>
    <w:rsid w:val="00F25CEE"/>
    <w:rsid w:val="00F25D6E"/>
    <w:rsid w:val="00F26069"/>
    <w:rsid w:val="00F2617A"/>
    <w:rsid w:val="00F2622D"/>
    <w:rsid w:val="00F26340"/>
    <w:rsid w:val="00F26369"/>
    <w:rsid w:val="00F26406"/>
    <w:rsid w:val="00F26A41"/>
    <w:rsid w:val="00F26C2D"/>
    <w:rsid w:val="00F26C53"/>
    <w:rsid w:val="00F26CA5"/>
    <w:rsid w:val="00F271F1"/>
    <w:rsid w:val="00F27265"/>
    <w:rsid w:val="00F27415"/>
    <w:rsid w:val="00F274F6"/>
    <w:rsid w:val="00F27645"/>
    <w:rsid w:val="00F27AFD"/>
    <w:rsid w:val="00F300B0"/>
    <w:rsid w:val="00F300FD"/>
    <w:rsid w:val="00F302AA"/>
    <w:rsid w:val="00F3070A"/>
    <w:rsid w:val="00F309AB"/>
    <w:rsid w:val="00F30D43"/>
    <w:rsid w:val="00F30FBD"/>
    <w:rsid w:val="00F31026"/>
    <w:rsid w:val="00F315F7"/>
    <w:rsid w:val="00F31828"/>
    <w:rsid w:val="00F318EC"/>
    <w:rsid w:val="00F3192E"/>
    <w:rsid w:val="00F319E1"/>
    <w:rsid w:val="00F319ED"/>
    <w:rsid w:val="00F31F0D"/>
    <w:rsid w:val="00F32234"/>
    <w:rsid w:val="00F32D59"/>
    <w:rsid w:val="00F32E9B"/>
    <w:rsid w:val="00F32F14"/>
    <w:rsid w:val="00F33231"/>
    <w:rsid w:val="00F333DD"/>
    <w:rsid w:val="00F33501"/>
    <w:rsid w:val="00F3383C"/>
    <w:rsid w:val="00F338F0"/>
    <w:rsid w:val="00F34021"/>
    <w:rsid w:val="00F3405F"/>
    <w:rsid w:val="00F340A9"/>
    <w:rsid w:val="00F345F9"/>
    <w:rsid w:val="00F350ED"/>
    <w:rsid w:val="00F35127"/>
    <w:rsid w:val="00F352C3"/>
    <w:rsid w:val="00F35373"/>
    <w:rsid w:val="00F3547C"/>
    <w:rsid w:val="00F35A4B"/>
    <w:rsid w:val="00F35B05"/>
    <w:rsid w:val="00F35BC1"/>
    <w:rsid w:val="00F35C40"/>
    <w:rsid w:val="00F35D44"/>
    <w:rsid w:val="00F35FF0"/>
    <w:rsid w:val="00F368C5"/>
    <w:rsid w:val="00F36C46"/>
    <w:rsid w:val="00F36EF3"/>
    <w:rsid w:val="00F371C2"/>
    <w:rsid w:val="00F373D5"/>
    <w:rsid w:val="00F37B17"/>
    <w:rsid w:val="00F37B59"/>
    <w:rsid w:val="00F37C46"/>
    <w:rsid w:val="00F37F37"/>
    <w:rsid w:val="00F40034"/>
    <w:rsid w:val="00F402FD"/>
    <w:rsid w:val="00F40333"/>
    <w:rsid w:val="00F40466"/>
    <w:rsid w:val="00F404E5"/>
    <w:rsid w:val="00F4055E"/>
    <w:rsid w:val="00F40624"/>
    <w:rsid w:val="00F4090B"/>
    <w:rsid w:val="00F40990"/>
    <w:rsid w:val="00F40B10"/>
    <w:rsid w:val="00F40CC0"/>
    <w:rsid w:val="00F41344"/>
    <w:rsid w:val="00F41439"/>
    <w:rsid w:val="00F418FB"/>
    <w:rsid w:val="00F419A4"/>
    <w:rsid w:val="00F41AB7"/>
    <w:rsid w:val="00F41AC5"/>
    <w:rsid w:val="00F41C63"/>
    <w:rsid w:val="00F41CE1"/>
    <w:rsid w:val="00F42365"/>
    <w:rsid w:val="00F426C6"/>
    <w:rsid w:val="00F426E7"/>
    <w:rsid w:val="00F42754"/>
    <w:rsid w:val="00F42798"/>
    <w:rsid w:val="00F42A29"/>
    <w:rsid w:val="00F42A67"/>
    <w:rsid w:val="00F42E0C"/>
    <w:rsid w:val="00F4304F"/>
    <w:rsid w:val="00F43321"/>
    <w:rsid w:val="00F43399"/>
    <w:rsid w:val="00F43497"/>
    <w:rsid w:val="00F438F9"/>
    <w:rsid w:val="00F43A7E"/>
    <w:rsid w:val="00F43C14"/>
    <w:rsid w:val="00F43CA6"/>
    <w:rsid w:val="00F43D1F"/>
    <w:rsid w:val="00F43F2F"/>
    <w:rsid w:val="00F445D6"/>
    <w:rsid w:val="00F44805"/>
    <w:rsid w:val="00F449E1"/>
    <w:rsid w:val="00F44B17"/>
    <w:rsid w:val="00F44C7B"/>
    <w:rsid w:val="00F44DC5"/>
    <w:rsid w:val="00F44EE6"/>
    <w:rsid w:val="00F4527A"/>
    <w:rsid w:val="00F4574D"/>
    <w:rsid w:val="00F45A88"/>
    <w:rsid w:val="00F45D2F"/>
    <w:rsid w:val="00F462A3"/>
    <w:rsid w:val="00F46419"/>
    <w:rsid w:val="00F464ED"/>
    <w:rsid w:val="00F4662D"/>
    <w:rsid w:val="00F46656"/>
    <w:rsid w:val="00F46827"/>
    <w:rsid w:val="00F469AC"/>
    <w:rsid w:val="00F46A39"/>
    <w:rsid w:val="00F46A7B"/>
    <w:rsid w:val="00F46B4C"/>
    <w:rsid w:val="00F47137"/>
    <w:rsid w:val="00F475B3"/>
    <w:rsid w:val="00F47829"/>
    <w:rsid w:val="00F47958"/>
    <w:rsid w:val="00F47B57"/>
    <w:rsid w:val="00F47CA8"/>
    <w:rsid w:val="00F47CDD"/>
    <w:rsid w:val="00F47EC2"/>
    <w:rsid w:val="00F502E6"/>
    <w:rsid w:val="00F50551"/>
    <w:rsid w:val="00F50861"/>
    <w:rsid w:val="00F508B9"/>
    <w:rsid w:val="00F50CF2"/>
    <w:rsid w:val="00F512E7"/>
    <w:rsid w:val="00F51360"/>
    <w:rsid w:val="00F514FF"/>
    <w:rsid w:val="00F51506"/>
    <w:rsid w:val="00F5185C"/>
    <w:rsid w:val="00F51996"/>
    <w:rsid w:val="00F51D60"/>
    <w:rsid w:val="00F5223C"/>
    <w:rsid w:val="00F524EC"/>
    <w:rsid w:val="00F52537"/>
    <w:rsid w:val="00F52ACA"/>
    <w:rsid w:val="00F52E48"/>
    <w:rsid w:val="00F53358"/>
    <w:rsid w:val="00F53C4F"/>
    <w:rsid w:val="00F53E9E"/>
    <w:rsid w:val="00F53F48"/>
    <w:rsid w:val="00F53F81"/>
    <w:rsid w:val="00F540F2"/>
    <w:rsid w:val="00F54135"/>
    <w:rsid w:val="00F54138"/>
    <w:rsid w:val="00F545DE"/>
    <w:rsid w:val="00F549BC"/>
    <w:rsid w:val="00F54A97"/>
    <w:rsid w:val="00F54AD3"/>
    <w:rsid w:val="00F54B46"/>
    <w:rsid w:val="00F54F7B"/>
    <w:rsid w:val="00F55330"/>
    <w:rsid w:val="00F553EF"/>
    <w:rsid w:val="00F55885"/>
    <w:rsid w:val="00F55A2C"/>
    <w:rsid w:val="00F55AB9"/>
    <w:rsid w:val="00F55BD0"/>
    <w:rsid w:val="00F55E36"/>
    <w:rsid w:val="00F55F1C"/>
    <w:rsid w:val="00F55FE8"/>
    <w:rsid w:val="00F5621A"/>
    <w:rsid w:val="00F5641E"/>
    <w:rsid w:val="00F56466"/>
    <w:rsid w:val="00F56526"/>
    <w:rsid w:val="00F567C8"/>
    <w:rsid w:val="00F56937"/>
    <w:rsid w:val="00F56964"/>
    <w:rsid w:val="00F56AC0"/>
    <w:rsid w:val="00F56B20"/>
    <w:rsid w:val="00F56C64"/>
    <w:rsid w:val="00F56E6A"/>
    <w:rsid w:val="00F56E74"/>
    <w:rsid w:val="00F57321"/>
    <w:rsid w:val="00F577A1"/>
    <w:rsid w:val="00F577C7"/>
    <w:rsid w:val="00F57DFB"/>
    <w:rsid w:val="00F57E2F"/>
    <w:rsid w:val="00F57E8E"/>
    <w:rsid w:val="00F60458"/>
    <w:rsid w:val="00F60532"/>
    <w:rsid w:val="00F6096A"/>
    <w:rsid w:val="00F609F4"/>
    <w:rsid w:val="00F60BBF"/>
    <w:rsid w:val="00F6135D"/>
    <w:rsid w:val="00F613EC"/>
    <w:rsid w:val="00F6145A"/>
    <w:rsid w:val="00F615FE"/>
    <w:rsid w:val="00F616B2"/>
    <w:rsid w:val="00F6173E"/>
    <w:rsid w:val="00F618DA"/>
    <w:rsid w:val="00F61B83"/>
    <w:rsid w:val="00F61BA2"/>
    <w:rsid w:val="00F61D76"/>
    <w:rsid w:val="00F61D92"/>
    <w:rsid w:val="00F61E67"/>
    <w:rsid w:val="00F61E89"/>
    <w:rsid w:val="00F61EA0"/>
    <w:rsid w:val="00F61FEE"/>
    <w:rsid w:val="00F620EC"/>
    <w:rsid w:val="00F622BA"/>
    <w:rsid w:val="00F622E6"/>
    <w:rsid w:val="00F622F7"/>
    <w:rsid w:val="00F62394"/>
    <w:rsid w:val="00F623DA"/>
    <w:rsid w:val="00F623FC"/>
    <w:rsid w:val="00F62B46"/>
    <w:rsid w:val="00F62D9C"/>
    <w:rsid w:val="00F633E9"/>
    <w:rsid w:val="00F63704"/>
    <w:rsid w:val="00F6379E"/>
    <w:rsid w:val="00F63A3D"/>
    <w:rsid w:val="00F63CA6"/>
    <w:rsid w:val="00F63D8D"/>
    <w:rsid w:val="00F63DC5"/>
    <w:rsid w:val="00F63E5D"/>
    <w:rsid w:val="00F63F73"/>
    <w:rsid w:val="00F646FA"/>
    <w:rsid w:val="00F648D2"/>
    <w:rsid w:val="00F6492B"/>
    <w:rsid w:val="00F64C85"/>
    <w:rsid w:val="00F64F50"/>
    <w:rsid w:val="00F65012"/>
    <w:rsid w:val="00F655D4"/>
    <w:rsid w:val="00F657BF"/>
    <w:rsid w:val="00F65F2D"/>
    <w:rsid w:val="00F65F82"/>
    <w:rsid w:val="00F66105"/>
    <w:rsid w:val="00F6629A"/>
    <w:rsid w:val="00F66405"/>
    <w:rsid w:val="00F66621"/>
    <w:rsid w:val="00F66C0E"/>
    <w:rsid w:val="00F673E8"/>
    <w:rsid w:val="00F676CF"/>
    <w:rsid w:val="00F67724"/>
    <w:rsid w:val="00F67A41"/>
    <w:rsid w:val="00F67BBA"/>
    <w:rsid w:val="00F67C56"/>
    <w:rsid w:val="00F67FB1"/>
    <w:rsid w:val="00F6C265"/>
    <w:rsid w:val="00F7001D"/>
    <w:rsid w:val="00F70530"/>
    <w:rsid w:val="00F706BD"/>
    <w:rsid w:val="00F706CA"/>
    <w:rsid w:val="00F707AA"/>
    <w:rsid w:val="00F7096C"/>
    <w:rsid w:val="00F70D39"/>
    <w:rsid w:val="00F70DBB"/>
    <w:rsid w:val="00F70F32"/>
    <w:rsid w:val="00F71133"/>
    <w:rsid w:val="00F712C0"/>
    <w:rsid w:val="00F714A1"/>
    <w:rsid w:val="00F71503"/>
    <w:rsid w:val="00F71CDD"/>
    <w:rsid w:val="00F71DA5"/>
    <w:rsid w:val="00F72134"/>
    <w:rsid w:val="00F723C1"/>
    <w:rsid w:val="00F7257A"/>
    <w:rsid w:val="00F7288B"/>
    <w:rsid w:val="00F72A49"/>
    <w:rsid w:val="00F72E93"/>
    <w:rsid w:val="00F72FE5"/>
    <w:rsid w:val="00F73346"/>
    <w:rsid w:val="00F73479"/>
    <w:rsid w:val="00F73795"/>
    <w:rsid w:val="00F7381E"/>
    <w:rsid w:val="00F7387B"/>
    <w:rsid w:val="00F7396F"/>
    <w:rsid w:val="00F742FE"/>
    <w:rsid w:val="00F74575"/>
    <w:rsid w:val="00F747EC"/>
    <w:rsid w:val="00F747F4"/>
    <w:rsid w:val="00F7491C"/>
    <w:rsid w:val="00F749C1"/>
    <w:rsid w:val="00F74A08"/>
    <w:rsid w:val="00F74B9C"/>
    <w:rsid w:val="00F74D2F"/>
    <w:rsid w:val="00F74F77"/>
    <w:rsid w:val="00F74F85"/>
    <w:rsid w:val="00F751A9"/>
    <w:rsid w:val="00F752A3"/>
    <w:rsid w:val="00F75905"/>
    <w:rsid w:val="00F75C97"/>
    <w:rsid w:val="00F76062"/>
    <w:rsid w:val="00F767E1"/>
    <w:rsid w:val="00F76844"/>
    <w:rsid w:val="00F769D4"/>
    <w:rsid w:val="00F76A36"/>
    <w:rsid w:val="00F76A4E"/>
    <w:rsid w:val="00F76C1D"/>
    <w:rsid w:val="00F76EF7"/>
    <w:rsid w:val="00F771CB"/>
    <w:rsid w:val="00F77220"/>
    <w:rsid w:val="00F772CF"/>
    <w:rsid w:val="00F773AF"/>
    <w:rsid w:val="00F773B3"/>
    <w:rsid w:val="00F7756D"/>
    <w:rsid w:val="00F77577"/>
    <w:rsid w:val="00F77640"/>
    <w:rsid w:val="00F77A2E"/>
    <w:rsid w:val="00F77F6C"/>
    <w:rsid w:val="00F7B8C3"/>
    <w:rsid w:val="00F80127"/>
    <w:rsid w:val="00F80285"/>
    <w:rsid w:val="00F802A8"/>
    <w:rsid w:val="00F802F5"/>
    <w:rsid w:val="00F80452"/>
    <w:rsid w:val="00F806CB"/>
    <w:rsid w:val="00F80A02"/>
    <w:rsid w:val="00F80B81"/>
    <w:rsid w:val="00F80CB5"/>
    <w:rsid w:val="00F80CFC"/>
    <w:rsid w:val="00F8126C"/>
    <w:rsid w:val="00F81563"/>
    <w:rsid w:val="00F81677"/>
    <w:rsid w:val="00F817D9"/>
    <w:rsid w:val="00F8191F"/>
    <w:rsid w:val="00F819F7"/>
    <w:rsid w:val="00F81CBB"/>
    <w:rsid w:val="00F822F0"/>
    <w:rsid w:val="00F824F3"/>
    <w:rsid w:val="00F82558"/>
    <w:rsid w:val="00F827F0"/>
    <w:rsid w:val="00F828E1"/>
    <w:rsid w:val="00F82A04"/>
    <w:rsid w:val="00F82DA1"/>
    <w:rsid w:val="00F82F9E"/>
    <w:rsid w:val="00F8300A"/>
    <w:rsid w:val="00F83028"/>
    <w:rsid w:val="00F832F5"/>
    <w:rsid w:val="00F83569"/>
    <w:rsid w:val="00F835CF"/>
    <w:rsid w:val="00F83791"/>
    <w:rsid w:val="00F83998"/>
    <w:rsid w:val="00F83A2F"/>
    <w:rsid w:val="00F83DF6"/>
    <w:rsid w:val="00F83ED5"/>
    <w:rsid w:val="00F8415D"/>
    <w:rsid w:val="00F84285"/>
    <w:rsid w:val="00F842EB"/>
    <w:rsid w:val="00F84405"/>
    <w:rsid w:val="00F84568"/>
    <w:rsid w:val="00F850DB"/>
    <w:rsid w:val="00F85321"/>
    <w:rsid w:val="00F85485"/>
    <w:rsid w:val="00F8549E"/>
    <w:rsid w:val="00F856BD"/>
    <w:rsid w:val="00F859BD"/>
    <w:rsid w:val="00F85C07"/>
    <w:rsid w:val="00F85F14"/>
    <w:rsid w:val="00F85FD5"/>
    <w:rsid w:val="00F8634D"/>
    <w:rsid w:val="00F864E7"/>
    <w:rsid w:val="00F866BF"/>
    <w:rsid w:val="00F867EC"/>
    <w:rsid w:val="00F86818"/>
    <w:rsid w:val="00F8687F"/>
    <w:rsid w:val="00F86B49"/>
    <w:rsid w:val="00F86C97"/>
    <w:rsid w:val="00F86F86"/>
    <w:rsid w:val="00F87267"/>
    <w:rsid w:val="00F8792B"/>
    <w:rsid w:val="00F87966"/>
    <w:rsid w:val="00F879CA"/>
    <w:rsid w:val="00F87B5E"/>
    <w:rsid w:val="00F87EFE"/>
    <w:rsid w:val="00F87FE5"/>
    <w:rsid w:val="00F9018A"/>
    <w:rsid w:val="00F9022C"/>
    <w:rsid w:val="00F903B3"/>
    <w:rsid w:val="00F90715"/>
    <w:rsid w:val="00F90777"/>
    <w:rsid w:val="00F908BC"/>
    <w:rsid w:val="00F9092C"/>
    <w:rsid w:val="00F909DB"/>
    <w:rsid w:val="00F90C6F"/>
    <w:rsid w:val="00F913C1"/>
    <w:rsid w:val="00F9166B"/>
    <w:rsid w:val="00F9193D"/>
    <w:rsid w:val="00F91DAB"/>
    <w:rsid w:val="00F91E3F"/>
    <w:rsid w:val="00F926F8"/>
    <w:rsid w:val="00F92CA7"/>
    <w:rsid w:val="00F92DE9"/>
    <w:rsid w:val="00F92E63"/>
    <w:rsid w:val="00F92F2B"/>
    <w:rsid w:val="00F93221"/>
    <w:rsid w:val="00F9325E"/>
    <w:rsid w:val="00F933F1"/>
    <w:rsid w:val="00F93435"/>
    <w:rsid w:val="00F93957"/>
    <w:rsid w:val="00F93AA4"/>
    <w:rsid w:val="00F93C66"/>
    <w:rsid w:val="00F93E59"/>
    <w:rsid w:val="00F940F1"/>
    <w:rsid w:val="00F94155"/>
    <w:rsid w:val="00F942E5"/>
    <w:rsid w:val="00F94404"/>
    <w:rsid w:val="00F945E2"/>
    <w:rsid w:val="00F94847"/>
    <w:rsid w:val="00F948FF"/>
    <w:rsid w:val="00F94E92"/>
    <w:rsid w:val="00F94FB7"/>
    <w:rsid w:val="00F950F9"/>
    <w:rsid w:val="00F9533C"/>
    <w:rsid w:val="00F9579E"/>
    <w:rsid w:val="00F957DB"/>
    <w:rsid w:val="00F95902"/>
    <w:rsid w:val="00F95AA9"/>
    <w:rsid w:val="00F95DAE"/>
    <w:rsid w:val="00F9618D"/>
    <w:rsid w:val="00F96576"/>
    <w:rsid w:val="00F96B0F"/>
    <w:rsid w:val="00F96B9B"/>
    <w:rsid w:val="00F96DCD"/>
    <w:rsid w:val="00F97095"/>
    <w:rsid w:val="00F97192"/>
    <w:rsid w:val="00F97599"/>
    <w:rsid w:val="00F97604"/>
    <w:rsid w:val="00F976E8"/>
    <w:rsid w:val="00F9777D"/>
    <w:rsid w:val="00F977C9"/>
    <w:rsid w:val="00F979D8"/>
    <w:rsid w:val="00F97AB9"/>
    <w:rsid w:val="00F97ACB"/>
    <w:rsid w:val="00F97B5C"/>
    <w:rsid w:val="00F97F9B"/>
    <w:rsid w:val="00F97FD6"/>
    <w:rsid w:val="00FA0327"/>
    <w:rsid w:val="00FA03B9"/>
    <w:rsid w:val="00FA0553"/>
    <w:rsid w:val="00FA06F7"/>
    <w:rsid w:val="00FA0B8A"/>
    <w:rsid w:val="00FA0E10"/>
    <w:rsid w:val="00FA1627"/>
    <w:rsid w:val="00FA1706"/>
    <w:rsid w:val="00FA1761"/>
    <w:rsid w:val="00FA182D"/>
    <w:rsid w:val="00FA1AB4"/>
    <w:rsid w:val="00FA1EBD"/>
    <w:rsid w:val="00FA2006"/>
    <w:rsid w:val="00FA2143"/>
    <w:rsid w:val="00FA22EA"/>
    <w:rsid w:val="00FA2472"/>
    <w:rsid w:val="00FA2570"/>
    <w:rsid w:val="00FA2818"/>
    <w:rsid w:val="00FA296E"/>
    <w:rsid w:val="00FA29CA"/>
    <w:rsid w:val="00FA2B0D"/>
    <w:rsid w:val="00FA2BCA"/>
    <w:rsid w:val="00FA3322"/>
    <w:rsid w:val="00FA431A"/>
    <w:rsid w:val="00FA4373"/>
    <w:rsid w:val="00FA44AF"/>
    <w:rsid w:val="00FA454D"/>
    <w:rsid w:val="00FA46F2"/>
    <w:rsid w:val="00FA478E"/>
    <w:rsid w:val="00FA48FE"/>
    <w:rsid w:val="00FA4950"/>
    <w:rsid w:val="00FA5158"/>
    <w:rsid w:val="00FA53FF"/>
    <w:rsid w:val="00FA6001"/>
    <w:rsid w:val="00FA61EC"/>
    <w:rsid w:val="00FA636C"/>
    <w:rsid w:val="00FA688D"/>
    <w:rsid w:val="00FA6989"/>
    <w:rsid w:val="00FA69E4"/>
    <w:rsid w:val="00FA6CC6"/>
    <w:rsid w:val="00FA74CD"/>
    <w:rsid w:val="00FA7722"/>
    <w:rsid w:val="00FA7791"/>
    <w:rsid w:val="00FA7A49"/>
    <w:rsid w:val="00FA7A77"/>
    <w:rsid w:val="00FA7B5D"/>
    <w:rsid w:val="00FA7B95"/>
    <w:rsid w:val="00FAEE2E"/>
    <w:rsid w:val="00FB016A"/>
    <w:rsid w:val="00FB018D"/>
    <w:rsid w:val="00FB036E"/>
    <w:rsid w:val="00FB04B8"/>
    <w:rsid w:val="00FB09ED"/>
    <w:rsid w:val="00FB0A7C"/>
    <w:rsid w:val="00FB0D3F"/>
    <w:rsid w:val="00FB1271"/>
    <w:rsid w:val="00FB146C"/>
    <w:rsid w:val="00FB176D"/>
    <w:rsid w:val="00FB17CF"/>
    <w:rsid w:val="00FB19EC"/>
    <w:rsid w:val="00FB1AC9"/>
    <w:rsid w:val="00FB1CC7"/>
    <w:rsid w:val="00FB1CF4"/>
    <w:rsid w:val="00FB1DB5"/>
    <w:rsid w:val="00FB1E28"/>
    <w:rsid w:val="00FB1EB6"/>
    <w:rsid w:val="00FB1F3C"/>
    <w:rsid w:val="00FB1F78"/>
    <w:rsid w:val="00FB1FEC"/>
    <w:rsid w:val="00FB205D"/>
    <w:rsid w:val="00FB221E"/>
    <w:rsid w:val="00FB24B6"/>
    <w:rsid w:val="00FB259F"/>
    <w:rsid w:val="00FB25C5"/>
    <w:rsid w:val="00FB26F6"/>
    <w:rsid w:val="00FB29E5"/>
    <w:rsid w:val="00FB2BF4"/>
    <w:rsid w:val="00FB2E4F"/>
    <w:rsid w:val="00FB2EA1"/>
    <w:rsid w:val="00FB3094"/>
    <w:rsid w:val="00FB32E7"/>
    <w:rsid w:val="00FB3778"/>
    <w:rsid w:val="00FB3CC5"/>
    <w:rsid w:val="00FB4114"/>
    <w:rsid w:val="00FB41A2"/>
    <w:rsid w:val="00FB45EF"/>
    <w:rsid w:val="00FB4738"/>
    <w:rsid w:val="00FB49D7"/>
    <w:rsid w:val="00FB4B0C"/>
    <w:rsid w:val="00FB4D7B"/>
    <w:rsid w:val="00FB4EDB"/>
    <w:rsid w:val="00FB4F9D"/>
    <w:rsid w:val="00FB51AE"/>
    <w:rsid w:val="00FB5310"/>
    <w:rsid w:val="00FB54A5"/>
    <w:rsid w:val="00FB54DA"/>
    <w:rsid w:val="00FB579D"/>
    <w:rsid w:val="00FB586F"/>
    <w:rsid w:val="00FB592E"/>
    <w:rsid w:val="00FB5B7B"/>
    <w:rsid w:val="00FB5D88"/>
    <w:rsid w:val="00FB60C6"/>
    <w:rsid w:val="00FB6344"/>
    <w:rsid w:val="00FB67F4"/>
    <w:rsid w:val="00FB6980"/>
    <w:rsid w:val="00FB6AEF"/>
    <w:rsid w:val="00FB6BE2"/>
    <w:rsid w:val="00FB6D26"/>
    <w:rsid w:val="00FB73CC"/>
    <w:rsid w:val="00FB74A0"/>
    <w:rsid w:val="00FB7632"/>
    <w:rsid w:val="00FB7842"/>
    <w:rsid w:val="00FB7D2F"/>
    <w:rsid w:val="00FB7D95"/>
    <w:rsid w:val="00FC0307"/>
    <w:rsid w:val="00FC04BC"/>
    <w:rsid w:val="00FC05B0"/>
    <w:rsid w:val="00FC090A"/>
    <w:rsid w:val="00FC0B17"/>
    <w:rsid w:val="00FC0B24"/>
    <w:rsid w:val="00FC0D57"/>
    <w:rsid w:val="00FC10C8"/>
    <w:rsid w:val="00FC1228"/>
    <w:rsid w:val="00FC1309"/>
    <w:rsid w:val="00FC14BF"/>
    <w:rsid w:val="00FC1562"/>
    <w:rsid w:val="00FC156E"/>
    <w:rsid w:val="00FC16A9"/>
    <w:rsid w:val="00FC189F"/>
    <w:rsid w:val="00FC1BD7"/>
    <w:rsid w:val="00FC1E40"/>
    <w:rsid w:val="00FC1EB5"/>
    <w:rsid w:val="00FC24E6"/>
    <w:rsid w:val="00FC2716"/>
    <w:rsid w:val="00FC27B5"/>
    <w:rsid w:val="00FC2C09"/>
    <w:rsid w:val="00FC2C9E"/>
    <w:rsid w:val="00FC2DDB"/>
    <w:rsid w:val="00FC3311"/>
    <w:rsid w:val="00FC3342"/>
    <w:rsid w:val="00FC3411"/>
    <w:rsid w:val="00FC3BAF"/>
    <w:rsid w:val="00FC3BDF"/>
    <w:rsid w:val="00FC3F40"/>
    <w:rsid w:val="00FC4126"/>
    <w:rsid w:val="00FC424D"/>
    <w:rsid w:val="00FC4544"/>
    <w:rsid w:val="00FC496F"/>
    <w:rsid w:val="00FC5030"/>
    <w:rsid w:val="00FC5A7B"/>
    <w:rsid w:val="00FC5B6E"/>
    <w:rsid w:val="00FC5C69"/>
    <w:rsid w:val="00FC5E87"/>
    <w:rsid w:val="00FC5F47"/>
    <w:rsid w:val="00FC60BA"/>
    <w:rsid w:val="00FC60EF"/>
    <w:rsid w:val="00FC612D"/>
    <w:rsid w:val="00FC6168"/>
    <w:rsid w:val="00FC6579"/>
    <w:rsid w:val="00FC69E3"/>
    <w:rsid w:val="00FC6B75"/>
    <w:rsid w:val="00FC6BD1"/>
    <w:rsid w:val="00FC7074"/>
    <w:rsid w:val="00FC74D9"/>
    <w:rsid w:val="00FC7AD4"/>
    <w:rsid w:val="00FC7DA7"/>
    <w:rsid w:val="00FD0219"/>
    <w:rsid w:val="00FD026F"/>
    <w:rsid w:val="00FD0434"/>
    <w:rsid w:val="00FD0477"/>
    <w:rsid w:val="00FD0492"/>
    <w:rsid w:val="00FD04A9"/>
    <w:rsid w:val="00FD04B8"/>
    <w:rsid w:val="00FD07D6"/>
    <w:rsid w:val="00FD0892"/>
    <w:rsid w:val="00FD0CE6"/>
    <w:rsid w:val="00FD0F1B"/>
    <w:rsid w:val="00FD10B3"/>
    <w:rsid w:val="00FD1103"/>
    <w:rsid w:val="00FD1110"/>
    <w:rsid w:val="00FD1370"/>
    <w:rsid w:val="00FD13A8"/>
    <w:rsid w:val="00FD1491"/>
    <w:rsid w:val="00FD158D"/>
    <w:rsid w:val="00FD1613"/>
    <w:rsid w:val="00FD1712"/>
    <w:rsid w:val="00FD17E2"/>
    <w:rsid w:val="00FD1C36"/>
    <w:rsid w:val="00FD1E24"/>
    <w:rsid w:val="00FD1FC3"/>
    <w:rsid w:val="00FD26A7"/>
    <w:rsid w:val="00FD26AF"/>
    <w:rsid w:val="00FD3202"/>
    <w:rsid w:val="00FD3228"/>
    <w:rsid w:val="00FD3383"/>
    <w:rsid w:val="00FD37A9"/>
    <w:rsid w:val="00FD39EB"/>
    <w:rsid w:val="00FD3E52"/>
    <w:rsid w:val="00FD41E0"/>
    <w:rsid w:val="00FD450F"/>
    <w:rsid w:val="00FD45FC"/>
    <w:rsid w:val="00FD4A5A"/>
    <w:rsid w:val="00FD4BE5"/>
    <w:rsid w:val="00FD4CCC"/>
    <w:rsid w:val="00FD4DC5"/>
    <w:rsid w:val="00FD4DFC"/>
    <w:rsid w:val="00FD514B"/>
    <w:rsid w:val="00FD56CF"/>
    <w:rsid w:val="00FD5957"/>
    <w:rsid w:val="00FD5AE9"/>
    <w:rsid w:val="00FD5EDF"/>
    <w:rsid w:val="00FD5F65"/>
    <w:rsid w:val="00FD614B"/>
    <w:rsid w:val="00FD6218"/>
    <w:rsid w:val="00FD6225"/>
    <w:rsid w:val="00FD628D"/>
    <w:rsid w:val="00FD62B0"/>
    <w:rsid w:val="00FD6322"/>
    <w:rsid w:val="00FD649A"/>
    <w:rsid w:val="00FD66BA"/>
    <w:rsid w:val="00FD68A1"/>
    <w:rsid w:val="00FD6C02"/>
    <w:rsid w:val="00FD6C0A"/>
    <w:rsid w:val="00FD6F34"/>
    <w:rsid w:val="00FD6F53"/>
    <w:rsid w:val="00FD6FF2"/>
    <w:rsid w:val="00FD70BE"/>
    <w:rsid w:val="00FD7166"/>
    <w:rsid w:val="00FD74A3"/>
    <w:rsid w:val="00FD771B"/>
    <w:rsid w:val="00FD77A1"/>
    <w:rsid w:val="00FD7C48"/>
    <w:rsid w:val="00FD7D24"/>
    <w:rsid w:val="00FD7D2D"/>
    <w:rsid w:val="00FD7D31"/>
    <w:rsid w:val="00FD7EC4"/>
    <w:rsid w:val="00FE009C"/>
    <w:rsid w:val="00FE0155"/>
    <w:rsid w:val="00FE0344"/>
    <w:rsid w:val="00FE0942"/>
    <w:rsid w:val="00FE0A3E"/>
    <w:rsid w:val="00FE0B9B"/>
    <w:rsid w:val="00FE0C3B"/>
    <w:rsid w:val="00FE0DB9"/>
    <w:rsid w:val="00FE0E1D"/>
    <w:rsid w:val="00FE1235"/>
    <w:rsid w:val="00FE1653"/>
    <w:rsid w:val="00FE16DE"/>
    <w:rsid w:val="00FE1D3E"/>
    <w:rsid w:val="00FE1E8B"/>
    <w:rsid w:val="00FE208C"/>
    <w:rsid w:val="00FE215A"/>
    <w:rsid w:val="00FE2293"/>
    <w:rsid w:val="00FE22C3"/>
    <w:rsid w:val="00FE23CD"/>
    <w:rsid w:val="00FE284D"/>
    <w:rsid w:val="00FE2855"/>
    <w:rsid w:val="00FE292B"/>
    <w:rsid w:val="00FE2A01"/>
    <w:rsid w:val="00FE2DBF"/>
    <w:rsid w:val="00FE2E3B"/>
    <w:rsid w:val="00FE2E85"/>
    <w:rsid w:val="00FE2EA2"/>
    <w:rsid w:val="00FE31F5"/>
    <w:rsid w:val="00FE332D"/>
    <w:rsid w:val="00FE3590"/>
    <w:rsid w:val="00FE375B"/>
    <w:rsid w:val="00FE389F"/>
    <w:rsid w:val="00FE391B"/>
    <w:rsid w:val="00FE3A26"/>
    <w:rsid w:val="00FE3AB6"/>
    <w:rsid w:val="00FE3AEC"/>
    <w:rsid w:val="00FE3C2D"/>
    <w:rsid w:val="00FE3EC2"/>
    <w:rsid w:val="00FE4119"/>
    <w:rsid w:val="00FE43BD"/>
    <w:rsid w:val="00FE4424"/>
    <w:rsid w:val="00FE45DC"/>
    <w:rsid w:val="00FE4A7A"/>
    <w:rsid w:val="00FE4AE8"/>
    <w:rsid w:val="00FE4B4A"/>
    <w:rsid w:val="00FE4BF6"/>
    <w:rsid w:val="00FE4C19"/>
    <w:rsid w:val="00FE4F98"/>
    <w:rsid w:val="00FE513F"/>
    <w:rsid w:val="00FE5171"/>
    <w:rsid w:val="00FE52CF"/>
    <w:rsid w:val="00FE5E18"/>
    <w:rsid w:val="00FE6068"/>
    <w:rsid w:val="00FE686D"/>
    <w:rsid w:val="00FE6F87"/>
    <w:rsid w:val="00FE706B"/>
    <w:rsid w:val="00FE709E"/>
    <w:rsid w:val="00FE743E"/>
    <w:rsid w:val="00FE74AE"/>
    <w:rsid w:val="00FE77EE"/>
    <w:rsid w:val="00FE7C2A"/>
    <w:rsid w:val="00FE7D53"/>
    <w:rsid w:val="00FED17E"/>
    <w:rsid w:val="00FEEB24"/>
    <w:rsid w:val="00FF0830"/>
    <w:rsid w:val="00FF0982"/>
    <w:rsid w:val="00FF0D94"/>
    <w:rsid w:val="00FF0DA1"/>
    <w:rsid w:val="00FF0EA1"/>
    <w:rsid w:val="00FF0F5C"/>
    <w:rsid w:val="00FF1535"/>
    <w:rsid w:val="00FF18AA"/>
    <w:rsid w:val="00FF18AF"/>
    <w:rsid w:val="00FF1A5C"/>
    <w:rsid w:val="00FF245F"/>
    <w:rsid w:val="00FF24D0"/>
    <w:rsid w:val="00FF2A92"/>
    <w:rsid w:val="00FF2CA2"/>
    <w:rsid w:val="00FF2D2F"/>
    <w:rsid w:val="00FF2F0D"/>
    <w:rsid w:val="00FF30E2"/>
    <w:rsid w:val="00FF3169"/>
    <w:rsid w:val="00FF327C"/>
    <w:rsid w:val="00FF33F9"/>
    <w:rsid w:val="00FF3687"/>
    <w:rsid w:val="00FF3768"/>
    <w:rsid w:val="00FF3992"/>
    <w:rsid w:val="00FF3BF1"/>
    <w:rsid w:val="00FF4278"/>
    <w:rsid w:val="00FF42BA"/>
    <w:rsid w:val="00FF4957"/>
    <w:rsid w:val="00FF499F"/>
    <w:rsid w:val="00FF4BBF"/>
    <w:rsid w:val="00FF4E88"/>
    <w:rsid w:val="00FF5140"/>
    <w:rsid w:val="00FF5230"/>
    <w:rsid w:val="00FF5397"/>
    <w:rsid w:val="00FF5717"/>
    <w:rsid w:val="00FF57DC"/>
    <w:rsid w:val="00FF59AD"/>
    <w:rsid w:val="00FF5AE2"/>
    <w:rsid w:val="00FF5C50"/>
    <w:rsid w:val="00FF5F54"/>
    <w:rsid w:val="00FF6047"/>
    <w:rsid w:val="00FF6B9B"/>
    <w:rsid w:val="00FF6E7E"/>
    <w:rsid w:val="00FF7248"/>
    <w:rsid w:val="00FF7502"/>
    <w:rsid w:val="00FF75A4"/>
    <w:rsid w:val="00FF7607"/>
    <w:rsid w:val="00FF7902"/>
    <w:rsid w:val="00FF7A5E"/>
    <w:rsid w:val="00FF7AAD"/>
    <w:rsid w:val="00FF7F32"/>
    <w:rsid w:val="00FF7F6B"/>
    <w:rsid w:val="0100773A"/>
    <w:rsid w:val="0100F3F3"/>
    <w:rsid w:val="01036EFA"/>
    <w:rsid w:val="0103833B"/>
    <w:rsid w:val="0103A84E"/>
    <w:rsid w:val="01077A84"/>
    <w:rsid w:val="010A606B"/>
    <w:rsid w:val="010EE734"/>
    <w:rsid w:val="0110874B"/>
    <w:rsid w:val="011131D2"/>
    <w:rsid w:val="01131551"/>
    <w:rsid w:val="0113BBF1"/>
    <w:rsid w:val="0114195E"/>
    <w:rsid w:val="0114A9FA"/>
    <w:rsid w:val="011871F5"/>
    <w:rsid w:val="01196C0C"/>
    <w:rsid w:val="011A2CBE"/>
    <w:rsid w:val="011A6AE4"/>
    <w:rsid w:val="011ABC38"/>
    <w:rsid w:val="011E0ACF"/>
    <w:rsid w:val="0121BE68"/>
    <w:rsid w:val="01231B94"/>
    <w:rsid w:val="01249C79"/>
    <w:rsid w:val="01250716"/>
    <w:rsid w:val="012531E9"/>
    <w:rsid w:val="01255626"/>
    <w:rsid w:val="0125B5C7"/>
    <w:rsid w:val="0125E10B"/>
    <w:rsid w:val="01287ED8"/>
    <w:rsid w:val="012A6172"/>
    <w:rsid w:val="012D1370"/>
    <w:rsid w:val="012F22B9"/>
    <w:rsid w:val="01302BC0"/>
    <w:rsid w:val="01305913"/>
    <w:rsid w:val="0130ACBF"/>
    <w:rsid w:val="0131580E"/>
    <w:rsid w:val="0136FF1A"/>
    <w:rsid w:val="0138D6B8"/>
    <w:rsid w:val="013BEDD2"/>
    <w:rsid w:val="013C0377"/>
    <w:rsid w:val="013F4106"/>
    <w:rsid w:val="0146546C"/>
    <w:rsid w:val="0146A22D"/>
    <w:rsid w:val="0149A8B4"/>
    <w:rsid w:val="014CD4FE"/>
    <w:rsid w:val="014E0447"/>
    <w:rsid w:val="0157516A"/>
    <w:rsid w:val="015AF100"/>
    <w:rsid w:val="015B9369"/>
    <w:rsid w:val="015BD965"/>
    <w:rsid w:val="015CA043"/>
    <w:rsid w:val="015E7A30"/>
    <w:rsid w:val="015E976F"/>
    <w:rsid w:val="015EA504"/>
    <w:rsid w:val="0165C2C3"/>
    <w:rsid w:val="0169A632"/>
    <w:rsid w:val="016BD970"/>
    <w:rsid w:val="016F5D47"/>
    <w:rsid w:val="016F802F"/>
    <w:rsid w:val="0176FF53"/>
    <w:rsid w:val="01793B28"/>
    <w:rsid w:val="017A8A0B"/>
    <w:rsid w:val="017BC3BE"/>
    <w:rsid w:val="017C99D3"/>
    <w:rsid w:val="017E1EA0"/>
    <w:rsid w:val="017E5DC4"/>
    <w:rsid w:val="017FCA1E"/>
    <w:rsid w:val="018157CB"/>
    <w:rsid w:val="01820099"/>
    <w:rsid w:val="01834EAE"/>
    <w:rsid w:val="018526C7"/>
    <w:rsid w:val="01879562"/>
    <w:rsid w:val="0187E6BC"/>
    <w:rsid w:val="018911DF"/>
    <w:rsid w:val="018A6B41"/>
    <w:rsid w:val="018B9A69"/>
    <w:rsid w:val="018D52AD"/>
    <w:rsid w:val="018EEB04"/>
    <w:rsid w:val="018F01E6"/>
    <w:rsid w:val="018FD43B"/>
    <w:rsid w:val="01904D92"/>
    <w:rsid w:val="01913971"/>
    <w:rsid w:val="01915564"/>
    <w:rsid w:val="0191C0C9"/>
    <w:rsid w:val="01921E8C"/>
    <w:rsid w:val="0199C333"/>
    <w:rsid w:val="019AACA5"/>
    <w:rsid w:val="019BDEA7"/>
    <w:rsid w:val="019CD3C7"/>
    <w:rsid w:val="019D4AC0"/>
    <w:rsid w:val="019E4255"/>
    <w:rsid w:val="019E624A"/>
    <w:rsid w:val="01A0A4EA"/>
    <w:rsid w:val="01A190ED"/>
    <w:rsid w:val="01A3D4B7"/>
    <w:rsid w:val="01A4EA39"/>
    <w:rsid w:val="01A5BAAE"/>
    <w:rsid w:val="01A84A68"/>
    <w:rsid w:val="01AA4DAE"/>
    <w:rsid w:val="01ACFFFD"/>
    <w:rsid w:val="01AE9D9C"/>
    <w:rsid w:val="01B61E40"/>
    <w:rsid w:val="01B9155F"/>
    <w:rsid w:val="01BDC36C"/>
    <w:rsid w:val="01BEA3E8"/>
    <w:rsid w:val="01BEF16B"/>
    <w:rsid w:val="01BFAAAA"/>
    <w:rsid w:val="01BFBB6A"/>
    <w:rsid w:val="01BFEC81"/>
    <w:rsid w:val="01C0B76B"/>
    <w:rsid w:val="01C0F679"/>
    <w:rsid w:val="01C20107"/>
    <w:rsid w:val="01C2D4BF"/>
    <w:rsid w:val="01C63406"/>
    <w:rsid w:val="01C64D91"/>
    <w:rsid w:val="01C76E4C"/>
    <w:rsid w:val="01C9121E"/>
    <w:rsid w:val="01CAB50D"/>
    <w:rsid w:val="01CB6189"/>
    <w:rsid w:val="01CBB476"/>
    <w:rsid w:val="01CBC93B"/>
    <w:rsid w:val="01CC0324"/>
    <w:rsid w:val="01CD06C5"/>
    <w:rsid w:val="01CD95D7"/>
    <w:rsid w:val="01CE0B2D"/>
    <w:rsid w:val="01CF4ADA"/>
    <w:rsid w:val="01D08B2E"/>
    <w:rsid w:val="01D0F17B"/>
    <w:rsid w:val="01D18240"/>
    <w:rsid w:val="01D33DE7"/>
    <w:rsid w:val="01D5DF38"/>
    <w:rsid w:val="01D84231"/>
    <w:rsid w:val="01D843DF"/>
    <w:rsid w:val="01D886B7"/>
    <w:rsid w:val="01D9E1BD"/>
    <w:rsid w:val="01DB9148"/>
    <w:rsid w:val="01DC5A5C"/>
    <w:rsid w:val="01DC73B1"/>
    <w:rsid w:val="01DC73FF"/>
    <w:rsid w:val="01DDA476"/>
    <w:rsid w:val="01DF4CF4"/>
    <w:rsid w:val="01E1EAD5"/>
    <w:rsid w:val="01E22811"/>
    <w:rsid w:val="01E4144A"/>
    <w:rsid w:val="01E4CF46"/>
    <w:rsid w:val="01E98BC0"/>
    <w:rsid w:val="01E98C9E"/>
    <w:rsid w:val="01F05F4E"/>
    <w:rsid w:val="01F2F266"/>
    <w:rsid w:val="01F32834"/>
    <w:rsid w:val="01F39FC9"/>
    <w:rsid w:val="01F52298"/>
    <w:rsid w:val="01F55E83"/>
    <w:rsid w:val="01F76CA3"/>
    <w:rsid w:val="01F77C44"/>
    <w:rsid w:val="01FE0172"/>
    <w:rsid w:val="020015C6"/>
    <w:rsid w:val="02017AA6"/>
    <w:rsid w:val="02030719"/>
    <w:rsid w:val="02042560"/>
    <w:rsid w:val="0204BBEC"/>
    <w:rsid w:val="0204E9B6"/>
    <w:rsid w:val="0205E11A"/>
    <w:rsid w:val="0206FAD9"/>
    <w:rsid w:val="0207D3C3"/>
    <w:rsid w:val="02083004"/>
    <w:rsid w:val="02083288"/>
    <w:rsid w:val="02088689"/>
    <w:rsid w:val="020A01F9"/>
    <w:rsid w:val="020B21A2"/>
    <w:rsid w:val="020BD2C2"/>
    <w:rsid w:val="020CA666"/>
    <w:rsid w:val="020FDC0F"/>
    <w:rsid w:val="021162BD"/>
    <w:rsid w:val="02136986"/>
    <w:rsid w:val="0215C6A6"/>
    <w:rsid w:val="0219C75E"/>
    <w:rsid w:val="021B4AD0"/>
    <w:rsid w:val="021BE002"/>
    <w:rsid w:val="021C45E4"/>
    <w:rsid w:val="021CC828"/>
    <w:rsid w:val="021D0383"/>
    <w:rsid w:val="021F5DFD"/>
    <w:rsid w:val="0220F1AE"/>
    <w:rsid w:val="0221911A"/>
    <w:rsid w:val="02248F43"/>
    <w:rsid w:val="02251F8D"/>
    <w:rsid w:val="022681A5"/>
    <w:rsid w:val="022A03BF"/>
    <w:rsid w:val="022D391F"/>
    <w:rsid w:val="022ECF92"/>
    <w:rsid w:val="022F4738"/>
    <w:rsid w:val="0231E043"/>
    <w:rsid w:val="02338A0F"/>
    <w:rsid w:val="0233FB35"/>
    <w:rsid w:val="02366DC0"/>
    <w:rsid w:val="023802E7"/>
    <w:rsid w:val="0238B50A"/>
    <w:rsid w:val="02397467"/>
    <w:rsid w:val="023AA4E3"/>
    <w:rsid w:val="023E63ED"/>
    <w:rsid w:val="023F79E6"/>
    <w:rsid w:val="0240945D"/>
    <w:rsid w:val="02455B77"/>
    <w:rsid w:val="0246EDB1"/>
    <w:rsid w:val="0247BE67"/>
    <w:rsid w:val="0248A05C"/>
    <w:rsid w:val="024A4480"/>
    <w:rsid w:val="024B0577"/>
    <w:rsid w:val="024C08C8"/>
    <w:rsid w:val="024C60AB"/>
    <w:rsid w:val="024CC7F5"/>
    <w:rsid w:val="024FB84D"/>
    <w:rsid w:val="0250CD21"/>
    <w:rsid w:val="02512CC6"/>
    <w:rsid w:val="02580E5A"/>
    <w:rsid w:val="025B8C90"/>
    <w:rsid w:val="025E481D"/>
    <w:rsid w:val="0261946B"/>
    <w:rsid w:val="026324C2"/>
    <w:rsid w:val="026A09E4"/>
    <w:rsid w:val="026D0964"/>
    <w:rsid w:val="026DE1D3"/>
    <w:rsid w:val="026ECD89"/>
    <w:rsid w:val="026F8458"/>
    <w:rsid w:val="026FB800"/>
    <w:rsid w:val="0270ABE1"/>
    <w:rsid w:val="02720465"/>
    <w:rsid w:val="0275A67B"/>
    <w:rsid w:val="0275ED12"/>
    <w:rsid w:val="0277D29D"/>
    <w:rsid w:val="0278C3D5"/>
    <w:rsid w:val="027BB6C9"/>
    <w:rsid w:val="027C6317"/>
    <w:rsid w:val="027DA29B"/>
    <w:rsid w:val="027E6CCB"/>
    <w:rsid w:val="027F3A8D"/>
    <w:rsid w:val="02811458"/>
    <w:rsid w:val="02826420"/>
    <w:rsid w:val="02832A05"/>
    <w:rsid w:val="0284E093"/>
    <w:rsid w:val="0286CE47"/>
    <w:rsid w:val="02889EA6"/>
    <w:rsid w:val="0289EEB2"/>
    <w:rsid w:val="028A551F"/>
    <w:rsid w:val="028AEBF3"/>
    <w:rsid w:val="028BF19B"/>
    <w:rsid w:val="028CFB1A"/>
    <w:rsid w:val="028D9A98"/>
    <w:rsid w:val="02908E4D"/>
    <w:rsid w:val="0291ABF5"/>
    <w:rsid w:val="029300A5"/>
    <w:rsid w:val="0295D134"/>
    <w:rsid w:val="0296BD35"/>
    <w:rsid w:val="029D03AF"/>
    <w:rsid w:val="029DFF80"/>
    <w:rsid w:val="02A00C7E"/>
    <w:rsid w:val="02A5D08D"/>
    <w:rsid w:val="02A62783"/>
    <w:rsid w:val="02A7837D"/>
    <w:rsid w:val="02A78F28"/>
    <w:rsid w:val="02A9785C"/>
    <w:rsid w:val="02AA154F"/>
    <w:rsid w:val="02AD2CB6"/>
    <w:rsid w:val="02B2BA55"/>
    <w:rsid w:val="02B3FBBE"/>
    <w:rsid w:val="02B63C2A"/>
    <w:rsid w:val="02BAEEB1"/>
    <w:rsid w:val="02BB70C7"/>
    <w:rsid w:val="02BC8FE8"/>
    <w:rsid w:val="02BC94DD"/>
    <w:rsid w:val="02C047B5"/>
    <w:rsid w:val="02C2311A"/>
    <w:rsid w:val="02C6587C"/>
    <w:rsid w:val="02C8411E"/>
    <w:rsid w:val="02C8627A"/>
    <w:rsid w:val="02C88B86"/>
    <w:rsid w:val="02CCDFB7"/>
    <w:rsid w:val="02D02618"/>
    <w:rsid w:val="02D08246"/>
    <w:rsid w:val="02D0B16F"/>
    <w:rsid w:val="02DA25F4"/>
    <w:rsid w:val="02DCDA98"/>
    <w:rsid w:val="02E3B165"/>
    <w:rsid w:val="02E43C5C"/>
    <w:rsid w:val="02E46DE7"/>
    <w:rsid w:val="02EA72D5"/>
    <w:rsid w:val="02F10056"/>
    <w:rsid w:val="02F2F808"/>
    <w:rsid w:val="02F31D48"/>
    <w:rsid w:val="02F4C2C0"/>
    <w:rsid w:val="02F5718B"/>
    <w:rsid w:val="02F83BFD"/>
    <w:rsid w:val="02F849C1"/>
    <w:rsid w:val="02FD39E6"/>
    <w:rsid w:val="02FE8F26"/>
    <w:rsid w:val="0300666E"/>
    <w:rsid w:val="03043F47"/>
    <w:rsid w:val="0304F1E1"/>
    <w:rsid w:val="0305D037"/>
    <w:rsid w:val="0306E8F5"/>
    <w:rsid w:val="0308FCA0"/>
    <w:rsid w:val="0309E41F"/>
    <w:rsid w:val="030B8EBC"/>
    <w:rsid w:val="030CAF11"/>
    <w:rsid w:val="030EF20F"/>
    <w:rsid w:val="0312CBAF"/>
    <w:rsid w:val="0312EB42"/>
    <w:rsid w:val="03151D8C"/>
    <w:rsid w:val="03175A26"/>
    <w:rsid w:val="0318515B"/>
    <w:rsid w:val="031A1F81"/>
    <w:rsid w:val="031A3BFB"/>
    <w:rsid w:val="031AC0EE"/>
    <w:rsid w:val="031B0DAC"/>
    <w:rsid w:val="031C2A4F"/>
    <w:rsid w:val="031C7256"/>
    <w:rsid w:val="031D2CB5"/>
    <w:rsid w:val="031DDD13"/>
    <w:rsid w:val="031F10C1"/>
    <w:rsid w:val="0321EC04"/>
    <w:rsid w:val="032273E1"/>
    <w:rsid w:val="03245979"/>
    <w:rsid w:val="032AD6AA"/>
    <w:rsid w:val="032D355C"/>
    <w:rsid w:val="0332ED66"/>
    <w:rsid w:val="033339D0"/>
    <w:rsid w:val="033352B5"/>
    <w:rsid w:val="0334790D"/>
    <w:rsid w:val="0337340C"/>
    <w:rsid w:val="033857E0"/>
    <w:rsid w:val="03390C61"/>
    <w:rsid w:val="0339128E"/>
    <w:rsid w:val="0345AE5B"/>
    <w:rsid w:val="03471654"/>
    <w:rsid w:val="03475C67"/>
    <w:rsid w:val="0347E987"/>
    <w:rsid w:val="03487E2F"/>
    <w:rsid w:val="034C65C3"/>
    <w:rsid w:val="034CD3D1"/>
    <w:rsid w:val="034E60C3"/>
    <w:rsid w:val="034F3D7D"/>
    <w:rsid w:val="03518775"/>
    <w:rsid w:val="0351A283"/>
    <w:rsid w:val="03560F3F"/>
    <w:rsid w:val="035665F4"/>
    <w:rsid w:val="0357BA6F"/>
    <w:rsid w:val="03594096"/>
    <w:rsid w:val="035A93C6"/>
    <w:rsid w:val="035A9F5B"/>
    <w:rsid w:val="035D8003"/>
    <w:rsid w:val="035DF191"/>
    <w:rsid w:val="0360B1C7"/>
    <w:rsid w:val="0361127A"/>
    <w:rsid w:val="0361C5C2"/>
    <w:rsid w:val="03656344"/>
    <w:rsid w:val="03666E88"/>
    <w:rsid w:val="0367E9CD"/>
    <w:rsid w:val="03682F9F"/>
    <w:rsid w:val="03698963"/>
    <w:rsid w:val="036BE947"/>
    <w:rsid w:val="036DDB42"/>
    <w:rsid w:val="037022D5"/>
    <w:rsid w:val="03719EE0"/>
    <w:rsid w:val="03723CA3"/>
    <w:rsid w:val="03736D57"/>
    <w:rsid w:val="0373BA4E"/>
    <w:rsid w:val="0374DAC4"/>
    <w:rsid w:val="037525D5"/>
    <w:rsid w:val="0375C971"/>
    <w:rsid w:val="0376F213"/>
    <w:rsid w:val="0379B351"/>
    <w:rsid w:val="037C6BF5"/>
    <w:rsid w:val="037D05F8"/>
    <w:rsid w:val="037DED49"/>
    <w:rsid w:val="037F4CFB"/>
    <w:rsid w:val="0380A274"/>
    <w:rsid w:val="038252AE"/>
    <w:rsid w:val="0382A243"/>
    <w:rsid w:val="0383D59D"/>
    <w:rsid w:val="038A8889"/>
    <w:rsid w:val="038B399E"/>
    <w:rsid w:val="038D4BB9"/>
    <w:rsid w:val="038D73BD"/>
    <w:rsid w:val="038EC2AC"/>
    <w:rsid w:val="038F8984"/>
    <w:rsid w:val="038FA964"/>
    <w:rsid w:val="03911062"/>
    <w:rsid w:val="03933058"/>
    <w:rsid w:val="039422CD"/>
    <w:rsid w:val="0397691B"/>
    <w:rsid w:val="0397DBDE"/>
    <w:rsid w:val="03A0386E"/>
    <w:rsid w:val="03A19947"/>
    <w:rsid w:val="03A50F69"/>
    <w:rsid w:val="03A58006"/>
    <w:rsid w:val="03A63B86"/>
    <w:rsid w:val="03A8CF35"/>
    <w:rsid w:val="03AB2C3A"/>
    <w:rsid w:val="03ACDE7A"/>
    <w:rsid w:val="03AFF682"/>
    <w:rsid w:val="03B2C771"/>
    <w:rsid w:val="03B87C53"/>
    <w:rsid w:val="03B95B63"/>
    <w:rsid w:val="03BAF011"/>
    <w:rsid w:val="03BCDB4C"/>
    <w:rsid w:val="03BCE5A2"/>
    <w:rsid w:val="03BF3CE9"/>
    <w:rsid w:val="03BF6FD6"/>
    <w:rsid w:val="03C11AE1"/>
    <w:rsid w:val="03C21B7B"/>
    <w:rsid w:val="03C3BB50"/>
    <w:rsid w:val="03C3F190"/>
    <w:rsid w:val="03C4F22B"/>
    <w:rsid w:val="03C75EAA"/>
    <w:rsid w:val="03C7D10A"/>
    <w:rsid w:val="03C80034"/>
    <w:rsid w:val="03CB30D3"/>
    <w:rsid w:val="03CC2B64"/>
    <w:rsid w:val="03CDE47C"/>
    <w:rsid w:val="03D2278F"/>
    <w:rsid w:val="03D34DAB"/>
    <w:rsid w:val="03D4F474"/>
    <w:rsid w:val="03D643C3"/>
    <w:rsid w:val="03D65425"/>
    <w:rsid w:val="03D75655"/>
    <w:rsid w:val="03D81E46"/>
    <w:rsid w:val="03DD8CBB"/>
    <w:rsid w:val="03DE42C4"/>
    <w:rsid w:val="03DF6276"/>
    <w:rsid w:val="03E614E1"/>
    <w:rsid w:val="03E7A99C"/>
    <w:rsid w:val="03EE836A"/>
    <w:rsid w:val="03F42A31"/>
    <w:rsid w:val="03F4814A"/>
    <w:rsid w:val="03F53408"/>
    <w:rsid w:val="03F688FE"/>
    <w:rsid w:val="03F73E7B"/>
    <w:rsid w:val="03F86CD9"/>
    <w:rsid w:val="03FC8B16"/>
    <w:rsid w:val="03FD77FE"/>
    <w:rsid w:val="040078EA"/>
    <w:rsid w:val="04083CFC"/>
    <w:rsid w:val="040D080C"/>
    <w:rsid w:val="04103914"/>
    <w:rsid w:val="0410F89C"/>
    <w:rsid w:val="04110DD2"/>
    <w:rsid w:val="04122912"/>
    <w:rsid w:val="0412B640"/>
    <w:rsid w:val="0412BD20"/>
    <w:rsid w:val="0413DAD2"/>
    <w:rsid w:val="0413FACE"/>
    <w:rsid w:val="04153BF5"/>
    <w:rsid w:val="04158E62"/>
    <w:rsid w:val="04188FD1"/>
    <w:rsid w:val="0418DE0B"/>
    <w:rsid w:val="041ACFAE"/>
    <w:rsid w:val="041BADAB"/>
    <w:rsid w:val="0420C5D8"/>
    <w:rsid w:val="0420CADF"/>
    <w:rsid w:val="04210269"/>
    <w:rsid w:val="0422D6B9"/>
    <w:rsid w:val="0423B21A"/>
    <w:rsid w:val="0424E9E0"/>
    <w:rsid w:val="04259D23"/>
    <w:rsid w:val="0429E4EC"/>
    <w:rsid w:val="0429EA9F"/>
    <w:rsid w:val="042BDB44"/>
    <w:rsid w:val="042DF7A7"/>
    <w:rsid w:val="042E2E1E"/>
    <w:rsid w:val="042EA8F8"/>
    <w:rsid w:val="0431C842"/>
    <w:rsid w:val="043699C4"/>
    <w:rsid w:val="04384E4D"/>
    <w:rsid w:val="0438E197"/>
    <w:rsid w:val="043AB544"/>
    <w:rsid w:val="043B7BC7"/>
    <w:rsid w:val="043BDFA2"/>
    <w:rsid w:val="043E21DC"/>
    <w:rsid w:val="04402FD1"/>
    <w:rsid w:val="0441F81C"/>
    <w:rsid w:val="04424297"/>
    <w:rsid w:val="04436A92"/>
    <w:rsid w:val="04438AD7"/>
    <w:rsid w:val="0443C19F"/>
    <w:rsid w:val="0447157B"/>
    <w:rsid w:val="044ACF65"/>
    <w:rsid w:val="044AF83C"/>
    <w:rsid w:val="044C5A43"/>
    <w:rsid w:val="044C8911"/>
    <w:rsid w:val="044F012A"/>
    <w:rsid w:val="044F5579"/>
    <w:rsid w:val="044F9172"/>
    <w:rsid w:val="04547AAB"/>
    <w:rsid w:val="0457E160"/>
    <w:rsid w:val="045A6DC1"/>
    <w:rsid w:val="045C39C0"/>
    <w:rsid w:val="045D8FFA"/>
    <w:rsid w:val="045ECE9F"/>
    <w:rsid w:val="045F65C6"/>
    <w:rsid w:val="04601321"/>
    <w:rsid w:val="046020CD"/>
    <w:rsid w:val="0464D11E"/>
    <w:rsid w:val="04650202"/>
    <w:rsid w:val="04662D35"/>
    <w:rsid w:val="0467BDE1"/>
    <w:rsid w:val="04693A4C"/>
    <w:rsid w:val="046AE79F"/>
    <w:rsid w:val="046EBB16"/>
    <w:rsid w:val="04723507"/>
    <w:rsid w:val="04729E82"/>
    <w:rsid w:val="0472F533"/>
    <w:rsid w:val="047548DC"/>
    <w:rsid w:val="047554AC"/>
    <w:rsid w:val="04758368"/>
    <w:rsid w:val="0475C00F"/>
    <w:rsid w:val="0476221E"/>
    <w:rsid w:val="04774C30"/>
    <w:rsid w:val="04780B7D"/>
    <w:rsid w:val="0479A176"/>
    <w:rsid w:val="047B91BF"/>
    <w:rsid w:val="047B9FC1"/>
    <w:rsid w:val="047C73DB"/>
    <w:rsid w:val="047CA2A1"/>
    <w:rsid w:val="047EFCB6"/>
    <w:rsid w:val="047F2AF3"/>
    <w:rsid w:val="04809C8F"/>
    <w:rsid w:val="0482325B"/>
    <w:rsid w:val="04841E87"/>
    <w:rsid w:val="048431B8"/>
    <w:rsid w:val="0484CA2A"/>
    <w:rsid w:val="0487E4BB"/>
    <w:rsid w:val="0488ED34"/>
    <w:rsid w:val="048B85F3"/>
    <w:rsid w:val="048FFF0E"/>
    <w:rsid w:val="0491FD5A"/>
    <w:rsid w:val="0492DADB"/>
    <w:rsid w:val="04935B6C"/>
    <w:rsid w:val="0493670D"/>
    <w:rsid w:val="0498E40C"/>
    <w:rsid w:val="049977D1"/>
    <w:rsid w:val="049A70BF"/>
    <w:rsid w:val="049F5DE6"/>
    <w:rsid w:val="049FEAE1"/>
    <w:rsid w:val="04A068FF"/>
    <w:rsid w:val="04A20780"/>
    <w:rsid w:val="04A4EFCF"/>
    <w:rsid w:val="04A51B25"/>
    <w:rsid w:val="04A890ED"/>
    <w:rsid w:val="04A9B8BA"/>
    <w:rsid w:val="04AB7BBB"/>
    <w:rsid w:val="04ABAB62"/>
    <w:rsid w:val="04ABFB39"/>
    <w:rsid w:val="04ACF252"/>
    <w:rsid w:val="04AFCBAA"/>
    <w:rsid w:val="04B30408"/>
    <w:rsid w:val="04B3E42F"/>
    <w:rsid w:val="04B544F5"/>
    <w:rsid w:val="04B5BDFF"/>
    <w:rsid w:val="04B7910C"/>
    <w:rsid w:val="04C25FCA"/>
    <w:rsid w:val="04C3427B"/>
    <w:rsid w:val="04C4A570"/>
    <w:rsid w:val="04C656B9"/>
    <w:rsid w:val="04C844A8"/>
    <w:rsid w:val="04C84B78"/>
    <w:rsid w:val="04C8EB3C"/>
    <w:rsid w:val="04CA19B5"/>
    <w:rsid w:val="04CAB260"/>
    <w:rsid w:val="04D12BD0"/>
    <w:rsid w:val="04D19937"/>
    <w:rsid w:val="04D19D24"/>
    <w:rsid w:val="04D1BD86"/>
    <w:rsid w:val="04D5EF21"/>
    <w:rsid w:val="04D6033C"/>
    <w:rsid w:val="04D6F192"/>
    <w:rsid w:val="04D962CD"/>
    <w:rsid w:val="04DB0301"/>
    <w:rsid w:val="04DB6089"/>
    <w:rsid w:val="04DEB2BD"/>
    <w:rsid w:val="04E32058"/>
    <w:rsid w:val="04E90F7C"/>
    <w:rsid w:val="04E98CD6"/>
    <w:rsid w:val="04E9CD4F"/>
    <w:rsid w:val="04EE33EB"/>
    <w:rsid w:val="04EE35CF"/>
    <w:rsid w:val="04EE8E4E"/>
    <w:rsid w:val="04F84166"/>
    <w:rsid w:val="04F8CAD4"/>
    <w:rsid w:val="04F9F33A"/>
    <w:rsid w:val="04FA439B"/>
    <w:rsid w:val="04FB8ADF"/>
    <w:rsid w:val="04FCC1A4"/>
    <w:rsid w:val="04FD6D1B"/>
    <w:rsid w:val="04FFF12D"/>
    <w:rsid w:val="050091B2"/>
    <w:rsid w:val="0500AEE6"/>
    <w:rsid w:val="0507AD56"/>
    <w:rsid w:val="0508EE6B"/>
    <w:rsid w:val="050A4ABF"/>
    <w:rsid w:val="050ED15C"/>
    <w:rsid w:val="050FA15F"/>
    <w:rsid w:val="050FC122"/>
    <w:rsid w:val="0510770A"/>
    <w:rsid w:val="05109115"/>
    <w:rsid w:val="05119B84"/>
    <w:rsid w:val="05132FDF"/>
    <w:rsid w:val="0514E8C6"/>
    <w:rsid w:val="05168FDD"/>
    <w:rsid w:val="05179CB8"/>
    <w:rsid w:val="0517CABA"/>
    <w:rsid w:val="051C500F"/>
    <w:rsid w:val="05215CEF"/>
    <w:rsid w:val="05221E26"/>
    <w:rsid w:val="0526BBCD"/>
    <w:rsid w:val="0526F585"/>
    <w:rsid w:val="05278B55"/>
    <w:rsid w:val="052827E8"/>
    <w:rsid w:val="0529E87E"/>
    <w:rsid w:val="052A67E0"/>
    <w:rsid w:val="052B473F"/>
    <w:rsid w:val="052C05F3"/>
    <w:rsid w:val="052C9D95"/>
    <w:rsid w:val="052CC27D"/>
    <w:rsid w:val="052E6B93"/>
    <w:rsid w:val="0530EC7D"/>
    <w:rsid w:val="0531427D"/>
    <w:rsid w:val="0531C6C2"/>
    <w:rsid w:val="05346AC0"/>
    <w:rsid w:val="053604B5"/>
    <w:rsid w:val="05370F08"/>
    <w:rsid w:val="0539BFDE"/>
    <w:rsid w:val="053A014A"/>
    <w:rsid w:val="053A951C"/>
    <w:rsid w:val="053B3218"/>
    <w:rsid w:val="053BBC6E"/>
    <w:rsid w:val="053FA4F3"/>
    <w:rsid w:val="05437AE4"/>
    <w:rsid w:val="05474218"/>
    <w:rsid w:val="05487E3A"/>
    <w:rsid w:val="054BC262"/>
    <w:rsid w:val="054D0A12"/>
    <w:rsid w:val="054FAC44"/>
    <w:rsid w:val="054FB837"/>
    <w:rsid w:val="0550A67B"/>
    <w:rsid w:val="05511059"/>
    <w:rsid w:val="05525A01"/>
    <w:rsid w:val="0557057D"/>
    <w:rsid w:val="055805AC"/>
    <w:rsid w:val="055A6ED3"/>
    <w:rsid w:val="055BA214"/>
    <w:rsid w:val="055C2E61"/>
    <w:rsid w:val="055C3D8A"/>
    <w:rsid w:val="055FBFD3"/>
    <w:rsid w:val="05604D8D"/>
    <w:rsid w:val="05613AF2"/>
    <w:rsid w:val="05627331"/>
    <w:rsid w:val="0564AD17"/>
    <w:rsid w:val="05657926"/>
    <w:rsid w:val="05665178"/>
    <w:rsid w:val="0569180C"/>
    <w:rsid w:val="056B1358"/>
    <w:rsid w:val="056BAE8E"/>
    <w:rsid w:val="056D0C1D"/>
    <w:rsid w:val="056E98C1"/>
    <w:rsid w:val="056EB7F7"/>
    <w:rsid w:val="056F45D1"/>
    <w:rsid w:val="057488F5"/>
    <w:rsid w:val="05757A16"/>
    <w:rsid w:val="05773934"/>
    <w:rsid w:val="05778264"/>
    <w:rsid w:val="0578F17A"/>
    <w:rsid w:val="057C125B"/>
    <w:rsid w:val="057E7DF5"/>
    <w:rsid w:val="057EF1F1"/>
    <w:rsid w:val="0584834B"/>
    <w:rsid w:val="0584839F"/>
    <w:rsid w:val="0584B2D0"/>
    <w:rsid w:val="05857E0A"/>
    <w:rsid w:val="05860121"/>
    <w:rsid w:val="05865BBD"/>
    <w:rsid w:val="0587F009"/>
    <w:rsid w:val="058831E9"/>
    <w:rsid w:val="0589F4B2"/>
    <w:rsid w:val="058AC895"/>
    <w:rsid w:val="058BFF16"/>
    <w:rsid w:val="058DC7B7"/>
    <w:rsid w:val="058EAC4E"/>
    <w:rsid w:val="058EFCD2"/>
    <w:rsid w:val="0591E7C9"/>
    <w:rsid w:val="05922C05"/>
    <w:rsid w:val="0592B951"/>
    <w:rsid w:val="0596189D"/>
    <w:rsid w:val="05998BD5"/>
    <w:rsid w:val="059B17B1"/>
    <w:rsid w:val="059D7349"/>
    <w:rsid w:val="059E3303"/>
    <w:rsid w:val="059EDFC2"/>
    <w:rsid w:val="05A1D8DD"/>
    <w:rsid w:val="05A20157"/>
    <w:rsid w:val="05A2D9EA"/>
    <w:rsid w:val="05A59C1B"/>
    <w:rsid w:val="05A5CED3"/>
    <w:rsid w:val="05A61118"/>
    <w:rsid w:val="05A85B07"/>
    <w:rsid w:val="05A86DB7"/>
    <w:rsid w:val="05AAE9DF"/>
    <w:rsid w:val="05AB3D0A"/>
    <w:rsid w:val="05AD3191"/>
    <w:rsid w:val="05ADCDB2"/>
    <w:rsid w:val="05AE81B8"/>
    <w:rsid w:val="05AEF02C"/>
    <w:rsid w:val="05B3B4D8"/>
    <w:rsid w:val="05B41B12"/>
    <w:rsid w:val="05B46032"/>
    <w:rsid w:val="05B4F23B"/>
    <w:rsid w:val="05BA91C0"/>
    <w:rsid w:val="05BB397C"/>
    <w:rsid w:val="05BB9C4F"/>
    <w:rsid w:val="05BE5D53"/>
    <w:rsid w:val="05C049A3"/>
    <w:rsid w:val="05C33006"/>
    <w:rsid w:val="05C8A0DC"/>
    <w:rsid w:val="05C92CE9"/>
    <w:rsid w:val="05CC2AA5"/>
    <w:rsid w:val="05CC63AF"/>
    <w:rsid w:val="05CD124B"/>
    <w:rsid w:val="05CD1AAA"/>
    <w:rsid w:val="05D354FC"/>
    <w:rsid w:val="05D3E617"/>
    <w:rsid w:val="05D78411"/>
    <w:rsid w:val="05DBAE66"/>
    <w:rsid w:val="05E05012"/>
    <w:rsid w:val="05E181B9"/>
    <w:rsid w:val="05E2B6C8"/>
    <w:rsid w:val="05E46F27"/>
    <w:rsid w:val="05E59703"/>
    <w:rsid w:val="05E62898"/>
    <w:rsid w:val="05E62EC3"/>
    <w:rsid w:val="05E78DE9"/>
    <w:rsid w:val="05E826A4"/>
    <w:rsid w:val="05E836BE"/>
    <w:rsid w:val="05E8B7A2"/>
    <w:rsid w:val="05EAD570"/>
    <w:rsid w:val="05EE031B"/>
    <w:rsid w:val="05EF3502"/>
    <w:rsid w:val="05F2D0CE"/>
    <w:rsid w:val="05F93FAF"/>
    <w:rsid w:val="05F9681C"/>
    <w:rsid w:val="05FC5185"/>
    <w:rsid w:val="05FDB9C8"/>
    <w:rsid w:val="05FE16EF"/>
    <w:rsid w:val="05FEDFC4"/>
    <w:rsid w:val="06002B09"/>
    <w:rsid w:val="0602EA9F"/>
    <w:rsid w:val="0605CE4B"/>
    <w:rsid w:val="06088789"/>
    <w:rsid w:val="060AB5B5"/>
    <w:rsid w:val="060AEF81"/>
    <w:rsid w:val="060D23E2"/>
    <w:rsid w:val="060E9F00"/>
    <w:rsid w:val="060F58A8"/>
    <w:rsid w:val="060FDD59"/>
    <w:rsid w:val="0610B9D8"/>
    <w:rsid w:val="06151E5B"/>
    <w:rsid w:val="06165119"/>
    <w:rsid w:val="06176199"/>
    <w:rsid w:val="0617BA82"/>
    <w:rsid w:val="0619E774"/>
    <w:rsid w:val="0619FC7C"/>
    <w:rsid w:val="061AACA2"/>
    <w:rsid w:val="061BDD1E"/>
    <w:rsid w:val="061BE908"/>
    <w:rsid w:val="061C5D67"/>
    <w:rsid w:val="061E06E3"/>
    <w:rsid w:val="061E68B4"/>
    <w:rsid w:val="061F48E5"/>
    <w:rsid w:val="06207CB5"/>
    <w:rsid w:val="0622FD23"/>
    <w:rsid w:val="062688AD"/>
    <w:rsid w:val="0627B99F"/>
    <w:rsid w:val="062928EC"/>
    <w:rsid w:val="062A5571"/>
    <w:rsid w:val="062A5B62"/>
    <w:rsid w:val="062A80FF"/>
    <w:rsid w:val="062BCBC2"/>
    <w:rsid w:val="062C2FD0"/>
    <w:rsid w:val="062CBC6D"/>
    <w:rsid w:val="062D15DA"/>
    <w:rsid w:val="06315585"/>
    <w:rsid w:val="0631D08C"/>
    <w:rsid w:val="0632122F"/>
    <w:rsid w:val="06327DB3"/>
    <w:rsid w:val="063D1204"/>
    <w:rsid w:val="063E3B93"/>
    <w:rsid w:val="063EF819"/>
    <w:rsid w:val="063FD2C8"/>
    <w:rsid w:val="0641FE16"/>
    <w:rsid w:val="06469DC6"/>
    <w:rsid w:val="0650B17F"/>
    <w:rsid w:val="065366FE"/>
    <w:rsid w:val="06544CEF"/>
    <w:rsid w:val="0655515D"/>
    <w:rsid w:val="0655549F"/>
    <w:rsid w:val="065AF94B"/>
    <w:rsid w:val="065C4548"/>
    <w:rsid w:val="06601117"/>
    <w:rsid w:val="06672E53"/>
    <w:rsid w:val="06680540"/>
    <w:rsid w:val="06682B2C"/>
    <w:rsid w:val="0668E67D"/>
    <w:rsid w:val="066C4936"/>
    <w:rsid w:val="066CCD4C"/>
    <w:rsid w:val="066CDFC8"/>
    <w:rsid w:val="066FC137"/>
    <w:rsid w:val="067067BF"/>
    <w:rsid w:val="06741778"/>
    <w:rsid w:val="06742961"/>
    <w:rsid w:val="0675FC88"/>
    <w:rsid w:val="06760479"/>
    <w:rsid w:val="067637CF"/>
    <w:rsid w:val="06765A58"/>
    <w:rsid w:val="067663BA"/>
    <w:rsid w:val="067B5A95"/>
    <w:rsid w:val="067B9027"/>
    <w:rsid w:val="067C0F27"/>
    <w:rsid w:val="067C45C2"/>
    <w:rsid w:val="067C4C39"/>
    <w:rsid w:val="06804595"/>
    <w:rsid w:val="0680A7AB"/>
    <w:rsid w:val="068139EF"/>
    <w:rsid w:val="06820F24"/>
    <w:rsid w:val="06825E35"/>
    <w:rsid w:val="06826408"/>
    <w:rsid w:val="0684103E"/>
    <w:rsid w:val="06860880"/>
    <w:rsid w:val="06871DA7"/>
    <w:rsid w:val="06878BB8"/>
    <w:rsid w:val="0687AD6F"/>
    <w:rsid w:val="068992AC"/>
    <w:rsid w:val="0689E8BD"/>
    <w:rsid w:val="068A4F64"/>
    <w:rsid w:val="068C96F8"/>
    <w:rsid w:val="068DA6A6"/>
    <w:rsid w:val="068E5F79"/>
    <w:rsid w:val="0692C22A"/>
    <w:rsid w:val="06948E0C"/>
    <w:rsid w:val="06969ED9"/>
    <w:rsid w:val="0696EC85"/>
    <w:rsid w:val="0698B342"/>
    <w:rsid w:val="0699A110"/>
    <w:rsid w:val="069A8D49"/>
    <w:rsid w:val="069AE84D"/>
    <w:rsid w:val="069B598C"/>
    <w:rsid w:val="069BCF5A"/>
    <w:rsid w:val="069FB849"/>
    <w:rsid w:val="06A03A2B"/>
    <w:rsid w:val="06A51159"/>
    <w:rsid w:val="06A727C3"/>
    <w:rsid w:val="06A7D25F"/>
    <w:rsid w:val="06ABB29E"/>
    <w:rsid w:val="06ADCD9C"/>
    <w:rsid w:val="06ADDE6D"/>
    <w:rsid w:val="06AE95F6"/>
    <w:rsid w:val="06AF879F"/>
    <w:rsid w:val="06B47A1E"/>
    <w:rsid w:val="06B6D2A6"/>
    <w:rsid w:val="06B7090E"/>
    <w:rsid w:val="06B72F3E"/>
    <w:rsid w:val="06B7FE02"/>
    <w:rsid w:val="06B8DECA"/>
    <w:rsid w:val="06B9EEE3"/>
    <w:rsid w:val="06BA3A17"/>
    <w:rsid w:val="06BAF92F"/>
    <w:rsid w:val="06BBD736"/>
    <w:rsid w:val="06BC28F2"/>
    <w:rsid w:val="06BF2E77"/>
    <w:rsid w:val="06C20A7D"/>
    <w:rsid w:val="06C2B1C0"/>
    <w:rsid w:val="06C681CC"/>
    <w:rsid w:val="06C7AA02"/>
    <w:rsid w:val="06C835FF"/>
    <w:rsid w:val="06CB1DBD"/>
    <w:rsid w:val="06CBFE41"/>
    <w:rsid w:val="06CC4164"/>
    <w:rsid w:val="06CD8A1B"/>
    <w:rsid w:val="06CD9D71"/>
    <w:rsid w:val="06CF85B3"/>
    <w:rsid w:val="06CFD530"/>
    <w:rsid w:val="06D369E3"/>
    <w:rsid w:val="06D4EE47"/>
    <w:rsid w:val="06D6CF5A"/>
    <w:rsid w:val="06D73806"/>
    <w:rsid w:val="06D88883"/>
    <w:rsid w:val="06D94280"/>
    <w:rsid w:val="06DB9D89"/>
    <w:rsid w:val="06DBADD8"/>
    <w:rsid w:val="06DBE314"/>
    <w:rsid w:val="06DE478E"/>
    <w:rsid w:val="06DE5858"/>
    <w:rsid w:val="06DF5805"/>
    <w:rsid w:val="06DFBAF0"/>
    <w:rsid w:val="06E0ADC1"/>
    <w:rsid w:val="06E44CE8"/>
    <w:rsid w:val="06E4CF84"/>
    <w:rsid w:val="06E63A4E"/>
    <w:rsid w:val="06EB1266"/>
    <w:rsid w:val="06ED4EE2"/>
    <w:rsid w:val="06ED7684"/>
    <w:rsid w:val="06EF7150"/>
    <w:rsid w:val="06F3B499"/>
    <w:rsid w:val="06F407E5"/>
    <w:rsid w:val="06F4FDC4"/>
    <w:rsid w:val="06F5389A"/>
    <w:rsid w:val="06F53B03"/>
    <w:rsid w:val="06F8FC33"/>
    <w:rsid w:val="06F907C6"/>
    <w:rsid w:val="06F944B8"/>
    <w:rsid w:val="06F96C26"/>
    <w:rsid w:val="06FB7981"/>
    <w:rsid w:val="06FD8344"/>
    <w:rsid w:val="06FFED11"/>
    <w:rsid w:val="0700336B"/>
    <w:rsid w:val="07018B81"/>
    <w:rsid w:val="07022429"/>
    <w:rsid w:val="0703A2C4"/>
    <w:rsid w:val="0705306F"/>
    <w:rsid w:val="070577C9"/>
    <w:rsid w:val="07067B68"/>
    <w:rsid w:val="0706FB32"/>
    <w:rsid w:val="07075497"/>
    <w:rsid w:val="070C5C96"/>
    <w:rsid w:val="070FA6A7"/>
    <w:rsid w:val="0711271F"/>
    <w:rsid w:val="071184B4"/>
    <w:rsid w:val="0714BE0C"/>
    <w:rsid w:val="071755B2"/>
    <w:rsid w:val="071CBDE3"/>
    <w:rsid w:val="071D8E07"/>
    <w:rsid w:val="07203DE1"/>
    <w:rsid w:val="0720E896"/>
    <w:rsid w:val="07229D09"/>
    <w:rsid w:val="07232DC5"/>
    <w:rsid w:val="07238D37"/>
    <w:rsid w:val="0726C1A4"/>
    <w:rsid w:val="07284893"/>
    <w:rsid w:val="072A2CC8"/>
    <w:rsid w:val="072C0CF7"/>
    <w:rsid w:val="072C2E0D"/>
    <w:rsid w:val="072F9158"/>
    <w:rsid w:val="072FADA2"/>
    <w:rsid w:val="07333433"/>
    <w:rsid w:val="07340DFD"/>
    <w:rsid w:val="07341ECF"/>
    <w:rsid w:val="07346531"/>
    <w:rsid w:val="073474E0"/>
    <w:rsid w:val="07356F49"/>
    <w:rsid w:val="0736C484"/>
    <w:rsid w:val="07379587"/>
    <w:rsid w:val="073AB914"/>
    <w:rsid w:val="073AC0D9"/>
    <w:rsid w:val="073B3273"/>
    <w:rsid w:val="073C5C89"/>
    <w:rsid w:val="073CED25"/>
    <w:rsid w:val="073DF553"/>
    <w:rsid w:val="073E7CED"/>
    <w:rsid w:val="073EA17C"/>
    <w:rsid w:val="0740BDB5"/>
    <w:rsid w:val="0742EF53"/>
    <w:rsid w:val="074623C3"/>
    <w:rsid w:val="07466F70"/>
    <w:rsid w:val="0748F7C2"/>
    <w:rsid w:val="074B5D2E"/>
    <w:rsid w:val="074BC2B2"/>
    <w:rsid w:val="074C40B5"/>
    <w:rsid w:val="074D5989"/>
    <w:rsid w:val="074EA3F7"/>
    <w:rsid w:val="074F26C8"/>
    <w:rsid w:val="074F630D"/>
    <w:rsid w:val="074F6563"/>
    <w:rsid w:val="07501D7B"/>
    <w:rsid w:val="075113BE"/>
    <w:rsid w:val="07540F01"/>
    <w:rsid w:val="0754F646"/>
    <w:rsid w:val="075616A0"/>
    <w:rsid w:val="0756C689"/>
    <w:rsid w:val="0756E202"/>
    <w:rsid w:val="0756F39C"/>
    <w:rsid w:val="07592A1C"/>
    <w:rsid w:val="075A2735"/>
    <w:rsid w:val="075A4E7E"/>
    <w:rsid w:val="075D816E"/>
    <w:rsid w:val="075FD97E"/>
    <w:rsid w:val="076095D3"/>
    <w:rsid w:val="07617E13"/>
    <w:rsid w:val="076484BB"/>
    <w:rsid w:val="07665DC3"/>
    <w:rsid w:val="07682982"/>
    <w:rsid w:val="076B4EA6"/>
    <w:rsid w:val="076D1052"/>
    <w:rsid w:val="076DEF0C"/>
    <w:rsid w:val="076F3318"/>
    <w:rsid w:val="0770ADD5"/>
    <w:rsid w:val="077179DE"/>
    <w:rsid w:val="07731C89"/>
    <w:rsid w:val="0774CEB7"/>
    <w:rsid w:val="07773197"/>
    <w:rsid w:val="07775836"/>
    <w:rsid w:val="0777696F"/>
    <w:rsid w:val="0779E359"/>
    <w:rsid w:val="077CCA57"/>
    <w:rsid w:val="0780A9D8"/>
    <w:rsid w:val="0782EA66"/>
    <w:rsid w:val="0783CFA0"/>
    <w:rsid w:val="078546FB"/>
    <w:rsid w:val="07857CD1"/>
    <w:rsid w:val="0788D675"/>
    <w:rsid w:val="078953DA"/>
    <w:rsid w:val="0789707C"/>
    <w:rsid w:val="078CAB1F"/>
    <w:rsid w:val="078DEE4E"/>
    <w:rsid w:val="078E6050"/>
    <w:rsid w:val="078F2809"/>
    <w:rsid w:val="079044B6"/>
    <w:rsid w:val="079132F7"/>
    <w:rsid w:val="07925EE1"/>
    <w:rsid w:val="0793156E"/>
    <w:rsid w:val="07935FD6"/>
    <w:rsid w:val="0794F2CE"/>
    <w:rsid w:val="07953BD5"/>
    <w:rsid w:val="07992DC5"/>
    <w:rsid w:val="0799E64C"/>
    <w:rsid w:val="079A139C"/>
    <w:rsid w:val="079ACE4E"/>
    <w:rsid w:val="079B956D"/>
    <w:rsid w:val="079DBF8A"/>
    <w:rsid w:val="07A0998E"/>
    <w:rsid w:val="07A2E988"/>
    <w:rsid w:val="07A34FFD"/>
    <w:rsid w:val="07A63A72"/>
    <w:rsid w:val="07A950B7"/>
    <w:rsid w:val="07A95157"/>
    <w:rsid w:val="07ADAB59"/>
    <w:rsid w:val="07ADF554"/>
    <w:rsid w:val="07AE57C6"/>
    <w:rsid w:val="07B07F2C"/>
    <w:rsid w:val="07B20FDB"/>
    <w:rsid w:val="07B2E95B"/>
    <w:rsid w:val="07B2F9B4"/>
    <w:rsid w:val="07B33281"/>
    <w:rsid w:val="07B52495"/>
    <w:rsid w:val="07BAFDF4"/>
    <w:rsid w:val="07BB1946"/>
    <w:rsid w:val="07BBA864"/>
    <w:rsid w:val="07C0A92C"/>
    <w:rsid w:val="07C205A0"/>
    <w:rsid w:val="07C36956"/>
    <w:rsid w:val="07C617D2"/>
    <w:rsid w:val="07CA2049"/>
    <w:rsid w:val="07CAD4ED"/>
    <w:rsid w:val="07CB9714"/>
    <w:rsid w:val="07D172B5"/>
    <w:rsid w:val="07D2D0F9"/>
    <w:rsid w:val="07D3C521"/>
    <w:rsid w:val="07DB9CEC"/>
    <w:rsid w:val="07DED4F1"/>
    <w:rsid w:val="07E0DE73"/>
    <w:rsid w:val="07E141B4"/>
    <w:rsid w:val="07E26E27"/>
    <w:rsid w:val="07E31C7D"/>
    <w:rsid w:val="07E33BE0"/>
    <w:rsid w:val="07E39A6E"/>
    <w:rsid w:val="07E3C522"/>
    <w:rsid w:val="07E785F1"/>
    <w:rsid w:val="07E95431"/>
    <w:rsid w:val="07ED1DEA"/>
    <w:rsid w:val="07EED007"/>
    <w:rsid w:val="07F258E3"/>
    <w:rsid w:val="07F88918"/>
    <w:rsid w:val="07F8E8B2"/>
    <w:rsid w:val="07F9744E"/>
    <w:rsid w:val="07FBE210"/>
    <w:rsid w:val="07FE789E"/>
    <w:rsid w:val="0801B974"/>
    <w:rsid w:val="0802E378"/>
    <w:rsid w:val="0803E90E"/>
    <w:rsid w:val="08042DA4"/>
    <w:rsid w:val="08057B61"/>
    <w:rsid w:val="0807CC7C"/>
    <w:rsid w:val="080CE052"/>
    <w:rsid w:val="080E3D7C"/>
    <w:rsid w:val="080E3E7D"/>
    <w:rsid w:val="080E6DC2"/>
    <w:rsid w:val="08111F70"/>
    <w:rsid w:val="08120830"/>
    <w:rsid w:val="0814ACF0"/>
    <w:rsid w:val="0816AC2D"/>
    <w:rsid w:val="081711B4"/>
    <w:rsid w:val="081C4066"/>
    <w:rsid w:val="0822140B"/>
    <w:rsid w:val="082223CF"/>
    <w:rsid w:val="0822F6D4"/>
    <w:rsid w:val="0822FE8F"/>
    <w:rsid w:val="08233926"/>
    <w:rsid w:val="0826985B"/>
    <w:rsid w:val="0827F6FB"/>
    <w:rsid w:val="08285B13"/>
    <w:rsid w:val="0829B6DE"/>
    <w:rsid w:val="082A29C1"/>
    <w:rsid w:val="082C2CB1"/>
    <w:rsid w:val="082E1F9C"/>
    <w:rsid w:val="082FBF6F"/>
    <w:rsid w:val="0830551D"/>
    <w:rsid w:val="08317482"/>
    <w:rsid w:val="0833753E"/>
    <w:rsid w:val="08353283"/>
    <w:rsid w:val="0835836D"/>
    <w:rsid w:val="0835F4AD"/>
    <w:rsid w:val="0839C048"/>
    <w:rsid w:val="08417EE3"/>
    <w:rsid w:val="08424020"/>
    <w:rsid w:val="084352F2"/>
    <w:rsid w:val="08460E08"/>
    <w:rsid w:val="0847C4E4"/>
    <w:rsid w:val="084B79E2"/>
    <w:rsid w:val="084CE107"/>
    <w:rsid w:val="084CE635"/>
    <w:rsid w:val="084D3704"/>
    <w:rsid w:val="084F908F"/>
    <w:rsid w:val="085A3017"/>
    <w:rsid w:val="085A3CD8"/>
    <w:rsid w:val="085DD285"/>
    <w:rsid w:val="0860668B"/>
    <w:rsid w:val="086117DE"/>
    <w:rsid w:val="0861F68D"/>
    <w:rsid w:val="08635281"/>
    <w:rsid w:val="0864AE39"/>
    <w:rsid w:val="0865B0F9"/>
    <w:rsid w:val="0868F672"/>
    <w:rsid w:val="086A6984"/>
    <w:rsid w:val="086BCB70"/>
    <w:rsid w:val="086BF308"/>
    <w:rsid w:val="086C5E49"/>
    <w:rsid w:val="086FA111"/>
    <w:rsid w:val="0870F6E7"/>
    <w:rsid w:val="0876EEFE"/>
    <w:rsid w:val="0877B8FA"/>
    <w:rsid w:val="0878BC8D"/>
    <w:rsid w:val="08798122"/>
    <w:rsid w:val="08799322"/>
    <w:rsid w:val="087E4FD8"/>
    <w:rsid w:val="08809196"/>
    <w:rsid w:val="08827843"/>
    <w:rsid w:val="088359DB"/>
    <w:rsid w:val="088385A7"/>
    <w:rsid w:val="08839B35"/>
    <w:rsid w:val="0883FC66"/>
    <w:rsid w:val="0884264C"/>
    <w:rsid w:val="08842774"/>
    <w:rsid w:val="0885442F"/>
    <w:rsid w:val="0885C27E"/>
    <w:rsid w:val="088C3AF9"/>
    <w:rsid w:val="088D9386"/>
    <w:rsid w:val="088F5C35"/>
    <w:rsid w:val="08946374"/>
    <w:rsid w:val="08960487"/>
    <w:rsid w:val="089A3D00"/>
    <w:rsid w:val="089B51F6"/>
    <w:rsid w:val="089DD9CF"/>
    <w:rsid w:val="089DF23A"/>
    <w:rsid w:val="089EE5EF"/>
    <w:rsid w:val="089F6D0C"/>
    <w:rsid w:val="08A3CF0A"/>
    <w:rsid w:val="08A4DF28"/>
    <w:rsid w:val="08A64705"/>
    <w:rsid w:val="08A6CA4F"/>
    <w:rsid w:val="08A6F1A7"/>
    <w:rsid w:val="08A84166"/>
    <w:rsid w:val="08A9757F"/>
    <w:rsid w:val="08A9CF69"/>
    <w:rsid w:val="08AD1CCF"/>
    <w:rsid w:val="08AF598E"/>
    <w:rsid w:val="08B0E00E"/>
    <w:rsid w:val="08B1E482"/>
    <w:rsid w:val="08B66C25"/>
    <w:rsid w:val="08B9E670"/>
    <w:rsid w:val="08BC6419"/>
    <w:rsid w:val="08BC74A7"/>
    <w:rsid w:val="08BDCED0"/>
    <w:rsid w:val="08C12309"/>
    <w:rsid w:val="08C95F44"/>
    <w:rsid w:val="08CA701D"/>
    <w:rsid w:val="08CC8E4C"/>
    <w:rsid w:val="08CD1890"/>
    <w:rsid w:val="08CD493F"/>
    <w:rsid w:val="08CE573F"/>
    <w:rsid w:val="08CFA7F2"/>
    <w:rsid w:val="08CFDE31"/>
    <w:rsid w:val="08D299CE"/>
    <w:rsid w:val="08D2BD66"/>
    <w:rsid w:val="08D4C6EA"/>
    <w:rsid w:val="08D50B43"/>
    <w:rsid w:val="08D7188F"/>
    <w:rsid w:val="08DA92E2"/>
    <w:rsid w:val="08DC8EC5"/>
    <w:rsid w:val="08DF567D"/>
    <w:rsid w:val="08E27635"/>
    <w:rsid w:val="08E284A2"/>
    <w:rsid w:val="08E50289"/>
    <w:rsid w:val="08E58543"/>
    <w:rsid w:val="08E90539"/>
    <w:rsid w:val="08EAB2D4"/>
    <w:rsid w:val="08F118FF"/>
    <w:rsid w:val="08F2E756"/>
    <w:rsid w:val="08F370FD"/>
    <w:rsid w:val="08F6C865"/>
    <w:rsid w:val="08F6F34F"/>
    <w:rsid w:val="08F94324"/>
    <w:rsid w:val="08F9CA0E"/>
    <w:rsid w:val="08F9EC2A"/>
    <w:rsid w:val="08FA83E1"/>
    <w:rsid w:val="0900C5B7"/>
    <w:rsid w:val="090270CC"/>
    <w:rsid w:val="0903314A"/>
    <w:rsid w:val="090500D7"/>
    <w:rsid w:val="09053175"/>
    <w:rsid w:val="09059231"/>
    <w:rsid w:val="0905EC57"/>
    <w:rsid w:val="090B92EB"/>
    <w:rsid w:val="090ED64F"/>
    <w:rsid w:val="090ED734"/>
    <w:rsid w:val="09119E02"/>
    <w:rsid w:val="091352BD"/>
    <w:rsid w:val="0913B9D7"/>
    <w:rsid w:val="0917B30F"/>
    <w:rsid w:val="091C49ED"/>
    <w:rsid w:val="091E758B"/>
    <w:rsid w:val="091EAF7E"/>
    <w:rsid w:val="091FB027"/>
    <w:rsid w:val="09228F91"/>
    <w:rsid w:val="092302B8"/>
    <w:rsid w:val="0925B9FE"/>
    <w:rsid w:val="09279DA3"/>
    <w:rsid w:val="0927DF4C"/>
    <w:rsid w:val="093258CD"/>
    <w:rsid w:val="0936541E"/>
    <w:rsid w:val="0936A717"/>
    <w:rsid w:val="09389455"/>
    <w:rsid w:val="093AC7EC"/>
    <w:rsid w:val="093BF83C"/>
    <w:rsid w:val="093D8D26"/>
    <w:rsid w:val="0943078F"/>
    <w:rsid w:val="09438E8E"/>
    <w:rsid w:val="0946DB57"/>
    <w:rsid w:val="094801EC"/>
    <w:rsid w:val="0948E7DD"/>
    <w:rsid w:val="0949793C"/>
    <w:rsid w:val="094D2B3E"/>
    <w:rsid w:val="094E1D5F"/>
    <w:rsid w:val="094EF9A9"/>
    <w:rsid w:val="0951606B"/>
    <w:rsid w:val="0952AA38"/>
    <w:rsid w:val="0952BB45"/>
    <w:rsid w:val="095304AE"/>
    <w:rsid w:val="095389CA"/>
    <w:rsid w:val="09544837"/>
    <w:rsid w:val="09569736"/>
    <w:rsid w:val="095B65DB"/>
    <w:rsid w:val="095D0CF6"/>
    <w:rsid w:val="095EE4F2"/>
    <w:rsid w:val="09604139"/>
    <w:rsid w:val="09647B5D"/>
    <w:rsid w:val="096616F5"/>
    <w:rsid w:val="096656CE"/>
    <w:rsid w:val="096712A5"/>
    <w:rsid w:val="096901CD"/>
    <w:rsid w:val="096AB31A"/>
    <w:rsid w:val="096BA5A4"/>
    <w:rsid w:val="096F13C2"/>
    <w:rsid w:val="096F90F2"/>
    <w:rsid w:val="0971DBCD"/>
    <w:rsid w:val="0972D70C"/>
    <w:rsid w:val="0973F082"/>
    <w:rsid w:val="09759540"/>
    <w:rsid w:val="0978365A"/>
    <w:rsid w:val="097A06BE"/>
    <w:rsid w:val="097A279F"/>
    <w:rsid w:val="097AB6BD"/>
    <w:rsid w:val="097E2C98"/>
    <w:rsid w:val="097E304F"/>
    <w:rsid w:val="098116AD"/>
    <w:rsid w:val="0981A6CF"/>
    <w:rsid w:val="0982A871"/>
    <w:rsid w:val="09833FF2"/>
    <w:rsid w:val="098380EE"/>
    <w:rsid w:val="098558FC"/>
    <w:rsid w:val="0985E4A3"/>
    <w:rsid w:val="098680A7"/>
    <w:rsid w:val="098ADD5B"/>
    <w:rsid w:val="098BB039"/>
    <w:rsid w:val="098CEE29"/>
    <w:rsid w:val="098E6002"/>
    <w:rsid w:val="0991F26F"/>
    <w:rsid w:val="09925C53"/>
    <w:rsid w:val="0993817D"/>
    <w:rsid w:val="0994283D"/>
    <w:rsid w:val="09967FC0"/>
    <w:rsid w:val="0998002F"/>
    <w:rsid w:val="09992649"/>
    <w:rsid w:val="099B685F"/>
    <w:rsid w:val="099B9703"/>
    <w:rsid w:val="099F1D2F"/>
    <w:rsid w:val="09A17844"/>
    <w:rsid w:val="09A33A76"/>
    <w:rsid w:val="09A65362"/>
    <w:rsid w:val="09A8353D"/>
    <w:rsid w:val="09A8E122"/>
    <w:rsid w:val="09A9DEB6"/>
    <w:rsid w:val="09A9EA04"/>
    <w:rsid w:val="09AA4503"/>
    <w:rsid w:val="09AE392E"/>
    <w:rsid w:val="09AE7436"/>
    <w:rsid w:val="09AE82E2"/>
    <w:rsid w:val="09AF27ED"/>
    <w:rsid w:val="09B2E215"/>
    <w:rsid w:val="09B3C22B"/>
    <w:rsid w:val="09B3C667"/>
    <w:rsid w:val="09B5A57B"/>
    <w:rsid w:val="09B8ECEA"/>
    <w:rsid w:val="09C0562B"/>
    <w:rsid w:val="09C21042"/>
    <w:rsid w:val="09C30DC5"/>
    <w:rsid w:val="09C53621"/>
    <w:rsid w:val="09C75940"/>
    <w:rsid w:val="09CAB55E"/>
    <w:rsid w:val="09CAC515"/>
    <w:rsid w:val="09CBCB45"/>
    <w:rsid w:val="09CCE8A9"/>
    <w:rsid w:val="09CD0054"/>
    <w:rsid w:val="09CD46E8"/>
    <w:rsid w:val="09CDAE7F"/>
    <w:rsid w:val="09CE3D3D"/>
    <w:rsid w:val="09CF5405"/>
    <w:rsid w:val="09CFFC7B"/>
    <w:rsid w:val="09D028D9"/>
    <w:rsid w:val="09D09BD9"/>
    <w:rsid w:val="09D19796"/>
    <w:rsid w:val="09D2D886"/>
    <w:rsid w:val="09D390BB"/>
    <w:rsid w:val="09D473EB"/>
    <w:rsid w:val="09D53E60"/>
    <w:rsid w:val="09D599A6"/>
    <w:rsid w:val="09D67AA7"/>
    <w:rsid w:val="09D7F756"/>
    <w:rsid w:val="09D83A6E"/>
    <w:rsid w:val="09DA3C99"/>
    <w:rsid w:val="09DADC86"/>
    <w:rsid w:val="09DB2EE4"/>
    <w:rsid w:val="09DF64C9"/>
    <w:rsid w:val="09E03049"/>
    <w:rsid w:val="09E0854B"/>
    <w:rsid w:val="09E0C898"/>
    <w:rsid w:val="09E0E0BA"/>
    <w:rsid w:val="09E410A7"/>
    <w:rsid w:val="09E42E89"/>
    <w:rsid w:val="09E4F0D4"/>
    <w:rsid w:val="09E75ECF"/>
    <w:rsid w:val="09E838E3"/>
    <w:rsid w:val="09E8DAC0"/>
    <w:rsid w:val="09E9A321"/>
    <w:rsid w:val="09EC1559"/>
    <w:rsid w:val="09EE2D6B"/>
    <w:rsid w:val="09F0BAFC"/>
    <w:rsid w:val="09F46AEC"/>
    <w:rsid w:val="09F49115"/>
    <w:rsid w:val="09F74C52"/>
    <w:rsid w:val="09FEFFF9"/>
    <w:rsid w:val="09FFCAD7"/>
    <w:rsid w:val="0A01B2F2"/>
    <w:rsid w:val="0A033B77"/>
    <w:rsid w:val="0A04D5CD"/>
    <w:rsid w:val="0A05C1AF"/>
    <w:rsid w:val="0A062A40"/>
    <w:rsid w:val="0A06F3E8"/>
    <w:rsid w:val="0A0826DA"/>
    <w:rsid w:val="0A085EE6"/>
    <w:rsid w:val="0A089FD4"/>
    <w:rsid w:val="0A08A67E"/>
    <w:rsid w:val="0A0A52D9"/>
    <w:rsid w:val="0A0C2CC5"/>
    <w:rsid w:val="0A0D93E7"/>
    <w:rsid w:val="0A0FDC6F"/>
    <w:rsid w:val="0A1004DB"/>
    <w:rsid w:val="0A12069A"/>
    <w:rsid w:val="0A12B3A5"/>
    <w:rsid w:val="0A13B4C8"/>
    <w:rsid w:val="0A160999"/>
    <w:rsid w:val="0A1A52FC"/>
    <w:rsid w:val="0A1CA6A5"/>
    <w:rsid w:val="0A1E677B"/>
    <w:rsid w:val="0A1ED684"/>
    <w:rsid w:val="0A1F66F4"/>
    <w:rsid w:val="0A21A1D9"/>
    <w:rsid w:val="0A2377D5"/>
    <w:rsid w:val="0A237FA2"/>
    <w:rsid w:val="0A25DEF3"/>
    <w:rsid w:val="0A261589"/>
    <w:rsid w:val="0A265659"/>
    <w:rsid w:val="0A287712"/>
    <w:rsid w:val="0A2A092B"/>
    <w:rsid w:val="0A2A8584"/>
    <w:rsid w:val="0A2AB638"/>
    <w:rsid w:val="0A2B1806"/>
    <w:rsid w:val="0A2B752F"/>
    <w:rsid w:val="0A2C33DB"/>
    <w:rsid w:val="0A2D53FD"/>
    <w:rsid w:val="0A2E1876"/>
    <w:rsid w:val="0A302815"/>
    <w:rsid w:val="0A30BC7A"/>
    <w:rsid w:val="0A3174BC"/>
    <w:rsid w:val="0A332A66"/>
    <w:rsid w:val="0A346F88"/>
    <w:rsid w:val="0A35D65E"/>
    <w:rsid w:val="0A375D63"/>
    <w:rsid w:val="0A39546E"/>
    <w:rsid w:val="0A3ABB3C"/>
    <w:rsid w:val="0A3C5A9C"/>
    <w:rsid w:val="0A3D55DF"/>
    <w:rsid w:val="0A3D638A"/>
    <w:rsid w:val="0A3DE95C"/>
    <w:rsid w:val="0A3FF190"/>
    <w:rsid w:val="0A451C49"/>
    <w:rsid w:val="0A45EF7C"/>
    <w:rsid w:val="0A464AAF"/>
    <w:rsid w:val="0A46C708"/>
    <w:rsid w:val="0A47FEA4"/>
    <w:rsid w:val="0A48E8F4"/>
    <w:rsid w:val="0A49E1E9"/>
    <w:rsid w:val="0A4A75F3"/>
    <w:rsid w:val="0A4C3D58"/>
    <w:rsid w:val="0A4F2ADB"/>
    <w:rsid w:val="0A505A15"/>
    <w:rsid w:val="0A56A2DA"/>
    <w:rsid w:val="0A57563B"/>
    <w:rsid w:val="0A587015"/>
    <w:rsid w:val="0A5A4EB6"/>
    <w:rsid w:val="0A5D1ECA"/>
    <w:rsid w:val="0A5E5D86"/>
    <w:rsid w:val="0A5E879E"/>
    <w:rsid w:val="0A65C50A"/>
    <w:rsid w:val="0A686D5A"/>
    <w:rsid w:val="0A68F089"/>
    <w:rsid w:val="0A699B36"/>
    <w:rsid w:val="0A69D744"/>
    <w:rsid w:val="0A6B5176"/>
    <w:rsid w:val="0A6E95E0"/>
    <w:rsid w:val="0A6ECC7A"/>
    <w:rsid w:val="0A727D1A"/>
    <w:rsid w:val="0A7309E0"/>
    <w:rsid w:val="0A73D698"/>
    <w:rsid w:val="0A77CBA6"/>
    <w:rsid w:val="0A781066"/>
    <w:rsid w:val="0A787CE0"/>
    <w:rsid w:val="0A788260"/>
    <w:rsid w:val="0A7A7C91"/>
    <w:rsid w:val="0A7B7858"/>
    <w:rsid w:val="0A7B7B75"/>
    <w:rsid w:val="0A7B8189"/>
    <w:rsid w:val="0A7C88A9"/>
    <w:rsid w:val="0A7E7CCD"/>
    <w:rsid w:val="0A872FE4"/>
    <w:rsid w:val="0A87BFA7"/>
    <w:rsid w:val="0A8AF3F9"/>
    <w:rsid w:val="0A8B7705"/>
    <w:rsid w:val="0A8D5507"/>
    <w:rsid w:val="0A8D9325"/>
    <w:rsid w:val="0A8DBECB"/>
    <w:rsid w:val="0A8E6774"/>
    <w:rsid w:val="0A8F0731"/>
    <w:rsid w:val="0A8F95D1"/>
    <w:rsid w:val="0A91F799"/>
    <w:rsid w:val="0A974E0E"/>
    <w:rsid w:val="0A97D134"/>
    <w:rsid w:val="0A9DD481"/>
    <w:rsid w:val="0A9EAE87"/>
    <w:rsid w:val="0A9F477C"/>
    <w:rsid w:val="0AA46427"/>
    <w:rsid w:val="0AA4D569"/>
    <w:rsid w:val="0AA74D58"/>
    <w:rsid w:val="0AA7C2EE"/>
    <w:rsid w:val="0AA8114A"/>
    <w:rsid w:val="0AA9B4CF"/>
    <w:rsid w:val="0AAA1904"/>
    <w:rsid w:val="0AAB1B04"/>
    <w:rsid w:val="0AAED96C"/>
    <w:rsid w:val="0AB2D60B"/>
    <w:rsid w:val="0ABB78BF"/>
    <w:rsid w:val="0ABB918A"/>
    <w:rsid w:val="0ABCDF3A"/>
    <w:rsid w:val="0ABE78B2"/>
    <w:rsid w:val="0AC2D2F1"/>
    <w:rsid w:val="0AC4C53F"/>
    <w:rsid w:val="0AC67121"/>
    <w:rsid w:val="0AC8B140"/>
    <w:rsid w:val="0AC90B03"/>
    <w:rsid w:val="0ACAC02F"/>
    <w:rsid w:val="0ACE01C0"/>
    <w:rsid w:val="0AD1B822"/>
    <w:rsid w:val="0AD41882"/>
    <w:rsid w:val="0AD4D279"/>
    <w:rsid w:val="0ADA1D2B"/>
    <w:rsid w:val="0ADB278A"/>
    <w:rsid w:val="0ADE04F3"/>
    <w:rsid w:val="0AE1CEBE"/>
    <w:rsid w:val="0AE3CB87"/>
    <w:rsid w:val="0AE67DA0"/>
    <w:rsid w:val="0AE7C680"/>
    <w:rsid w:val="0AEABAD0"/>
    <w:rsid w:val="0AED9E6E"/>
    <w:rsid w:val="0AEDE7D6"/>
    <w:rsid w:val="0AF00DEA"/>
    <w:rsid w:val="0AF18B73"/>
    <w:rsid w:val="0AF7C357"/>
    <w:rsid w:val="0AF80CBF"/>
    <w:rsid w:val="0AFB6E3A"/>
    <w:rsid w:val="0AFC441F"/>
    <w:rsid w:val="0AFF24D6"/>
    <w:rsid w:val="0B049697"/>
    <w:rsid w:val="0B08566B"/>
    <w:rsid w:val="0B0B4052"/>
    <w:rsid w:val="0B0D6891"/>
    <w:rsid w:val="0B0FB669"/>
    <w:rsid w:val="0B10084B"/>
    <w:rsid w:val="0B132D39"/>
    <w:rsid w:val="0B16B820"/>
    <w:rsid w:val="0B19CF7B"/>
    <w:rsid w:val="0B19EA97"/>
    <w:rsid w:val="0B1AF370"/>
    <w:rsid w:val="0B1E1470"/>
    <w:rsid w:val="0B1F8717"/>
    <w:rsid w:val="0B216F77"/>
    <w:rsid w:val="0B22D7FA"/>
    <w:rsid w:val="0B2456A1"/>
    <w:rsid w:val="0B24611E"/>
    <w:rsid w:val="0B251E61"/>
    <w:rsid w:val="0B289EC3"/>
    <w:rsid w:val="0B291015"/>
    <w:rsid w:val="0B29213D"/>
    <w:rsid w:val="0B29933A"/>
    <w:rsid w:val="0B29A128"/>
    <w:rsid w:val="0B29FDE0"/>
    <w:rsid w:val="0B2C9DC5"/>
    <w:rsid w:val="0B2FA762"/>
    <w:rsid w:val="0B318755"/>
    <w:rsid w:val="0B32A66E"/>
    <w:rsid w:val="0B32C600"/>
    <w:rsid w:val="0B33553E"/>
    <w:rsid w:val="0B337261"/>
    <w:rsid w:val="0B35B56A"/>
    <w:rsid w:val="0B3A78C1"/>
    <w:rsid w:val="0B3A8769"/>
    <w:rsid w:val="0B419E41"/>
    <w:rsid w:val="0B4379C4"/>
    <w:rsid w:val="0B4955BC"/>
    <w:rsid w:val="0B4DB94C"/>
    <w:rsid w:val="0B4FBE72"/>
    <w:rsid w:val="0B505E53"/>
    <w:rsid w:val="0B52A568"/>
    <w:rsid w:val="0B52AAAD"/>
    <w:rsid w:val="0B5307A4"/>
    <w:rsid w:val="0B531D85"/>
    <w:rsid w:val="0B53BFAC"/>
    <w:rsid w:val="0B558DFF"/>
    <w:rsid w:val="0B571E9D"/>
    <w:rsid w:val="0B5D4E00"/>
    <w:rsid w:val="0B605C8C"/>
    <w:rsid w:val="0B61B863"/>
    <w:rsid w:val="0B638EF4"/>
    <w:rsid w:val="0B660A02"/>
    <w:rsid w:val="0B6CE00D"/>
    <w:rsid w:val="0B6DE0A6"/>
    <w:rsid w:val="0B70EA14"/>
    <w:rsid w:val="0B73C7B7"/>
    <w:rsid w:val="0B75ADF9"/>
    <w:rsid w:val="0B7671E9"/>
    <w:rsid w:val="0B798B3C"/>
    <w:rsid w:val="0B7B9448"/>
    <w:rsid w:val="0B7BE521"/>
    <w:rsid w:val="0B7EF140"/>
    <w:rsid w:val="0B853F48"/>
    <w:rsid w:val="0B858AAE"/>
    <w:rsid w:val="0B8619A1"/>
    <w:rsid w:val="0B87FF73"/>
    <w:rsid w:val="0B88EFC8"/>
    <w:rsid w:val="0B892206"/>
    <w:rsid w:val="0B896449"/>
    <w:rsid w:val="0B8C4D4C"/>
    <w:rsid w:val="0B8C8906"/>
    <w:rsid w:val="0B92EE92"/>
    <w:rsid w:val="0B966FA8"/>
    <w:rsid w:val="0B97D245"/>
    <w:rsid w:val="0B983C7A"/>
    <w:rsid w:val="0B994846"/>
    <w:rsid w:val="0B9A0C21"/>
    <w:rsid w:val="0B9B4791"/>
    <w:rsid w:val="0B9B6EF6"/>
    <w:rsid w:val="0B9BF3D9"/>
    <w:rsid w:val="0B9CAFC4"/>
    <w:rsid w:val="0BA04459"/>
    <w:rsid w:val="0BA15811"/>
    <w:rsid w:val="0BA49414"/>
    <w:rsid w:val="0BA53F8D"/>
    <w:rsid w:val="0BA6C56D"/>
    <w:rsid w:val="0BA78990"/>
    <w:rsid w:val="0BA80530"/>
    <w:rsid w:val="0BA8E7B3"/>
    <w:rsid w:val="0BAC31E3"/>
    <w:rsid w:val="0BAC7365"/>
    <w:rsid w:val="0BAE3002"/>
    <w:rsid w:val="0BB3AEFB"/>
    <w:rsid w:val="0BB49FD6"/>
    <w:rsid w:val="0BB8399B"/>
    <w:rsid w:val="0BBC7D6E"/>
    <w:rsid w:val="0BBD6340"/>
    <w:rsid w:val="0BBEAB8F"/>
    <w:rsid w:val="0BBF2DBD"/>
    <w:rsid w:val="0BC0490C"/>
    <w:rsid w:val="0BC093AB"/>
    <w:rsid w:val="0BC50963"/>
    <w:rsid w:val="0BC80D08"/>
    <w:rsid w:val="0BC8D97E"/>
    <w:rsid w:val="0BCBD961"/>
    <w:rsid w:val="0BCBEDF0"/>
    <w:rsid w:val="0BCBF581"/>
    <w:rsid w:val="0BCC4618"/>
    <w:rsid w:val="0BCC6A72"/>
    <w:rsid w:val="0BCCBBB2"/>
    <w:rsid w:val="0BCDA96B"/>
    <w:rsid w:val="0BCEC4ED"/>
    <w:rsid w:val="0BCF01B7"/>
    <w:rsid w:val="0BD331BC"/>
    <w:rsid w:val="0BD34DB2"/>
    <w:rsid w:val="0BD462A1"/>
    <w:rsid w:val="0BD471DA"/>
    <w:rsid w:val="0BD71107"/>
    <w:rsid w:val="0BD86EEE"/>
    <w:rsid w:val="0BDA3C5B"/>
    <w:rsid w:val="0BDB23AE"/>
    <w:rsid w:val="0BDB32D0"/>
    <w:rsid w:val="0BDC1643"/>
    <w:rsid w:val="0BDC4DA1"/>
    <w:rsid w:val="0BDDD666"/>
    <w:rsid w:val="0BDFB149"/>
    <w:rsid w:val="0BE06938"/>
    <w:rsid w:val="0BE1D02D"/>
    <w:rsid w:val="0BE26DB1"/>
    <w:rsid w:val="0BE27765"/>
    <w:rsid w:val="0BE42435"/>
    <w:rsid w:val="0BE4F5CC"/>
    <w:rsid w:val="0BE55C83"/>
    <w:rsid w:val="0BE8BA9F"/>
    <w:rsid w:val="0BE93473"/>
    <w:rsid w:val="0BE9A8E0"/>
    <w:rsid w:val="0BEB64E1"/>
    <w:rsid w:val="0BEC0A74"/>
    <w:rsid w:val="0BEC14E4"/>
    <w:rsid w:val="0BED2795"/>
    <w:rsid w:val="0BEEBAAC"/>
    <w:rsid w:val="0BF4EE1B"/>
    <w:rsid w:val="0BF5959B"/>
    <w:rsid w:val="0BF6274F"/>
    <w:rsid w:val="0BF6F242"/>
    <w:rsid w:val="0BF8ABA0"/>
    <w:rsid w:val="0BFBA0DF"/>
    <w:rsid w:val="0BFC05C5"/>
    <w:rsid w:val="0BFC3FF4"/>
    <w:rsid w:val="0BFF9833"/>
    <w:rsid w:val="0BFFC250"/>
    <w:rsid w:val="0C00BB34"/>
    <w:rsid w:val="0C010C85"/>
    <w:rsid w:val="0C02580B"/>
    <w:rsid w:val="0C04BCDB"/>
    <w:rsid w:val="0C05B4F7"/>
    <w:rsid w:val="0C0A3883"/>
    <w:rsid w:val="0C0CC284"/>
    <w:rsid w:val="0C0E34C6"/>
    <w:rsid w:val="0C0EA43F"/>
    <w:rsid w:val="0C0EF793"/>
    <w:rsid w:val="0C0FCD88"/>
    <w:rsid w:val="0C105DD1"/>
    <w:rsid w:val="0C1098D5"/>
    <w:rsid w:val="0C11F6E1"/>
    <w:rsid w:val="0C1233B3"/>
    <w:rsid w:val="0C14E6CA"/>
    <w:rsid w:val="0C19537B"/>
    <w:rsid w:val="0C19B62C"/>
    <w:rsid w:val="0C19B761"/>
    <w:rsid w:val="0C1A9E52"/>
    <w:rsid w:val="0C1DA003"/>
    <w:rsid w:val="0C1E4775"/>
    <w:rsid w:val="0C1FD666"/>
    <w:rsid w:val="0C230026"/>
    <w:rsid w:val="0C23B718"/>
    <w:rsid w:val="0C24865F"/>
    <w:rsid w:val="0C24ABD8"/>
    <w:rsid w:val="0C24B4E8"/>
    <w:rsid w:val="0C25179A"/>
    <w:rsid w:val="0C261B6A"/>
    <w:rsid w:val="0C284419"/>
    <w:rsid w:val="0C28F492"/>
    <w:rsid w:val="0C29B530"/>
    <w:rsid w:val="0C2B877E"/>
    <w:rsid w:val="0C2C18F5"/>
    <w:rsid w:val="0C2D3A35"/>
    <w:rsid w:val="0C2F65F8"/>
    <w:rsid w:val="0C3033DC"/>
    <w:rsid w:val="0C305D3C"/>
    <w:rsid w:val="0C31A90E"/>
    <w:rsid w:val="0C329185"/>
    <w:rsid w:val="0C32A291"/>
    <w:rsid w:val="0C334AA1"/>
    <w:rsid w:val="0C343F7B"/>
    <w:rsid w:val="0C348FDE"/>
    <w:rsid w:val="0C34E9A7"/>
    <w:rsid w:val="0C365737"/>
    <w:rsid w:val="0C368D84"/>
    <w:rsid w:val="0C36EA94"/>
    <w:rsid w:val="0C38E59E"/>
    <w:rsid w:val="0C3A65E0"/>
    <w:rsid w:val="0C3BA457"/>
    <w:rsid w:val="0C3D6562"/>
    <w:rsid w:val="0C3DC483"/>
    <w:rsid w:val="0C3E700A"/>
    <w:rsid w:val="0C423F86"/>
    <w:rsid w:val="0C437A4A"/>
    <w:rsid w:val="0C460115"/>
    <w:rsid w:val="0C47307E"/>
    <w:rsid w:val="0C4858B4"/>
    <w:rsid w:val="0C48F51F"/>
    <w:rsid w:val="0C4C6DC3"/>
    <w:rsid w:val="0C4CA86B"/>
    <w:rsid w:val="0C53ED34"/>
    <w:rsid w:val="0C56013B"/>
    <w:rsid w:val="0C56B89F"/>
    <w:rsid w:val="0C578E85"/>
    <w:rsid w:val="0C58C06C"/>
    <w:rsid w:val="0C58F172"/>
    <w:rsid w:val="0C5A8D26"/>
    <w:rsid w:val="0C5B6F3F"/>
    <w:rsid w:val="0C5E9B13"/>
    <w:rsid w:val="0C5F4E89"/>
    <w:rsid w:val="0C5F800E"/>
    <w:rsid w:val="0C60D8EC"/>
    <w:rsid w:val="0C62DBE5"/>
    <w:rsid w:val="0C630026"/>
    <w:rsid w:val="0C650B11"/>
    <w:rsid w:val="0C6DA457"/>
    <w:rsid w:val="0C702FEE"/>
    <w:rsid w:val="0C767F12"/>
    <w:rsid w:val="0C7D8327"/>
    <w:rsid w:val="0C7DC018"/>
    <w:rsid w:val="0C81D799"/>
    <w:rsid w:val="0C83ADDF"/>
    <w:rsid w:val="0C855890"/>
    <w:rsid w:val="0C85EACF"/>
    <w:rsid w:val="0C87A55E"/>
    <w:rsid w:val="0C894FBE"/>
    <w:rsid w:val="0C89ED97"/>
    <w:rsid w:val="0C8BE926"/>
    <w:rsid w:val="0C8CBD0E"/>
    <w:rsid w:val="0C8D9ED0"/>
    <w:rsid w:val="0C8F8F83"/>
    <w:rsid w:val="0C92D8B9"/>
    <w:rsid w:val="0C9307C3"/>
    <w:rsid w:val="0C93B747"/>
    <w:rsid w:val="0C95D34F"/>
    <w:rsid w:val="0C9A5CC0"/>
    <w:rsid w:val="0C9BF88F"/>
    <w:rsid w:val="0C9C36A4"/>
    <w:rsid w:val="0C9C4A48"/>
    <w:rsid w:val="0CA0A4EA"/>
    <w:rsid w:val="0CA25457"/>
    <w:rsid w:val="0CA3BEBF"/>
    <w:rsid w:val="0CA4161F"/>
    <w:rsid w:val="0CA43CE0"/>
    <w:rsid w:val="0CA4B1D9"/>
    <w:rsid w:val="0CA7C25B"/>
    <w:rsid w:val="0CA86290"/>
    <w:rsid w:val="0CA8E6ED"/>
    <w:rsid w:val="0CA96232"/>
    <w:rsid w:val="0CAD11D0"/>
    <w:rsid w:val="0CAE3575"/>
    <w:rsid w:val="0CAEFA18"/>
    <w:rsid w:val="0CB01398"/>
    <w:rsid w:val="0CB0542E"/>
    <w:rsid w:val="0CB1A1C3"/>
    <w:rsid w:val="0CB6057E"/>
    <w:rsid w:val="0CB74A7D"/>
    <w:rsid w:val="0CB8EF4A"/>
    <w:rsid w:val="0CB90FB7"/>
    <w:rsid w:val="0CB93CD4"/>
    <w:rsid w:val="0CB9DF3F"/>
    <w:rsid w:val="0CBC0299"/>
    <w:rsid w:val="0CBD6AD9"/>
    <w:rsid w:val="0CBE121A"/>
    <w:rsid w:val="0CBE30E1"/>
    <w:rsid w:val="0CC15149"/>
    <w:rsid w:val="0CC18EF6"/>
    <w:rsid w:val="0CC4E076"/>
    <w:rsid w:val="0CC9CB39"/>
    <w:rsid w:val="0CCF5C55"/>
    <w:rsid w:val="0CD16AD0"/>
    <w:rsid w:val="0CD22A31"/>
    <w:rsid w:val="0CD43822"/>
    <w:rsid w:val="0CD47FD5"/>
    <w:rsid w:val="0CD52C99"/>
    <w:rsid w:val="0CD87A25"/>
    <w:rsid w:val="0CDC2136"/>
    <w:rsid w:val="0CDDA5EE"/>
    <w:rsid w:val="0CDF75AB"/>
    <w:rsid w:val="0CE1A3B6"/>
    <w:rsid w:val="0CE2F396"/>
    <w:rsid w:val="0CE31B05"/>
    <w:rsid w:val="0CE4678C"/>
    <w:rsid w:val="0CE5B96A"/>
    <w:rsid w:val="0CE8DFAA"/>
    <w:rsid w:val="0CE92C14"/>
    <w:rsid w:val="0CEC2741"/>
    <w:rsid w:val="0CEDDCBA"/>
    <w:rsid w:val="0CEDE04A"/>
    <w:rsid w:val="0CF14D66"/>
    <w:rsid w:val="0CF2174E"/>
    <w:rsid w:val="0CF558D8"/>
    <w:rsid w:val="0CF574EB"/>
    <w:rsid w:val="0CF7FCFB"/>
    <w:rsid w:val="0CFBADD4"/>
    <w:rsid w:val="0CFDB672"/>
    <w:rsid w:val="0CFFB9F7"/>
    <w:rsid w:val="0D01DF1B"/>
    <w:rsid w:val="0D038E76"/>
    <w:rsid w:val="0D04A2CB"/>
    <w:rsid w:val="0D04AF1D"/>
    <w:rsid w:val="0D05CD05"/>
    <w:rsid w:val="0D087800"/>
    <w:rsid w:val="0D088E59"/>
    <w:rsid w:val="0D088EB4"/>
    <w:rsid w:val="0D0902C3"/>
    <w:rsid w:val="0D0C6C98"/>
    <w:rsid w:val="0D10FC07"/>
    <w:rsid w:val="0D11D1E7"/>
    <w:rsid w:val="0D16A6FD"/>
    <w:rsid w:val="0D1BE4C7"/>
    <w:rsid w:val="0D1C28B1"/>
    <w:rsid w:val="0D1C403F"/>
    <w:rsid w:val="0D1DCF3E"/>
    <w:rsid w:val="0D1F3FDB"/>
    <w:rsid w:val="0D20B25F"/>
    <w:rsid w:val="0D20BC51"/>
    <w:rsid w:val="0D2251EE"/>
    <w:rsid w:val="0D22B5EE"/>
    <w:rsid w:val="0D234CA9"/>
    <w:rsid w:val="0D287914"/>
    <w:rsid w:val="0D29182D"/>
    <w:rsid w:val="0D2F9045"/>
    <w:rsid w:val="0D302D92"/>
    <w:rsid w:val="0D304B49"/>
    <w:rsid w:val="0D3165E8"/>
    <w:rsid w:val="0D31C2ED"/>
    <w:rsid w:val="0D348519"/>
    <w:rsid w:val="0D375919"/>
    <w:rsid w:val="0D38FA4B"/>
    <w:rsid w:val="0D3A495D"/>
    <w:rsid w:val="0D414E44"/>
    <w:rsid w:val="0D417E71"/>
    <w:rsid w:val="0D432BA6"/>
    <w:rsid w:val="0D44BA98"/>
    <w:rsid w:val="0D46898F"/>
    <w:rsid w:val="0D468BC3"/>
    <w:rsid w:val="0D46F70D"/>
    <w:rsid w:val="0D47D937"/>
    <w:rsid w:val="0D486720"/>
    <w:rsid w:val="0D491F91"/>
    <w:rsid w:val="0D49FF90"/>
    <w:rsid w:val="0D4C1F52"/>
    <w:rsid w:val="0D4D1416"/>
    <w:rsid w:val="0D4E7E8F"/>
    <w:rsid w:val="0D523366"/>
    <w:rsid w:val="0D5235AA"/>
    <w:rsid w:val="0D54FAA9"/>
    <w:rsid w:val="0D550403"/>
    <w:rsid w:val="0D567E40"/>
    <w:rsid w:val="0D573606"/>
    <w:rsid w:val="0D57FED8"/>
    <w:rsid w:val="0D59C357"/>
    <w:rsid w:val="0D59D8CC"/>
    <w:rsid w:val="0D5A5DFA"/>
    <w:rsid w:val="0D5B04A2"/>
    <w:rsid w:val="0D5F515E"/>
    <w:rsid w:val="0D5FE178"/>
    <w:rsid w:val="0D6008C2"/>
    <w:rsid w:val="0D663C73"/>
    <w:rsid w:val="0D6B9AF7"/>
    <w:rsid w:val="0D6E2DC8"/>
    <w:rsid w:val="0D6FDB42"/>
    <w:rsid w:val="0D714041"/>
    <w:rsid w:val="0D727911"/>
    <w:rsid w:val="0D73DE25"/>
    <w:rsid w:val="0D75CB0F"/>
    <w:rsid w:val="0D794A11"/>
    <w:rsid w:val="0D79EF03"/>
    <w:rsid w:val="0D7AEFDF"/>
    <w:rsid w:val="0D7BFD3C"/>
    <w:rsid w:val="0D7CC400"/>
    <w:rsid w:val="0D83547F"/>
    <w:rsid w:val="0D844209"/>
    <w:rsid w:val="0D8548DC"/>
    <w:rsid w:val="0D85A9A6"/>
    <w:rsid w:val="0D870F18"/>
    <w:rsid w:val="0D8C3F3D"/>
    <w:rsid w:val="0D8CC666"/>
    <w:rsid w:val="0D8E0E4F"/>
    <w:rsid w:val="0D90B833"/>
    <w:rsid w:val="0D911231"/>
    <w:rsid w:val="0D9125AB"/>
    <w:rsid w:val="0D913E75"/>
    <w:rsid w:val="0D939255"/>
    <w:rsid w:val="0D957230"/>
    <w:rsid w:val="0D95C0E6"/>
    <w:rsid w:val="0D99B0BF"/>
    <w:rsid w:val="0D9C78CF"/>
    <w:rsid w:val="0D9E9100"/>
    <w:rsid w:val="0DA17806"/>
    <w:rsid w:val="0DA302C6"/>
    <w:rsid w:val="0DA30AF8"/>
    <w:rsid w:val="0DA3353D"/>
    <w:rsid w:val="0DA4E124"/>
    <w:rsid w:val="0DA5BE90"/>
    <w:rsid w:val="0DA5C6F0"/>
    <w:rsid w:val="0DA6D59F"/>
    <w:rsid w:val="0DA78C95"/>
    <w:rsid w:val="0DA7E332"/>
    <w:rsid w:val="0DA97E6C"/>
    <w:rsid w:val="0DAE0A0D"/>
    <w:rsid w:val="0DB3A9FC"/>
    <w:rsid w:val="0DB5AFB7"/>
    <w:rsid w:val="0DB807D0"/>
    <w:rsid w:val="0DB84531"/>
    <w:rsid w:val="0DBAA809"/>
    <w:rsid w:val="0DBC63BF"/>
    <w:rsid w:val="0DBF224F"/>
    <w:rsid w:val="0DBFBDE2"/>
    <w:rsid w:val="0DBFF22E"/>
    <w:rsid w:val="0DC167CD"/>
    <w:rsid w:val="0DC35074"/>
    <w:rsid w:val="0DC5FEB0"/>
    <w:rsid w:val="0DC60836"/>
    <w:rsid w:val="0DC7CB63"/>
    <w:rsid w:val="0DCCF0CA"/>
    <w:rsid w:val="0DD172F4"/>
    <w:rsid w:val="0DD635B4"/>
    <w:rsid w:val="0DDC7AD4"/>
    <w:rsid w:val="0DDC9B27"/>
    <w:rsid w:val="0DDDD7D9"/>
    <w:rsid w:val="0DDE0B84"/>
    <w:rsid w:val="0DDE66E1"/>
    <w:rsid w:val="0DDFC660"/>
    <w:rsid w:val="0DDFD89C"/>
    <w:rsid w:val="0DE0CCB8"/>
    <w:rsid w:val="0DE1D485"/>
    <w:rsid w:val="0DE3CEB5"/>
    <w:rsid w:val="0DE4EC71"/>
    <w:rsid w:val="0DE65C6B"/>
    <w:rsid w:val="0DE926F2"/>
    <w:rsid w:val="0DE991A3"/>
    <w:rsid w:val="0DE9C77B"/>
    <w:rsid w:val="0DEE5829"/>
    <w:rsid w:val="0DF0E03E"/>
    <w:rsid w:val="0DF295AA"/>
    <w:rsid w:val="0DF4D325"/>
    <w:rsid w:val="0DF5BCCB"/>
    <w:rsid w:val="0DF7B814"/>
    <w:rsid w:val="0DF8A483"/>
    <w:rsid w:val="0DFC1C77"/>
    <w:rsid w:val="0DFF9F2D"/>
    <w:rsid w:val="0E00AF1C"/>
    <w:rsid w:val="0E029D6F"/>
    <w:rsid w:val="0E053DA6"/>
    <w:rsid w:val="0E07C5FD"/>
    <w:rsid w:val="0E0A9C6F"/>
    <w:rsid w:val="0E0DC90D"/>
    <w:rsid w:val="0E0E3FCC"/>
    <w:rsid w:val="0E0EC135"/>
    <w:rsid w:val="0E0FE8E2"/>
    <w:rsid w:val="0E111035"/>
    <w:rsid w:val="0E12C84C"/>
    <w:rsid w:val="0E152BA3"/>
    <w:rsid w:val="0E17D758"/>
    <w:rsid w:val="0E182B05"/>
    <w:rsid w:val="0E19BF3D"/>
    <w:rsid w:val="0E1BE334"/>
    <w:rsid w:val="0E230BCC"/>
    <w:rsid w:val="0E235380"/>
    <w:rsid w:val="0E26FAED"/>
    <w:rsid w:val="0E27ED75"/>
    <w:rsid w:val="0E280FD0"/>
    <w:rsid w:val="0E28DBC8"/>
    <w:rsid w:val="0E294E29"/>
    <w:rsid w:val="0E2A4E9D"/>
    <w:rsid w:val="0E2AF50D"/>
    <w:rsid w:val="0E2BF1CC"/>
    <w:rsid w:val="0E307E34"/>
    <w:rsid w:val="0E3255E8"/>
    <w:rsid w:val="0E3DD9D4"/>
    <w:rsid w:val="0E3DDA45"/>
    <w:rsid w:val="0E418743"/>
    <w:rsid w:val="0E43321A"/>
    <w:rsid w:val="0E49CCEA"/>
    <w:rsid w:val="0E4A3AF1"/>
    <w:rsid w:val="0E4BAB4C"/>
    <w:rsid w:val="0E4BBC5D"/>
    <w:rsid w:val="0E4BFDF3"/>
    <w:rsid w:val="0E4DC7D1"/>
    <w:rsid w:val="0E4EAB36"/>
    <w:rsid w:val="0E510129"/>
    <w:rsid w:val="0E57CB68"/>
    <w:rsid w:val="0E5917DB"/>
    <w:rsid w:val="0E5CEDB8"/>
    <w:rsid w:val="0E5D1F32"/>
    <w:rsid w:val="0E5E3E3C"/>
    <w:rsid w:val="0E5E417F"/>
    <w:rsid w:val="0E5E5E54"/>
    <w:rsid w:val="0E613FE5"/>
    <w:rsid w:val="0E676A8A"/>
    <w:rsid w:val="0E69FD62"/>
    <w:rsid w:val="0E6B2D05"/>
    <w:rsid w:val="0E6E8D36"/>
    <w:rsid w:val="0E726974"/>
    <w:rsid w:val="0E73A6C6"/>
    <w:rsid w:val="0E74BCEA"/>
    <w:rsid w:val="0E7CD259"/>
    <w:rsid w:val="0E7F9416"/>
    <w:rsid w:val="0E80117D"/>
    <w:rsid w:val="0E801E34"/>
    <w:rsid w:val="0E80DD5D"/>
    <w:rsid w:val="0E857C13"/>
    <w:rsid w:val="0E86008E"/>
    <w:rsid w:val="0E876A44"/>
    <w:rsid w:val="0E89D096"/>
    <w:rsid w:val="0E8BEA14"/>
    <w:rsid w:val="0E8CB7E9"/>
    <w:rsid w:val="0E8DAEDF"/>
    <w:rsid w:val="0E8F124C"/>
    <w:rsid w:val="0E8FB45C"/>
    <w:rsid w:val="0E90A666"/>
    <w:rsid w:val="0E924004"/>
    <w:rsid w:val="0E93867A"/>
    <w:rsid w:val="0E949E50"/>
    <w:rsid w:val="0E94B2E7"/>
    <w:rsid w:val="0E961D6E"/>
    <w:rsid w:val="0E9683D5"/>
    <w:rsid w:val="0E973D51"/>
    <w:rsid w:val="0E98A102"/>
    <w:rsid w:val="0E9987C6"/>
    <w:rsid w:val="0E9BC288"/>
    <w:rsid w:val="0E9BFC5B"/>
    <w:rsid w:val="0E9CB20C"/>
    <w:rsid w:val="0E9E0E6D"/>
    <w:rsid w:val="0E9F381D"/>
    <w:rsid w:val="0EA0107C"/>
    <w:rsid w:val="0EA08785"/>
    <w:rsid w:val="0EA360C3"/>
    <w:rsid w:val="0EA757C6"/>
    <w:rsid w:val="0EA8B831"/>
    <w:rsid w:val="0EA98488"/>
    <w:rsid w:val="0EAA8CED"/>
    <w:rsid w:val="0EABD5E9"/>
    <w:rsid w:val="0EAC3B7E"/>
    <w:rsid w:val="0EAC760D"/>
    <w:rsid w:val="0EAC9A66"/>
    <w:rsid w:val="0EACE01F"/>
    <w:rsid w:val="0EB0343D"/>
    <w:rsid w:val="0EB2ECB2"/>
    <w:rsid w:val="0EB48E4A"/>
    <w:rsid w:val="0EB58676"/>
    <w:rsid w:val="0EB77CF8"/>
    <w:rsid w:val="0EB8CC55"/>
    <w:rsid w:val="0EBA85E5"/>
    <w:rsid w:val="0EBBAFB1"/>
    <w:rsid w:val="0EBCD3CD"/>
    <w:rsid w:val="0EBDEB2A"/>
    <w:rsid w:val="0EBF1D0A"/>
    <w:rsid w:val="0EBF4E95"/>
    <w:rsid w:val="0EC0B416"/>
    <w:rsid w:val="0EC2BA36"/>
    <w:rsid w:val="0EC3C656"/>
    <w:rsid w:val="0EC41FCF"/>
    <w:rsid w:val="0EC667DA"/>
    <w:rsid w:val="0EC69961"/>
    <w:rsid w:val="0EC9A7E3"/>
    <w:rsid w:val="0ECA615B"/>
    <w:rsid w:val="0ECB0CC3"/>
    <w:rsid w:val="0ECD1629"/>
    <w:rsid w:val="0ECFA0FD"/>
    <w:rsid w:val="0ED36E03"/>
    <w:rsid w:val="0ED36EF4"/>
    <w:rsid w:val="0ED701F6"/>
    <w:rsid w:val="0EDA8EB8"/>
    <w:rsid w:val="0EDB18F8"/>
    <w:rsid w:val="0EDB829F"/>
    <w:rsid w:val="0EDE1701"/>
    <w:rsid w:val="0EDE69F3"/>
    <w:rsid w:val="0EDF01BB"/>
    <w:rsid w:val="0EDF0F94"/>
    <w:rsid w:val="0EDF75B2"/>
    <w:rsid w:val="0EDF859B"/>
    <w:rsid w:val="0EE19586"/>
    <w:rsid w:val="0EE1DCE5"/>
    <w:rsid w:val="0EE284EB"/>
    <w:rsid w:val="0EE2BCD1"/>
    <w:rsid w:val="0EE81772"/>
    <w:rsid w:val="0EE95F96"/>
    <w:rsid w:val="0EEAEFB9"/>
    <w:rsid w:val="0EEF2134"/>
    <w:rsid w:val="0EF14052"/>
    <w:rsid w:val="0EF30CFD"/>
    <w:rsid w:val="0EF3B5DF"/>
    <w:rsid w:val="0EF4800A"/>
    <w:rsid w:val="0EF517EC"/>
    <w:rsid w:val="0EF59ED9"/>
    <w:rsid w:val="0EFA4A6D"/>
    <w:rsid w:val="0EFA4BA1"/>
    <w:rsid w:val="0EFA5C0A"/>
    <w:rsid w:val="0EFE4EAF"/>
    <w:rsid w:val="0F0298C5"/>
    <w:rsid w:val="0F02E427"/>
    <w:rsid w:val="0F0579A1"/>
    <w:rsid w:val="0F0855F1"/>
    <w:rsid w:val="0F0CB935"/>
    <w:rsid w:val="0F0F78F5"/>
    <w:rsid w:val="0F15F7E4"/>
    <w:rsid w:val="0F17EF90"/>
    <w:rsid w:val="0F192B00"/>
    <w:rsid w:val="0F1ABDE0"/>
    <w:rsid w:val="0F1B4C23"/>
    <w:rsid w:val="0F1BEA3F"/>
    <w:rsid w:val="0F1D3A41"/>
    <w:rsid w:val="0F1DE281"/>
    <w:rsid w:val="0F1EE8E5"/>
    <w:rsid w:val="0F1FE7AB"/>
    <w:rsid w:val="0F2149A2"/>
    <w:rsid w:val="0F21A184"/>
    <w:rsid w:val="0F2258DE"/>
    <w:rsid w:val="0F23C2AA"/>
    <w:rsid w:val="0F261C73"/>
    <w:rsid w:val="0F277CCB"/>
    <w:rsid w:val="0F27E94A"/>
    <w:rsid w:val="0F281ACD"/>
    <w:rsid w:val="0F2B026E"/>
    <w:rsid w:val="0F2C9202"/>
    <w:rsid w:val="0F3086AA"/>
    <w:rsid w:val="0F314B1E"/>
    <w:rsid w:val="0F33E65F"/>
    <w:rsid w:val="0F3611E3"/>
    <w:rsid w:val="0F391EA0"/>
    <w:rsid w:val="0F395ABA"/>
    <w:rsid w:val="0F3C140F"/>
    <w:rsid w:val="0F3C44E0"/>
    <w:rsid w:val="0F3E0BA0"/>
    <w:rsid w:val="0F3E70E1"/>
    <w:rsid w:val="0F3EE938"/>
    <w:rsid w:val="0F3FBDDE"/>
    <w:rsid w:val="0F405446"/>
    <w:rsid w:val="0F408B39"/>
    <w:rsid w:val="0F412609"/>
    <w:rsid w:val="0F41AAA8"/>
    <w:rsid w:val="0F45E44E"/>
    <w:rsid w:val="0F460FDC"/>
    <w:rsid w:val="0F4666EB"/>
    <w:rsid w:val="0F4CD931"/>
    <w:rsid w:val="0F4F5736"/>
    <w:rsid w:val="0F506A8E"/>
    <w:rsid w:val="0F536F3B"/>
    <w:rsid w:val="0F53A11F"/>
    <w:rsid w:val="0F54B783"/>
    <w:rsid w:val="0F5517CB"/>
    <w:rsid w:val="0F559F41"/>
    <w:rsid w:val="0F5634BE"/>
    <w:rsid w:val="0F581656"/>
    <w:rsid w:val="0F5A5495"/>
    <w:rsid w:val="0F5AA107"/>
    <w:rsid w:val="0F5B33A9"/>
    <w:rsid w:val="0F5C329A"/>
    <w:rsid w:val="0F5D1202"/>
    <w:rsid w:val="0F5DB507"/>
    <w:rsid w:val="0F5F8DD9"/>
    <w:rsid w:val="0F5FE363"/>
    <w:rsid w:val="0F603F4B"/>
    <w:rsid w:val="0F609554"/>
    <w:rsid w:val="0F60F37A"/>
    <w:rsid w:val="0F629294"/>
    <w:rsid w:val="0F63961E"/>
    <w:rsid w:val="0F65AB28"/>
    <w:rsid w:val="0F65DF71"/>
    <w:rsid w:val="0F66DEC7"/>
    <w:rsid w:val="0F68E7D8"/>
    <w:rsid w:val="0F69BF66"/>
    <w:rsid w:val="0F6AA83D"/>
    <w:rsid w:val="0F6AC4FB"/>
    <w:rsid w:val="0F6AF042"/>
    <w:rsid w:val="0F6B0E5D"/>
    <w:rsid w:val="0F6D051F"/>
    <w:rsid w:val="0F6DFAB4"/>
    <w:rsid w:val="0F6E0E7C"/>
    <w:rsid w:val="0F71126D"/>
    <w:rsid w:val="0F718A80"/>
    <w:rsid w:val="0F748863"/>
    <w:rsid w:val="0F751BF8"/>
    <w:rsid w:val="0F7B930D"/>
    <w:rsid w:val="0F7E62FA"/>
    <w:rsid w:val="0F7E73DF"/>
    <w:rsid w:val="0F8078FB"/>
    <w:rsid w:val="0F83E312"/>
    <w:rsid w:val="0F85ED1D"/>
    <w:rsid w:val="0F862D9B"/>
    <w:rsid w:val="0F87274F"/>
    <w:rsid w:val="0F88AB91"/>
    <w:rsid w:val="0F897D1D"/>
    <w:rsid w:val="0F8D528F"/>
    <w:rsid w:val="0F92F533"/>
    <w:rsid w:val="0F95460A"/>
    <w:rsid w:val="0F9761AA"/>
    <w:rsid w:val="0F9BC1F2"/>
    <w:rsid w:val="0F9D0AAA"/>
    <w:rsid w:val="0F9EB1E6"/>
    <w:rsid w:val="0FA05122"/>
    <w:rsid w:val="0FA5270A"/>
    <w:rsid w:val="0FA52AB9"/>
    <w:rsid w:val="0FAB0D14"/>
    <w:rsid w:val="0FAD4472"/>
    <w:rsid w:val="0FADC7C3"/>
    <w:rsid w:val="0FAEC1E6"/>
    <w:rsid w:val="0FB0972B"/>
    <w:rsid w:val="0FB0E720"/>
    <w:rsid w:val="0FB1769B"/>
    <w:rsid w:val="0FB1BECB"/>
    <w:rsid w:val="0FB46A9C"/>
    <w:rsid w:val="0FB58DAE"/>
    <w:rsid w:val="0FB5A8E7"/>
    <w:rsid w:val="0FB677F2"/>
    <w:rsid w:val="0FBBF29F"/>
    <w:rsid w:val="0FBD2BCB"/>
    <w:rsid w:val="0FBF241C"/>
    <w:rsid w:val="0FC01EF1"/>
    <w:rsid w:val="0FC33E25"/>
    <w:rsid w:val="0FC494DA"/>
    <w:rsid w:val="0FC6F7CD"/>
    <w:rsid w:val="0FC71313"/>
    <w:rsid w:val="0FC86880"/>
    <w:rsid w:val="0FC90FD3"/>
    <w:rsid w:val="0FC92981"/>
    <w:rsid w:val="0FCB3E7A"/>
    <w:rsid w:val="0FD07B67"/>
    <w:rsid w:val="0FD42D1E"/>
    <w:rsid w:val="0FD435E7"/>
    <w:rsid w:val="0FD50C05"/>
    <w:rsid w:val="0FD6458D"/>
    <w:rsid w:val="0FD7A6F2"/>
    <w:rsid w:val="0FD7E2EB"/>
    <w:rsid w:val="0FDC7867"/>
    <w:rsid w:val="0FDCC348"/>
    <w:rsid w:val="0FE382F2"/>
    <w:rsid w:val="0FE4DF6B"/>
    <w:rsid w:val="0FE4EFE3"/>
    <w:rsid w:val="0FEAB1A3"/>
    <w:rsid w:val="0FED87D9"/>
    <w:rsid w:val="0FEEBAE1"/>
    <w:rsid w:val="0FF01BF4"/>
    <w:rsid w:val="0FF18AEB"/>
    <w:rsid w:val="0FF4F159"/>
    <w:rsid w:val="0FF5F730"/>
    <w:rsid w:val="0FF64B8F"/>
    <w:rsid w:val="0FF78F7B"/>
    <w:rsid w:val="0FF8A803"/>
    <w:rsid w:val="0FFB6CB7"/>
    <w:rsid w:val="0FFDF672"/>
    <w:rsid w:val="10034EA1"/>
    <w:rsid w:val="1003ABE6"/>
    <w:rsid w:val="10049451"/>
    <w:rsid w:val="10056146"/>
    <w:rsid w:val="1005ED18"/>
    <w:rsid w:val="1006C95C"/>
    <w:rsid w:val="10096431"/>
    <w:rsid w:val="1009F625"/>
    <w:rsid w:val="100A1A50"/>
    <w:rsid w:val="100A7826"/>
    <w:rsid w:val="100C041E"/>
    <w:rsid w:val="100D7F92"/>
    <w:rsid w:val="100E0290"/>
    <w:rsid w:val="100F75F7"/>
    <w:rsid w:val="100F7647"/>
    <w:rsid w:val="100F9E05"/>
    <w:rsid w:val="100FAB4A"/>
    <w:rsid w:val="10120704"/>
    <w:rsid w:val="101423C3"/>
    <w:rsid w:val="1014A0D4"/>
    <w:rsid w:val="101B35E4"/>
    <w:rsid w:val="101D520A"/>
    <w:rsid w:val="101D66FF"/>
    <w:rsid w:val="102337F2"/>
    <w:rsid w:val="1025AE31"/>
    <w:rsid w:val="10271A17"/>
    <w:rsid w:val="102CB327"/>
    <w:rsid w:val="102E94D3"/>
    <w:rsid w:val="102EC4D4"/>
    <w:rsid w:val="10338D81"/>
    <w:rsid w:val="1033C403"/>
    <w:rsid w:val="1033DD4C"/>
    <w:rsid w:val="1033E1E6"/>
    <w:rsid w:val="10361927"/>
    <w:rsid w:val="1038EBB4"/>
    <w:rsid w:val="1039F78E"/>
    <w:rsid w:val="103BAFCA"/>
    <w:rsid w:val="103CD203"/>
    <w:rsid w:val="103EA527"/>
    <w:rsid w:val="103F2E3E"/>
    <w:rsid w:val="103F870B"/>
    <w:rsid w:val="10414FC5"/>
    <w:rsid w:val="1045B7EA"/>
    <w:rsid w:val="10494945"/>
    <w:rsid w:val="10499565"/>
    <w:rsid w:val="104A01C6"/>
    <w:rsid w:val="104A3096"/>
    <w:rsid w:val="104A7606"/>
    <w:rsid w:val="104A7C11"/>
    <w:rsid w:val="104B9699"/>
    <w:rsid w:val="104B9F49"/>
    <w:rsid w:val="104C69DC"/>
    <w:rsid w:val="104C9D07"/>
    <w:rsid w:val="104E5AFE"/>
    <w:rsid w:val="1050C5CE"/>
    <w:rsid w:val="10519201"/>
    <w:rsid w:val="105466CD"/>
    <w:rsid w:val="10559B8A"/>
    <w:rsid w:val="105AE97F"/>
    <w:rsid w:val="105BED08"/>
    <w:rsid w:val="105C3257"/>
    <w:rsid w:val="105C8FD2"/>
    <w:rsid w:val="105EF6D5"/>
    <w:rsid w:val="1062ED1A"/>
    <w:rsid w:val="10633D1D"/>
    <w:rsid w:val="10636818"/>
    <w:rsid w:val="1064C430"/>
    <w:rsid w:val="1070D58C"/>
    <w:rsid w:val="10728A6B"/>
    <w:rsid w:val="1073798C"/>
    <w:rsid w:val="10762EFF"/>
    <w:rsid w:val="1078B6F4"/>
    <w:rsid w:val="10795CF6"/>
    <w:rsid w:val="1079B689"/>
    <w:rsid w:val="107B0BC1"/>
    <w:rsid w:val="107B3A95"/>
    <w:rsid w:val="108236D5"/>
    <w:rsid w:val="1084FD32"/>
    <w:rsid w:val="10861EF3"/>
    <w:rsid w:val="10888EE0"/>
    <w:rsid w:val="108B5CFB"/>
    <w:rsid w:val="108D29FF"/>
    <w:rsid w:val="108D5ADF"/>
    <w:rsid w:val="109043DF"/>
    <w:rsid w:val="1090E390"/>
    <w:rsid w:val="1090F8E8"/>
    <w:rsid w:val="10913A24"/>
    <w:rsid w:val="10934934"/>
    <w:rsid w:val="1093874C"/>
    <w:rsid w:val="1093D948"/>
    <w:rsid w:val="1095D0AA"/>
    <w:rsid w:val="10969A2B"/>
    <w:rsid w:val="10986BDC"/>
    <w:rsid w:val="109A8828"/>
    <w:rsid w:val="109EB3D8"/>
    <w:rsid w:val="10A0D72E"/>
    <w:rsid w:val="10A16793"/>
    <w:rsid w:val="10A5FB73"/>
    <w:rsid w:val="10A74846"/>
    <w:rsid w:val="10AA41C8"/>
    <w:rsid w:val="10B2468B"/>
    <w:rsid w:val="10B39453"/>
    <w:rsid w:val="10B50B25"/>
    <w:rsid w:val="10B85867"/>
    <w:rsid w:val="10BADE10"/>
    <w:rsid w:val="10BB53AB"/>
    <w:rsid w:val="10BCA596"/>
    <w:rsid w:val="10BD28C2"/>
    <w:rsid w:val="10BD2E16"/>
    <w:rsid w:val="10C18515"/>
    <w:rsid w:val="10C1B519"/>
    <w:rsid w:val="10C3CAD3"/>
    <w:rsid w:val="10C52A88"/>
    <w:rsid w:val="10C86446"/>
    <w:rsid w:val="10CA2B69"/>
    <w:rsid w:val="10CEA696"/>
    <w:rsid w:val="10D484F7"/>
    <w:rsid w:val="10D4D366"/>
    <w:rsid w:val="10D5068E"/>
    <w:rsid w:val="10D5A930"/>
    <w:rsid w:val="10DD0C5D"/>
    <w:rsid w:val="10DF832F"/>
    <w:rsid w:val="10E1583A"/>
    <w:rsid w:val="10E1977C"/>
    <w:rsid w:val="10E299C0"/>
    <w:rsid w:val="10E490D1"/>
    <w:rsid w:val="10E75029"/>
    <w:rsid w:val="10E77F1C"/>
    <w:rsid w:val="10E79D35"/>
    <w:rsid w:val="10E99949"/>
    <w:rsid w:val="10E9D568"/>
    <w:rsid w:val="10EA856B"/>
    <w:rsid w:val="10EB244A"/>
    <w:rsid w:val="10EC26D5"/>
    <w:rsid w:val="10EC6820"/>
    <w:rsid w:val="10EE9389"/>
    <w:rsid w:val="10EF106B"/>
    <w:rsid w:val="10F6943C"/>
    <w:rsid w:val="10F6DDFE"/>
    <w:rsid w:val="10FA2B29"/>
    <w:rsid w:val="10FA61E9"/>
    <w:rsid w:val="10FD3C30"/>
    <w:rsid w:val="11000FEF"/>
    <w:rsid w:val="11005B04"/>
    <w:rsid w:val="1102AF28"/>
    <w:rsid w:val="1102B01A"/>
    <w:rsid w:val="1104B4FA"/>
    <w:rsid w:val="11051417"/>
    <w:rsid w:val="1106C471"/>
    <w:rsid w:val="11079EF8"/>
    <w:rsid w:val="110DC055"/>
    <w:rsid w:val="110E342A"/>
    <w:rsid w:val="110F27E7"/>
    <w:rsid w:val="110F8C9B"/>
    <w:rsid w:val="111000A9"/>
    <w:rsid w:val="11106621"/>
    <w:rsid w:val="1110BF03"/>
    <w:rsid w:val="111179B9"/>
    <w:rsid w:val="1111E46D"/>
    <w:rsid w:val="1112C1C2"/>
    <w:rsid w:val="11131A04"/>
    <w:rsid w:val="11198964"/>
    <w:rsid w:val="1119D32F"/>
    <w:rsid w:val="111BF03B"/>
    <w:rsid w:val="111CFA94"/>
    <w:rsid w:val="111DF529"/>
    <w:rsid w:val="111F3466"/>
    <w:rsid w:val="1121D7C9"/>
    <w:rsid w:val="112291FA"/>
    <w:rsid w:val="1123B6C0"/>
    <w:rsid w:val="112F0328"/>
    <w:rsid w:val="112F15BC"/>
    <w:rsid w:val="113027A0"/>
    <w:rsid w:val="113201A9"/>
    <w:rsid w:val="11331C77"/>
    <w:rsid w:val="11358599"/>
    <w:rsid w:val="11369049"/>
    <w:rsid w:val="1137A720"/>
    <w:rsid w:val="1139DF7A"/>
    <w:rsid w:val="113B3EE5"/>
    <w:rsid w:val="113F6A18"/>
    <w:rsid w:val="113FD585"/>
    <w:rsid w:val="11420E17"/>
    <w:rsid w:val="114387C8"/>
    <w:rsid w:val="11456FA7"/>
    <w:rsid w:val="114D01E6"/>
    <w:rsid w:val="114DB108"/>
    <w:rsid w:val="114F704D"/>
    <w:rsid w:val="11501478"/>
    <w:rsid w:val="11506E16"/>
    <w:rsid w:val="11584683"/>
    <w:rsid w:val="115C89CC"/>
    <w:rsid w:val="115DA42E"/>
    <w:rsid w:val="115E0B4A"/>
    <w:rsid w:val="11615151"/>
    <w:rsid w:val="1164586C"/>
    <w:rsid w:val="11689FCE"/>
    <w:rsid w:val="116A18CB"/>
    <w:rsid w:val="116BA01D"/>
    <w:rsid w:val="116D25E5"/>
    <w:rsid w:val="116D9FC7"/>
    <w:rsid w:val="11711754"/>
    <w:rsid w:val="117287F7"/>
    <w:rsid w:val="11732259"/>
    <w:rsid w:val="11762F15"/>
    <w:rsid w:val="1176B930"/>
    <w:rsid w:val="1178AF08"/>
    <w:rsid w:val="117C4101"/>
    <w:rsid w:val="117D8474"/>
    <w:rsid w:val="117F42B1"/>
    <w:rsid w:val="1181EF7D"/>
    <w:rsid w:val="1183B95D"/>
    <w:rsid w:val="1185A688"/>
    <w:rsid w:val="1188FFC5"/>
    <w:rsid w:val="118A7024"/>
    <w:rsid w:val="118AA7AA"/>
    <w:rsid w:val="118FDB26"/>
    <w:rsid w:val="11914B0F"/>
    <w:rsid w:val="11919BD9"/>
    <w:rsid w:val="1192A8FD"/>
    <w:rsid w:val="11942204"/>
    <w:rsid w:val="1194BA10"/>
    <w:rsid w:val="1194D85E"/>
    <w:rsid w:val="1198A219"/>
    <w:rsid w:val="11997B42"/>
    <w:rsid w:val="119D902D"/>
    <w:rsid w:val="119DEB98"/>
    <w:rsid w:val="119F8008"/>
    <w:rsid w:val="11A3C58F"/>
    <w:rsid w:val="11A66FC1"/>
    <w:rsid w:val="11A7E76A"/>
    <w:rsid w:val="11A7F0F8"/>
    <w:rsid w:val="11A894A9"/>
    <w:rsid w:val="11A9B951"/>
    <w:rsid w:val="11AB34EE"/>
    <w:rsid w:val="11AC40ED"/>
    <w:rsid w:val="11ADDFB9"/>
    <w:rsid w:val="11ADE748"/>
    <w:rsid w:val="11B010DC"/>
    <w:rsid w:val="11B079F5"/>
    <w:rsid w:val="11BB4FD0"/>
    <w:rsid w:val="11C09049"/>
    <w:rsid w:val="11C55D2B"/>
    <w:rsid w:val="11C6A5CB"/>
    <w:rsid w:val="11C72BEC"/>
    <w:rsid w:val="11C7939F"/>
    <w:rsid w:val="11C99E6E"/>
    <w:rsid w:val="11CA06B3"/>
    <w:rsid w:val="11CA4264"/>
    <w:rsid w:val="11CA620D"/>
    <w:rsid w:val="11CF3459"/>
    <w:rsid w:val="11D01482"/>
    <w:rsid w:val="11D08FB0"/>
    <w:rsid w:val="11D26026"/>
    <w:rsid w:val="11D56D8C"/>
    <w:rsid w:val="11D79582"/>
    <w:rsid w:val="11DC6639"/>
    <w:rsid w:val="11DCD9DC"/>
    <w:rsid w:val="11DF3FB4"/>
    <w:rsid w:val="11DFB2DF"/>
    <w:rsid w:val="11E15B85"/>
    <w:rsid w:val="11E28F8B"/>
    <w:rsid w:val="11E7E612"/>
    <w:rsid w:val="11E8AF70"/>
    <w:rsid w:val="11EA4810"/>
    <w:rsid w:val="11EBBBAF"/>
    <w:rsid w:val="11EC4BD8"/>
    <w:rsid w:val="11ED4924"/>
    <w:rsid w:val="11ED7045"/>
    <w:rsid w:val="11EDE5F9"/>
    <w:rsid w:val="11EF517F"/>
    <w:rsid w:val="11EFF8EC"/>
    <w:rsid w:val="11F0A276"/>
    <w:rsid w:val="11F56E46"/>
    <w:rsid w:val="11F6AAF6"/>
    <w:rsid w:val="11F6BDCC"/>
    <w:rsid w:val="11F6EA33"/>
    <w:rsid w:val="11F797F5"/>
    <w:rsid w:val="11F8EB6A"/>
    <w:rsid w:val="11FCF5E6"/>
    <w:rsid w:val="120032F7"/>
    <w:rsid w:val="1200DD5B"/>
    <w:rsid w:val="1202B3E2"/>
    <w:rsid w:val="1202CA65"/>
    <w:rsid w:val="12040246"/>
    <w:rsid w:val="1204A67B"/>
    <w:rsid w:val="1209A4D6"/>
    <w:rsid w:val="1209ECD3"/>
    <w:rsid w:val="120A653C"/>
    <w:rsid w:val="120B4BFB"/>
    <w:rsid w:val="120C3014"/>
    <w:rsid w:val="120D5CCA"/>
    <w:rsid w:val="120F6EB4"/>
    <w:rsid w:val="1210531F"/>
    <w:rsid w:val="1211717D"/>
    <w:rsid w:val="121344CE"/>
    <w:rsid w:val="12135DB0"/>
    <w:rsid w:val="121A1185"/>
    <w:rsid w:val="121BF267"/>
    <w:rsid w:val="121F8606"/>
    <w:rsid w:val="1220B208"/>
    <w:rsid w:val="1224F278"/>
    <w:rsid w:val="1225BB43"/>
    <w:rsid w:val="122603E1"/>
    <w:rsid w:val="12264D47"/>
    <w:rsid w:val="1229906F"/>
    <w:rsid w:val="1229B820"/>
    <w:rsid w:val="122DA37B"/>
    <w:rsid w:val="122E572D"/>
    <w:rsid w:val="122F1CF1"/>
    <w:rsid w:val="1230A5BF"/>
    <w:rsid w:val="1235A576"/>
    <w:rsid w:val="12364F7D"/>
    <w:rsid w:val="1236F5E9"/>
    <w:rsid w:val="12402A9E"/>
    <w:rsid w:val="124272C5"/>
    <w:rsid w:val="12486243"/>
    <w:rsid w:val="12488541"/>
    <w:rsid w:val="124B98C6"/>
    <w:rsid w:val="124C172C"/>
    <w:rsid w:val="124D4CC4"/>
    <w:rsid w:val="124EDA71"/>
    <w:rsid w:val="125126D8"/>
    <w:rsid w:val="1251B181"/>
    <w:rsid w:val="1251BE5A"/>
    <w:rsid w:val="125200C0"/>
    <w:rsid w:val="125205E7"/>
    <w:rsid w:val="1252AE9A"/>
    <w:rsid w:val="125351EE"/>
    <w:rsid w:val="1253A738"/>
    <w:rsid w:val="1254D9E4"/>
    <w:rsid w:val="1257E651"/>
    <w:rsid w:val="125F264D"/>
    <w:rsid w:val="125F4C20"/>
    <w:rsid w:val="1260C3A4"/>
    <w:rsid w:val="1263790A"/>
    <w:rsid w:val="126477C1"/>
    <w:rsid w:val="1264AB64"/>
    <w:rsid w:val="126D0F7A"/>
    <w:rsid w:val="126F2C58"/>
    <w:rsid w:val="12709361"/>
    <w:rsid w:val="1270EA9A"/>
    <w:rsid w:val="1274E929"/>
    <w:rsid w:val="12754CC4"/>
    <w:rsid w:val="1275C773"/>
    <w:rsid w:val="127891A2"/>
    <w:rsid w:val="1279ACC9"/>
    <w:rsid w:val="127D4C40"/>
    <w:rsid w:val="127DDB44"/>
    <w:rsid w:val="12800F76"/>
    <w:rsid w:val="128667B7"/>
    <w:rsid w:val="1287A895"/>
    <w:rsid w:val="1288ACD8"/>
    <w:rsid w:val="1288BF53"/>
    <w:rsid w:val="128A2A14"/>
    <w:rsid w:val="128A6345"/>
    <w:rsid w:val="128B1944"/>
    <w:rsid w:val="128D4A6C"/>
    <w:rsid w:val="1290A176"/>
    <w:rsid w:val="12920999"/>
    <w:rsid w:val="1292447E"/>
    <w:rsid w:val="1292F382"/>
    <w:rsid w:val="12947586"/>
    <w:rsid w:val="12949D19"/>
    <w:rsid w:val="129B7847"/>
    <w:rsid w:val="129BB18D"/>
    <w:rsid w:val="129C5D24"/>
    <w:rsid w:val="12A0583B"/>
    <w:rsid w:val="12A12E70"/>
    <w:rsid w:val="12A27D23"/>
    <w:rsid w:val="12A4B501"/>
    <w:rsid w:val="12A5DD53"/>
    <w:rsid w:val="12A75807"/>
    <w:rsid w:val="12A9A89B"/>
    <w:rsid w:val="12ABD2D3"/>
    <w:rsid w:val="12AC6277"/>
    <w:rsid w:val="12ACA7C2"/>
    <w:rsid w:val="12AFC301"/>
    <w:rsid w:val="12B11646"/>
    <w:rsid w:val="12B1B0A5"/>
    <w:rsid w:val="12B2328C"/>
    <w:rsid w:val="12B5A8B4"/>
    <w:rsid w:val="12B6D2E9"/>
    <w:rsid w:val="12B6F482"/>
    <w:rsid w:val="12B8ECFB"/>
    <w:rsid w:val="12B965DB"/>
    <w:rsid w:val="12BBF4E3"/>
    <w:rsid w:val="12BCD07D"/>
    <w:rsid w:val="12BD0562"/>
    <w:rsid w:val="12C04B1A"/>
    <w:rsid w:val="12C0CA91"/>
    <w:rsid w:val="12C0E142"/>
    <w:rsid w:val="12C1A1C7"/>
    <w:rsid w:val="12C8A5BD"/>
    <w:rsid w:val="12C945EF"/>
    <w:rsid w:val="12C9EC3F"/>
    <w:rsid w:val="12CA08B8"/>
    <w:rsid w:val="12CD339A"/>
    <w:rsid w:val="12CDB23D"/>
    <w:rsid w:val="12CE4CB0"/>
    <w:rsid w:val="12D0CA6F"/>
    <w:rsid w:val="12D269B0"/>
    <w:rsid w:val="12D4B73C"/>
    <w:rsid w:val="12D70F46"/>
    <w:rsid w:val="12D75992"/>
    <w:rsid w:val="12D76DCF"/>
    <w:rsid w:val="12D7AE48"/>
    <w:rsid w:val="12D8A110"/>
    <w:rsid w:val="12D96ABC"/>
    <w:rsid w:val="12DA1879"/>
    <w:rsid w:val="12DB9DA1"/>
    <w:rsid w:val="12DCF2C9"/>
    <w:rsid w:val="12E34F32"/>
    <w:rsid w:val="12E38773"/>
    <w:rsid w:val="12E86B21"/>
    <w:rsid w:val="12EA4FEC"/>
    <w:rsid w:val="12EB7801"/>
    <w:rsid w:val="12EDDBAD"/>
    <w:rsid w:val="12EEDD6C"/>
    <w:rsid w:val="12EF4857"/>
    <w:rsid w:val="12EF964F"/>
    <w:rsid w:val="12EFE49F"/>
    <w:rsid w:val="12F37709"/>
    <w:rsid w:val="12F3D0DE"/>
    <w:rsid w:val="12F4106D"/>
    <w:rsid w:val="12F71AEA"/>
    <w:rsid w:val="12F92160"/>
    <w:rsid w:val="12FA41E2"/>
    <w:rsid w:val="12FD1962"/>
    <w:rsid w:val="12FD78F6"/>
    <w:rsid w:val="12FDD3B4"/>
    <w:rsid w:val="13029D6D"/>
    <w:rsid w:val="13048C46"/>
    <w:rsid w:val="1305E92C"/>
    <w:rsid w:val="13083FC5"/>
    <w:rsid w:val="13085702"/>
    <w:rsid w:val="13088D1B"/>
    <w:rsid w:val="130DAED5"/>
    <w:rsid w:val="130E5E1E"/>
    <w:rsid w:val="1310E8F4"/>
    <w:rsid w:val="1311DC8B"/>
    <w:rsid w:val="13137D39"/>
    <w:rsid w:val="1314482C"/>
    <w:rsid w:val="1316F56E"/>
    <w:rsid w:val="1317E48E"/>
    <w:rsid w:val="131FAB32"/>
    <w:rsid w:val="131FBFAB"/>
    <w:rsid w:val="1324D026"/>
    <w:rsid w:val="1325BF3D"/>
    <w:rsid w:val="1327B7AA"/>
    <w:rsid w:val="13282C55"/>
    <w:rsid w:val="13290711"/>
    <w:rsid w:val="13296280"/>
    <w:rsid w:val="132CA8A2"/>
    <w:rsid w:val="132CF032"/>
    <w:rsid w:val="132D57DD"/>
    <w:rsid w:val="132FD4ED"/>
    <w:rsid w:val="13326117"/>
    <w:rsid w:val="133C25E9"/>
    <w:rsid w:val="133CA7F9"/>
    <w:rsid w:val="133E49DE"/>
    <w:rsid w:val="1341285F"/>
    <w:rsid w:val="13459109"/>
    <w:rsid w:val="1346FB9A"/>
    <w:rsid w:val="13470353"/>
    <w:rsid w:val="13488520"/>
    <w:rsid w:val="134C2E84"/>
    <w:rsid w:val="134DC0DC"/>
    <w:rsid w:val="134EE4D0"/>
    <w:rsid w:val="134F9D8B"/>
    <w:rsid w:val="13524DDA"/>
    <w:rsid w:val="135C8911"/>
    <w:rsid w:val="135CEFD3"/>
    <w:rsid w:val="135EA1BD"/>
    <w:rsid w:val="135FC47D"/>
    <w:rsid w:val="13626108"/>
    <w:rsid w:val="13630505"/>
    <w:rsid w:val="1363E2C8"/>
    <w:rsid w:val="1364752D"/>
    <w:rsid w:val="1366C7FF"/>
    <w:rsid w:val="136EB931"/>
    <w:rsid w:val="136F0186"/>
    <w:rsid w:val="1370CD61"/>
    <w:rsid w:val="137192A1"/>
    <w:rsid w:val="1373ACFF"/>
    <w:rsid w:val="1373F027"/>
    <w:rsid w:val="13751209"/>
    <w:rsid w:val="13762390"/>
    <w:rsid w:val="137719B1"/>
    <w:rsid w:val="1378A549"/>
    <w:rsid w:val="13790493"/>
    <w:rsid w:val="137C0175"/>
    <w:rsid w:val="137D057E"/>
    <w:rsid w:val="1380E05F"/>
    <w:rsid w:val="13835C56"/>
    <w:rsid w:val="1386B27B"/>
    <w:rsid w:val="1387717F"/>
    <w:rsid w:val="1388726A"/>
    <w:rsid w:val="138A7BAD"/>
    <w:rsid w:val="138A9C1F"/>
    <w:rsid w:val="138AB21D"/>
    <w:rsid w:val="138B1792"/>
    <w:rsid w:val="138BB216"/>
    <w:rsid w:val="138C77F8"/>
    <w:rsid w:val="138C7C88"/>
    <w:rsid w:val="139411B7"/>
    <w:rsid w:val="1399AAD6"/>
    <w:rsid w:val="139A35CB"/>
    <w:rsid w:val="139B1CDE"/>
    <w:rsid w:val="139F8C88"/>
    <w:rsid w:val="139FE3B9"/>
    <w:rsid w:val="139FFF78"/>
    <w:rsid w:val="13A0B59D"/>
    <w:rsid w:val="13A11214"/>
    <w:rsid w:val="13A3694D"/>
    <w:rsid w:val="13A8D58B"/>
    <w:rsid w:val="13AA7E9D"/>
    <w:rsid w:val="13AADE68"/>
    <w:rsid w:val="13AB6576"/>
    <w:rsid w:val="13AC524C"/>
    <w:rsid w:val="13AD4447"/>
    <w:rsid w:val="13AFC1C5"/>
    <w:rsid w:val="13B0F087"/>
    <w:rsid w:val="13B59FE9"/>
    <w:rsid w:val="13B6E86C"/>
    <w:rsid w:val="13B72B50"/>
    <w:rsid w:val="13B810F3"/>
    <w:rsid w:val="13BAD95C"/>
    <w:rsid w:val="13BB3924"/>
    <w:rsid w:val="13BB4133"/>
    <w:rsid w:val="13BE56B6"/>
    <w:rsid w:val="13C267CB"/>
    <w:rsid w:val="13C38BF3"/>
    <w:rsid w:val="13C3A758"/>
    <w:rsid w:val="13C50D37"/>
    <w:rsid w:val="13C5D4B0"/>
    <w:rsid w:val="13C63C01"/>
    <w:rsid w:val="13C9E44F"/>
    <w:rsid w:val="13CA0B1B"/>
    <w:rsid w:val="13CACD49"/>
    <w:rsid w:val="13CB34F2"/>
    <w:rsid w:val="13CF00FA"/>
    <w:rsid w:val="13D06CD0"/>
    <w:rsid w:val="13D21AB2"/>
    <w:rsid w:val="13D2363A"/>
    <w:rsid w:val="13D270AA"/>
    <w:rsid w:val="13D41C54"/>
    <w:rsid w:val="13D4FABC"/>
    <w:rsid w:val="13D51873"/>
    <w:rsid w:val="13D6253E"/>
    <w:rsid w:val="13D7E5C1"/>
    <w:rsid w:val="13D9ED6C"/>
    <w:rsid w:val="13DD8618"/>
    <w:rsid w:val="13DECCE5"/>
    <w:rsid w:val="13DEEA10"/>
    <w:rsid w:val="13E171A9"/>
    <w:rsid w:val="13E380D3"/>
    <w:rsid w:val="13E63593"/>
    <w:rsid w:val="13E7F4FC"/>
    <w:rsid w:val="13E8A96C"/>
    <w:rsid w:val="13E98537"/>
    <w:rsid w:val="13EA30D6"/>
    <w:rsid w:val="13EB3D12"/>
    <w:rsid w:val="13ECBB23"/>
    <w:rsid w:val="13ED9B57"/>
    <w:rsid w:val="13EE659E"/>
    <w:rsid w:val="13EE719D"/>
    <w:rsid w:val="13F1F94D"/>
    <w:rsid w:val="13F42A78"/>
    <w:rsid w:val="13F4B15A"/>
    <w:rsid w:val="13F9C8DB"/>
    <w:rsid w:val="13FBA7EA"/>
    <w:rsid w:val="13FC6727"/>
    <w:rsid w:val="13FCFBD8"/>
    <w:rsid w:val="13FE8264"/>
    <w:rsid w:val="13FF2F6E"/>
    <w:rsid w:val="14006D7E"/>
    <w:rsid w:val="14010C52"/>
    <w:rsid w:val="1402D292"/>
    <w:rsid w:val="14057225"/>
    <w:rsid w:val="1405DBD3"/>
    <w:rsid w:val="1406F019"/>
    <w:rsid w:val="14079B9A"/>
    <w:rsid w:val="1407D59F"/>
    <w:rsid w:val="140B7E6E"/>
    <w:rsid w:val="140D4D0B"/>
    <w:rsid w:val="14106059"/>
    <w:rsid w:val="1410FF40"/>
    <w:rsid w:val="1412D588"/>
    <w:rsid w:val="1413C741"/>
    <w:rsid w:val="141A0115"/>
    <w:rsid w:val="141A188C"/>
    <w:rsid w:val="141B08AE"/>
    <w:rsid w:val="141F20AE"/>
    <w:rsid w:val="14213E53"/>
    <w:rsid w:val="142259D7"/>
    <w:rsid w:val="14227CDC"/>
    <w:rsid w:val="14237860"/>
    <w:rsid w:val="14252A2A"/>
    <w:rsid w:val="14292DD9"/>
    <w:rsid w:val="142948D5"/>
    <w:rsid w:val="142A03EC"/>
    <w:rsid w:val="142A44B2"/>
    <w:rsid w:val="142B7D42"/>
    <w:rsid w:val="142CB9A8"/>
    <w:rsid w:val="142DBB6C"/>
    <w:rsid w:val="142E5E8C"/>
    <w:rsid w:val="1430E3BD"/>
    <w:rsid w:val="14376952"/>
    <w:rsid w:val="143A0699"/>
    <w:rsid w:val="143C58FB"/>
    <w:rsid w:val="143E0EA0"/>
    <w:rsid w:val="143E2DA8"/>
    <w:rsid w:val="1442FDCC"/>
    <w:rsid w:val="14484DD0"/>
    <w:rsid w:val="144C65D5"/>
    <w:rsid w:val="144DA865"/>
    <w:rsid w:val="144E7217"/>
    <w:rsid w:val="144E998C"/>
    <w:rsid w:val="144F5582"/>
    <w:rsid w:val="1451A099"/>
    <w:rsid w:val="14531426"/>
    <w:rsid w:val="1453BD84"/>
    <w:rsid w:val="1454629E"/>
    <w:rsid w:val="1456D528"/>
    <w:rsid w:val="1459E5A7"/>
    <w:rsid w:val="145A59B8"/>
    <w:rsid w:val="145AE18E"/>
    <w:rsid w:val="145BC5ED"/>
    <w:rsid w:val="145C1B7B"/>
    <w:rsid w:val="145CDBB0"/>
    <w:rsid w:val="145DEF30"/>
    <w:rsid w:val="14614471"/>
    <w:rsid w:val="146248B9"/>
    <w:rsid w:val="1462D309"/>
    <w:rsid w:val="1462FA27"/>
    <w:rsid w:val="14634628"/>
    <w:rsid w:val="1463B12D"/>
    <w:rsid w:val="1464093C"/>
    <w:rsid w:val="146724B8"/>
    <w:rsid w:val="1468B298"/>
    <w:rsid w:val="146D0AA9"/>
    <w:rsid w:val="146DB1F6"/>
    <w:rsid w:val="1472CF3D"/>
    <w:rsid w:val="14746017"/>
    <w:rsid w:val="1477256C"/>
    <w:rsid w:val="1478FD8A"/>
    <w:rsid w:val="1479C9B1"/>
    <w:rsid w:val="147CEACE"/>
    <w:rsid w:val="1480817B"/>
    <w:rsid w:val="14822EC6"/>
    <w:rsid w:val="14836DD4"/>
    <w:rsid w:val="1486DEE5"/>
    <w:rsid w:val="14873AAC"/>
    <w:rsid w:val="14874413"/>
    <w:rsid w:val="1487774B"/>
    <w:rsid w:val="14884BE9"/>
    <w:rsid w:val="1488B2E8"/>
    <w:rsid w:val="1488D24A"/>
    <w:rsid w:val="1489A38D"/>
    <w:rsid w:val="1489FE02"/>
    <w:rsid w:val="148BA177"/>
    <w:rsid w:val="148BCEE2"/>
    <w:rsid w:val="148D9AFA"/>
    <w:rsid w:val="1490BBB0"/>
    <w:rsid w:val="1490CCB3"/>
    <w:rsid w:val="14947C75"/>
    <w:rsid w:val="14988CA6"/>
    <w:rsid w:val="149BF60A"/>
    <w:rsid w:val="149CDA9A"/>
    <w:rsid w:val="149D8C75"/>
    <w:rsid w:val="149DC7B9"/>
    <w:rsid w:val="149F4219"/>
    <w:rsid w:val="14A0DDBD"/>
    <w:rsid w:val="14A1C224"/>
    <w:rsid w:val="14A1EA59"/>
    <w:rsid w:val="14A388AF"/>
    <w:rsid w:val="14A3EE44"/>
    <w:rsid w:val="14A5346E"/>
    <w:rsid w:val="14A54D1A"/>
    <w:rsid w:val="14A5DC3F"/>
    <w:rsid w:val="14A7DE35"/>
    <w:rsid w:val="14A8BB99"/>
    <w:rsid w:val="14A8D509"/>
    <w:rsid w:val="14ACD937"/>
    <w:rsid w:val="14AE845E"/>
    <w:rsid w:val="14AED3CD"/>
    <w:rsid w:val="14B49580"/>
    <w:rsid w:val="14B55A7E"/>
    <w:rsid w:val="14B718D3"/>
    <w:rsid w:val="14BB5DD2"/>
    <w:rsid w:val="14BDD8B2"/>
    <w:rsid w:val="14BF539F"/>
    <w:rsid w:val="14C0A6C4"/>
    <w:rsid w:val="14C490A4"/>
    <w:rsid w:val="14C507F1"/>
    <w:rsid w:val="14C5F96B"/>
    <w:rsid w:val="14C72C33"/>
    <w:rsid w:val="14C94994"/>
    <w:rsid w:val="14CAB3D2"/>
    <w:rsid w:val="14CAD90E"/>
    <w:rsid w:val="14CD9B6C"/>
    <w:rsid w:val="14CEC350"/>
    <w:rsid w:val="14CFAED4"/>
    <w:rsid w:val="14D00D57"/>
    <w:rsid w:val="14D2826F"/>
    <w:rsid w:val="14D431CF"/>
    <w:rsid w:val="14D77026"/>
    <w:rsid w:val="14D7AC9E"/>
    <w:rsid w:val="14DD0D85"/>
    <w:rsid w:val="14DDA161"/>
    <w:rsid w:val="14DF1827"/>
    <w:rsid w:val="14E3A833"/>
    <w:rsid w:val="14E569B5"/>
    <w:rsid w:val="14E5CB52"/>
    <w:rsid w:val="14E5FE18"/>
    <w:rsid w:val="14ECC3AC"/>
    <w:rsid w:val="14F113F2"/>
    <w:rsid w:val="14F190E4"/>
    <w:rsid w:val="14F19648"/>
    <w:rsid w:val="14F36DFF"/>
    <w:rsid w:val="14F67B60"/>
    <w:rsid w:val="14F82AB0"/>
    <w:rsid w:val="14FB5240"/>
    <w:rsid w:val="14FB6EE9"/>
    <w:rsid w:val="15001349"/>
    <w:rsid w:val="150053C4"/>
    <w:rsid w:val="1501753C"/>
    <w:rsid w:val="1502B24D"/>
    <w:rsid w:val="1503DAF1"/>
    <w:rsid w:val="15075550"/>
    <w:rsid w:val="15096DA2"/>
    <w:rsid w:val="150A7CCE"/>
    <w:rsid w:val="150B3AD2"/>
    <w:rsid w:val="150D58F3"/>
    <w:rsid w:val="15104C7A"/>
    <w:rsid w:val="1510DB15"/>
    <w:rsid w:val="15144B2C"/>
    <w:rsid w:val="151537E6"/>
    <w:rsid w:val="15160CEA"/>
    <w:rsid w:val="151613C3"/>
    <w:rsid w:val="1516BC60"/>
    <w:rsid w:val="151909B4"/>
    <w:rsid w:val="151A0E7D"/>
    <w:rsid w:val="151BB78B"/>
    <w:rsid w:val="1520DEAD"/>
    <w:rsid w:val="15242994"/>
    <w:rsid w:val="15249DC1"/>
    <w:rsid w:val="152DB47F"/>
    <w:rsid w:val="1530409F"/>
    <w:rsid w:val="1531B959"/>
    <w:rsid w:val="1531D4CF"/>
    <w:rsid w:val="15320DA6"/>
    <w:rsid w:val="153452DB"/>
    <w:rsid w:val="15377393"/>
    <w:rsid w:val="15381176"/>
    <w:rsid w:val="15387048"/>
    <w:rsid w:val="1538E1D2"/>
    <w:rsid w:val="153B4C30"/>
    <w:rsid w:val="153BC9D6"/>
    <w:rsid w:val="153BF6C0"/>
    <w:rsid w:val="153E0F50"/>
    <w:rsid w:val="153E3CC0"/>
    <w:rsid w:val="15455DAF"/>
    <w:rsid w:val="1545E968"/>
    <w:rsid w:val="1547F109"/>
    <w:rsid w:val="15498684"/>
    <w:rsid w:val="1549E642"/>
    <w:rsid w:val="154AC1A1"/>
    <w:rsid w:val="154B0961"/>
    <w:rsid w:val="154BA99F"/>
    <w:rsid w:val="154C2DA0"/>
    <w:rsid w:val="154D9C2F"/>
    <w:rsid w:val="154F398F"/>
    <w:rsid w:val="154FAA10"/>
    <w:rsid w:val="15501B50"/>
    <w:rsid w:val="1551A6BA"/>
    <w:rsid w:val="15539A69"/>
    <w:rsid w:val="15541422"/>
    <w:rsid w:val="155484E2"/>
    <w:rsid w:val="1556E17C"/>
    <w:rsid w:val="15574F42"/>
    <w:rsid w:val="15589FDA"/>
    <w:rsid w:val="155A3A24"/>
    <w:rsid w:val="155D9D0E"/>
    <w:rsid w:val="15626E0B"/>
    <w:rsid w:val="1566D53C"/>
    <w:rsid w:val="15685D2C"/>
    <w:rsid w:val="156CF7BA"/>
    <w:rsid w:val="156E15B7"/>
    <w:rsid w:val="156E5B11"/>
    <w:rsid w:val="157159FF"/>
    <w:rsid w:val="15720F3F"/>
    <w:rsid w:val="1573D905"/>
    <w:rsid w:val="157AD0F2"/>
    <w:rsid w:val="157F9C32"/>
    <w:rsid w:val="157FACAE"/>
    <w:rsid w:val="157FE4DD"/>
    <w:rsid w:val="15803032"/>
    <w:rsid w:val="15803B92"/>
    <w:rsid w:val="1584608D"/>
    <w:rsid w:val="15855E68"/>
    <w:rsid w:val="15860117"/>
    <w:rsid w:val="1586743F"/>
    <w:rsid w:val="15885A53"/>
    <w:rsid w:val="1588ABD8"/>
    <w:rsid w:val="15928C4F"/>
    <w:rsid w:val="1594E972"/>
    <w:rsid w:val="1599425A"/>
    <w:rsid w:val="15999784"/>
    <w:rsid w:val="159C733A"/>
    <w:rsid w:val="15A11C03"/>
    <w:rsid w:val="15A12EB2"/>
    <w:rsid w:val="15A1C36E"/>
    <w:rsid w:val="15A249D3"/>
    <w:rsid w:val="15A61B6C"/>
    <w:rsid w:val="15A65B06"/>
    <w:rsid w:val="15A71D9D"/>
    <w:rsid w:val="15A77A86"/>
    <w:rsid w:val="15A97A31"/>
    <w:rsid w:val="15AC5DAC"/>
    <w:rsid w:val="15AC66EF"/>
    <w:rsid w:val="15B0FBB1"/>
    <w:rsid w:val="15B15C74"/>
    <w:rsid w:val="15B1F08E"/>
    <w:rsid w:val="15B226DE"/>
    <w:rsid w:val="15B331B1"/>
    <w:rsid w:val="15B603F8"/>
    <w:rsid w:val="15B8DE42"/>
    <w:rsid w:val="15BAF747"/>
    <w:rsid w:val="15BCB896"/>
    <w:rsid w:val="15BF341F"/>
    <w:rsid w:val="15BF5D12"/>
    <w:rsid w:val="15BFBBF6"/>
    <w:rsid w:val="15BFEE94"/>
    <w:rsid w:val="15C07205"/>
    <w:rsid w:val="15C28CD4"/>
    <w:rsid w:val="15C48AA1"/>
    <w:rsid w:val="15C54730"/>
    <w:rsid w:val="15C5D897"/>
    <w:rsid w:val="15C7ACE2"/>
    <w:rsid w:val="15CA0309"/>
    <w:rsid w:val="15CA46B6"/>
    <w:rsid w:val="15CD3BC4"/>
    <w:rsid w:val="15CD66EA"/>
    <w:rsid w:val="15CDBCA1"/>
    <w:rsid w:val="15CDDC7F"/>
    <w:rsid w:val="15D33EF4"/>
    <w:rsid w:val="15D61F00"/>
    <w:rsid w:val="15D688DA"/>
    <w:rsid w:val="15D7403B"/>
    <w:rsid w:val="15D8295C"/>
    <w:rsid w:val="15D82EB4"/>
    <w:rsid w:val="15D9283D"/>
    <w:rsid w:val="15DB0303"/>
    <w:rsid w:val="15DBF4DA"/>
    <w:rsid w:val="15DD7DF7"/>
    <w:rsid w:val="15DF5A18"/>
    <w:rsid w:val="15E05FEF"/>
    <w:rsid w:val="15E6E53A"/>
    <w:rsid w:val="15E70F81"/>
    <w:rsid w:val="15E72B61"/>
    <w:rsid w:val="15E7981D"/>
    <w:rsid w:val="15E79C72"/>
    <w:rsid w:val="15EB8733"/>
    <w:rsid w:val="15EBB6F6"/>
    <w:rsid w:val="15EBDC42"/>
    <w:rsid w:val="15EF0E00"/>
    <w:rsid w:val="15F0F5D3"/>
    <w:rsid w:val="15F107DD"/>
    <w:rsid w:val="15F40B72"/>
    <w:rsid w:val="15F88A28"/>
    <w:rsid w:val="15F992CF"/>
    <w:rsid w:val="15FAE854"/>
    <w:rsid w:val="15FB37D4"/>
    <w:rsid w:val="15FB61F3"/>
    <w:rsid w:val="15FD07EB"/>
    <w:rsid w:val="15FE5DDB"/>
    <w:rsid w:val="15FE618F"/>
    <w:rsid w:val="1601338D"/>
    <w:rsid w:val="160324A6"/>
    <w:rsid w:val="1603B6C4"/>
    <w:rsid w:val="1604BF4A"/>
    <w:rsid w:val="1605032E"/>
    <w:rsid w:val="16054DB8"/>
    <w:rsid w:val="160753D8"/>
    <w:rsid w:val="16076491"/>
    <w:rsid w:val="1607BDB0"/>
    <w:rsid w:val="1607F435"/>
    <w:rsid w:val="1607F6AC"/>
    <w:rsid w:val="1608A77E"/>
    <w:rsid w:val="16098257"/>
    <w:rsid w:val="160A5558"/>
    <w:rsid w:val="160C1B6A"/>
    <w:rsid w:val="160DBD2F"/>
    <w:rsid w:val="1615C87B"/>
    <w:rsid w:val="16168EDB"/>
    <w:rsid w:val="16177A10"/>
    <w:rsid w:val="16198C1A"/>
    <w:rsid w:val="161A89CC"/>
    <w:rsid w:val="161B265E"/>
    <w:rsid w:val="161B474C"/>
    <w:rsid w:val="161C9510"/>
    <w:rsid w:val="162472CA"/>
    <w:rsid w:val="16267597"/>
    <w:rsid w:val="162975FB"/>
    <w:rsid w:val="162C363C"/>
    <w:rsid w:val="162D3B12"/>
    <w:rsid w:val="162E6B6C"/>
    <w:rsid w:val="162EBE14"/>
    <w:rsid w:val="162EF687"/>
    <w:rsid w:val="162FFAE0"/>
    <w:rsid w:val="1630610A"/>
    <w:rsid w:val="1630E700"/>
    <w:rsid w:val="1632C091"/>
    <w:rsid w:val="16335490"/>
    <w:rsid w:val="1635898E"/>
    <w:rsid w:val="1635A8C2"/>
    <w:rsid w:val="16390937"/>
    <w:rsid w:val="163B01C5"/>
    <w:rsid w:val="163B4D19"/>
    <w:rsid w:val="163DB96B"/>
    <w:rsid w:val="163DD354"/>
    <w:rsid w:val="163E3451"/>
    <w:rsid w:val="163EA971"/>
    <w:rsid w:val="16422A82"/>
    <w:rsid w:val="16438243"/>
    <w:rsid w:val="16466B06"/>
    <w:rsid w:val="1648FF56"/>
    <w:rsid w:val="164925E9"/>
    <w:rsid w:val="164A474C"/>
    <w:rsid w:val="164CBE63"/>
    <w:rsid w:val="164ECC6F"/>
    <w:rsid w:val="1651E097"/>
    <w:rsid w:val="16524991"/>
    <w:rsid w:val="165391AF"/>
    <w:rsid w:val="1654747B"/>
    <w:rsid w:val="16558A49"/>
    <w:rsid w:val="1656DBBD"/>
    <w:rsid w:val="16598C9E"/>
    <w:rsid w:val="165C7192"/>
    <w:rsid w:val="165C7E64"/>
    <w:rsid w:val="165CD95A"/>
    <w:rsid w:val="1662215E"/>
    <w:rsid w:val="16631481"/>
    <w:rsid w:val="16636C16"/>
    <w:rsid w:val="16658EAE"/>
    <w:rsid w:val="1665E89E"/>
    <w:rsid w:val="16668635"/>
    <w:rsid w:val="166D16D9"/>
    <w:rsid w:val="166E626B"/>
    <w:rsid w:val="1670116A"/>
    <w:rsid w:val="1670EBF7"/>
    <w:rsid w:val="1671089D"/>
    <w:rsid w:val="1672491A"/>
    <w:rsid w:val="16731B15"/>
    <w:rsid w:val="1676E1CA"/>
    <w:rsid w:val="1678015C"/>
    <w:rsid w:val="16789D68"/>
    <w:rsid w:val="167AD3B0"/>
    <w:rsid w:val="167C4AFF"/>
    <w:rsid w:val="167CD157"/>
    <w:rsid w:val="167EFF83"/>
    <w:rsid w:val="167F88AC"/>
    <w:rsid w:val="1680C008"/>
    <w:rsid w:val="16811004"/>
    <w:rsid w:val="16815E1B"/>
    <w:rsid w:val="1683F969"/>
    <w:rsid w:val="1684291F"/>
    <w:rsid w:val="16895EBA"/>
    <w:rsid w:val="168A1364"/>
    <w:rsid w:val="168B13CA"/>
    <w:rsid w:val="168D41E9"/>
    <w:rsid w:val="168FDE86"/>
    <w:rsid w:val="1691F753"/>
    <w:rsid w:val="16923EE3"/>
    <w:rsid w:val="1697F4CB"/>
    <w:rsid w:val="169AC72F"/>
    <w:rsid w:val="169B698C"/>
    <w:rsid w:val="169D3E3B"/>
    <w:rsid w:val="169D804F"/>
    <w:rsid w:val="169F8EE8"/>
    <w:rsid w:val="16A0BFDD"/>
    <w:rsid w:val="16A0D50B"/>
    <w:rsid w:val="16A16971"/>
    <w:rsid w:val="16A3EDC2"/>
    <w:rsid w:val="16A6660D"/>
    <w:rsid w:val="16A75ED7"/>
    <w:rsid w:val="16A7B595"/>
    <w:rsid w:val="16ACA579"/>
    <w:rsid w:val="16ADFDF8"/>
    <w:rsid w:val="16AF39B3"/>
    <w:rsid w:val="16B248F4"/>
    <w:rsid w:val="16B2B2A6"/>
    <w:rsid w:val="16B3A237"/>
    <w:rsid w:val="16B46F78"/>
    <w:rsid w:val="16B49E11"/>
    <w:rsid w:val="16B6BA5F"/>
    <w:rsid w:val="16B9A408"/>
    <w:rsid w:val="16BAA1BB"/>
    <w:rsid w:val="16BB3425"/>
    <w:rsid w:val="16BBBFA5"/>
    <w:rsid w:val="16BC3479"/>
    <w:rsid w:val="16C0B88E"/>
    <w:rsid w:val="16C0E8DD"/>
    <w:rsid w:val="16C11189"/>
    <w:rsid w:val="16C14FB8"/>
    <w:rsid w:val="16C1702F"/>
    <w:rsid w:val="16C2E7A1"/>
    <w:rsid w:val="16C4276D"/>
    <w:rsid w:val="16C4E44C"/>
    <w:rsid w:val="16C6DEC3"/>
    <w:rsid w:val="16C73884"/>
    <w:rsid w:val="16C8D065"/>
    <w:rsid w:val="16C93AB1"/>
    <w:rsid w:val="16CA00BA"/>
    <w:rsid w:val="16CAE69E"/>
    <w:rsid w:val="16CE2571"/>
    <w:rsid w:val="16D41780"/>
    <w:rsid w:val="16D42EED"/>
    <w:rsid w:val="16D75323"/>
    <w:rsid w:val="16DA2A7B"/>
    <w:rsid w:val="16DA2FEC"/>
    <w:rsid w:val="16DF0A87"/>
    <w:rsid w:val="16DFF675"/>
    <w:rsid w:val="16E050B2"/>
    <w:rsid w:val="16E111C4"/>
    <w:rsid w:val="16E519DA"/>
    <w:rsid w:val="16E59B39"/>
    <w:rsid w:val="16E861FF"/>
    <w:rsid w:val="16E91BDB"/>
    <w:rsid w:val="16EBE011"/>
    <w:rsid w:val="16EBE739"/>
    <w:rsid w:val="16F14447"/>
    <w:rsid w:val="16F2D8A1"/>
    <w:rsid w:val="16F49D73"/>
    <w:rsid w:val="16F90047"/>
    <w:rsid w:val="16FCD256"/>
    <w:rsid w:val="16FD5C95"/>
    <w:rsid w:val="16FEE164"/>
    <w:rsid w:val="1702657C"/>
    <w:rsid w:val="17063837"/>
    <w:rsid w:val="17084AF7"/>
    <w:rsid w:val="17092F16"/>
    <w:rsid w:val="170B26B6"/>
    <w:rsid w:val="170F213B"/>
    <w:rsid w:val="170F775F"/>
    <w:rsid w:val="17108EA1"/>
    <w:rsid w:val="171212B4"/>
    <w:rsid w:val="17128AF6"/>
    <w:rsid w:val="171377A3"/>
    <w:rsid w:val="1716941C"/>
    <w:rsid w:val="1719C811"/>
    <w:rsid w:val="171C11FE"/>
    <w:rsid w:val="171DCCF0"/>
    <w:rsid w:val="171F2083"/>
    <w:rsid w:val="17274952"/>
    <w:rsid w:val="17283426"/>
    <w:rsid w:val="1728F030"/>
    <w:rsid w:val="172F31EF"/>
    <w:rsid w:val="172F6361"/>
    <w:rsid w:val="172FB242"/>
    <w:rsid w:val="17360D03"/>
    <w:rsid w:val="1740357E"/>
    <w:rsid w:val="17419D31"/>
    <w:rsid w:val="174232EC"/>
    <w:rsid w:val="174360A7"/>
    <w:rsid w:val="17450F77"/>
    <w:rsid w:val="17470082"/>
    <w:rsid w:val="174A74CE"/>
    <w:rsid w:val="174B1663"/>
    <w:rsid w:val="174BA333"/>
    <w:rsid w:val="1750C93F"/>
    <w:rsid w:val="1752A970"/>
    <w:rsid w:val="17537FF2"/>
    <w:rsid w:val="1755E736"/>
    <w:rsid w:val="1756C752"/>
    <w:rsid w:val="17586D2E"/>
    <w:rsid w:val="1758EE49"/>
    <w:rsid w:val="175A3D7F"/>
    <w:rsid w:val="176553AE"/>
    <w:rsid w:val="17679195"/>
    <w:rsid w:val="1767F88A"/>
    <w:rsid w:val="17688560"/>
    <w:rsid w:val="176CB1CC"/>
    <w:rsid w:val="176F6BE2"/>
    <w:rsid w:val="17702845"/>
    <w:rsid w:val="17721C85"/>
    <w:rsid w:val="17728CC7"/>
    <w:rsid w:val="1772A368"/>
    <w:rsid w:val="1772C90E"/>
    <w:rsid w:val="1772CE66"/>
    <w:rsid w:val="17793173"/>
    <w:rsid w:val="177935FE"/>
    <w:rsid w:val="177B31FD"/>
    <w:rsid w:val="177B7746"/>
    <w:rsid w:val="1781E08F"/>
    <w:rsid w:val="1782FCA6"/>
    <w:rsid w:val="1784279B"/>
    <w:rsid w:val="178735DA"/>
    <w:rsid w:val="1787A811"/>
    <w:rsid w:val="178A22C9"/>
    <w:rsid w:val="178B8A6F"/>
    <w:rsid w:val="178D449C"/>
    <w:rsid w:val="178DB0D9"/>
    <w:rsid w:val="178F3452"/>
    <w:rsid w:val="17903968"/>
    <w:rsid w:val="17933A49"/>
    <w:rsid w:val="179A1163"/>
    <w:rsid w:val="179AC688"/>
    <w:rsid w:val="17A232B5"/>
    <w:rsid w:val="17A76F98"/>
    <w:rsid w:val="17AC7447"/>
    <w:rsid w:val="17B4D874"/>
    <w:rsid w:val="17B610CC"/>
    <w:rsid w:val="17B65791"/>
    <w:rsid w:val="17B7726E"/>
    <w:rsid w:val="17B83192"/>
    <w:rsid w:val="17BAF6A6"/>
    <w:rsid w:val="17BEA7ED"/>
    <w:rsid w:val="17C14F13"/>
    <w:rsid w:val="17C15BD6"/>
    <w:rsid w:val="17C2E2B3"/>
    <w:rsid w:val="17C4A09A"/>
    <w:rsid w:val="17C56358"/>
    <w:rsid w:val="17C74201"/>
    <w:rsid w:val="17C773F7"/>
    <w:rsid w:val="17CB9873"/>
    <w:rsid w:val="17CDD149"/>
    <w:rsid w:val="17DE3783"/>
    <w:rsid w:val="17DF2BF6"/>
    <w:rsid w:val="17DF83E8"/>
    <w:rsid w:val="17E19E89"/>
    <w:rsid w:val="17E6B8B8"/>
    <w:rsid w:val="17E8E14E"/>
    <w:rsid w:val="17E8EA28"/>
    <w:rsid w:val="17EA354D"/>
    <w:rsid w:val="17ECDE19"/>
    <w:rsid w:val="17EEC8B6"/>
    <w:rsid w:val="17F044DC"/>
    <w:rsid w:val="17F13865"/>
    <w:rsid w:val="17F16945"/>
    <w:rsid w:val="17F2ECF7"/>
    <w:rsid w:val="17F5B8D2"/>
    <w:rsid w:val="17F7B129"/>
    <w:rsid w:val="17F7EA11"/>
    <w:rsid w:val="17F96883"/>
    <w:rsid w:val="17F98917"/>
    <w:rsid w:val="17FAD115"/>
    <w:rsid w:val="17FB1D9F"/>
    <w:rsid w:val="17FEF6AD"/>
    <w:rsid w:val="18006D9A"/>
    <w:rsid w:val="1802C917"/>
    <w:rsid w:val="18038A21"/>
    <w:rsid w:val="1807D6F3"/>
    <w:rsid w:val="18084969"/>
    <w:rsid w:val="18091238"/>
    <w:rsid w:val="180B331E"/>
    <w:rsid w:val="180C0B8C"/>
    <w:rsid w:val="181121A1"/>
    <w:rsid w:val="18112E3D"/>
    <w:rsid w:val="1811F4EC"/>
    <w:rsid w:val="1814D5B9"/>
    <w:rsid w:val="18165B3C"/>
    <w:rsid w:val="1816906A"/>
    <w:rsid w:val="1817AB0E"/>
    <w:rsid w:val="1817B003"/>
    <w:rsid w:val="18197AEF"/>
    <w:rsid w:val="181CFED0"/>
    <w:rsid w:val="181DAF04"/>
    <w:rsid w:val="181DC963"/>
    <w:rsid w:val="18205989"/>
    <w:rsid w:val="1822369F"/>
    <w:rsid w:val="1823B505"/>
    <w:rsid w:val="18240997"/>
    <w:rsid w:val="1824801A"/>
    <w:rsid w:val="18248281"/>
    <w:rsid w:val="1824FC21"/>
    <w:rsid w:val="18259267"/>
    <w:rsid w:val="1826514B"/>
    <w:rsid w:val="18267F6D"/>
    <w:rsid w:val="18297C71"/>
    <w:rsid w:val="182A9685"/>
    <w:rsid w:val="182B26FC"/>
    <w:rsid w:val="182BEADE"/>
    <w:rsid w:val="182C298A"/>
    <w:rsid w:val="182D0DD0"/>
    <w:rsid w:val="182D4A25"/>
    <w:rsid w:val="182E21EA"/>
    <w:rsid w:val="182F6D16"/>
    <w:rsid w:val="1830D376"/>
    <w:rsid w:val="1831B34A"/>
    <w:rsid w:val="1833B3DB"/>
    <w:rsid w:val="1835B738"/>
    <w:rsid w:val="1839322F"/>
    <w:rsid w:val="1839A19D"/>
    <w:rsid w:val="183B7E0F"/>
    <w:rsid w:val="183DB4BE"/>
    <w:rsid w:val="184197C4"/>
    <w:rsid w:val="1842D555"/>
    <w:rsid w:val="1844470C"/>
    <w:rsid w:val="184531F9"/>
    <w:rsid w:val="1845B237"/>
    <w:rsid w:val="1846C5CE"/>
    <w:rsid w:val="1848D702"/>
    <w:rsid w:val="184E8982"/>
    <w:rsid w:val="18522EE6"/>
    <w:rsid w:val="18538875"/>
    <w:rsid w:val="1854C969"/>
    <w:rsid w:val="1856A09E"/>
    <w:rsid w:val="18586E03"/>
    <w:rsid w:val="18593F36"/>
    <w:rsid w:val="185EB2B4"/>
    <w:rsid w:val="185F2544"/>
    <w:rsid w:val="18619451"/>
    <w:rsid w:val="1861D73C"/>
    <w:rsid w:val="186770A4"/>
    <w:rsid w:val="18685495"/>
    <w:rsid w:val="186A89CF"/>
    <w:rsid w:val="186EAA35"/>
    <w:rsid w:val="18713ACA"/>
    <w:rsid w:val="18727A4E"/>
    <w:rsid w:val="187401F1"/>
    <w:rsid w:val="18750C9A"/>
    <w:rsid w:val="18754A29"/>
    <w:rsid w:val="18769B09"/>
    <w:rsid w:val="187993C2"/>
    <w:rsid w:val="1879B076"/>
    <w:rsid w:val="187AD803"/>
    <w:rsid w:val="187C5BB7"/>
    <w:rsid w:val="187F1926"/>
    <w:rsid w:val="187F9C30"/>
    <w:rsid w:val="18805B37"/>
    <w:rsid w:val="188087BE"/>
    <w:rsid w:val="1881BBD4"/>
    <w:rsid w:val="1882BC32"/>
    <w:rsid w:val="18836A06"/>
    <w:rsid w:val="1883CBB1"/>
    <w:rsid w:val="1886DAEF"/>
    <w:rsid w:val="1889B317"/>
    <w:rsid w:val="188A9546"/>
    <w:rsid w:val="188A9828"/>
    <w:rsid w:val="188F6FB9"/>
    <w:rsid w:val="1892A93E"/>
    <w:rsid w:val="18938A14"/>
    <w:rsid w:val="189427DB"/>
    <w:rsid w:val="1894E28B"/>
    <w:rsid w:val="1895223A"/>
    <w:rsid w:val="18971EA6"/>
    <w:rsid w:val="18973109"/>
    <w:rsid w:val="1898BDF0"/>
    <w:rsid w:val="189A201F"/>
    <w:rsid w:val="189A91F9"/>
    <w:rsid w:val="189D369A"/>
    <w:rsid w:val="18A0B71B"/>
    <w:rsid w:val="18A0C7EA"/>
    <w:rsid w:val="18A0DE7D"/>
    <w:rsid w:val="18A226F4"/>
    <w:rsid w:val="18A22CED"/>
    <w:rsid w:val="18A311EE"/>
    <w:rsid w:val="18A3317C"/>
    <w:rsid w:val="18A3387A"/>
    <w:rsid w:val="18A49D64"/>
    <w:rsid w:val="18A4C292"/>
    <w:rsid w:val="18A4C432"/>
    <w:rsid w:val="18A6A701"/>
    <w:rsid w:val="18A7642D"/>
    <w:rsid w:val="18A8056B"/>
    <w:rsid w:val="18A83D00"/>
    <w:rsid w:val="18AA101C"/>
    <w:rsid w:val="18AC5AB0"/>
    <w:rsid w:val="18AF0212"/>
    <w:rsid w:val="18AFB8CC"/>
    <w:rsid w:val="18B23B63"/>
    <w:rsid w:val="18B2AB3D"/>
    <w:rsid w:val="18B2AF95"/>
    <w:rsid w:val="18B59DD3"/>
    <w:rsid w:val="18B6214A"/>
    <w:rsid w:val="18B8E600"/>
    <w:rsid w:val="18BA3374"/>
    <w:rsid w:val="18BAAB83"/>
    <w:rsid w:val="18BBABA9"/>
    <w:rsid w:val="18BC038A"/>
    <w:rsid w:val="18BD1B61"/>
    <w:rsid w:val="18C11659"/>
    <w:rsid w:val="18C1616B"/>
    <w:rsid w:val="18C2E401"/>
    <w:rsid w:val="18C2F3DA"/>
    <w:rsid w:val="18C4C71D"/>
    <w:rsid w:val="18C80965"/>
    <w:rsid w:val="18C879E7"/>
    <w:rsid w:val="18CEB562"/>
    <w:rsid w:val="18D2C941"/>
    <w:rsid w:val="18D474FE"/>
    <w:rsid w:val="18D7027D"/>
    <w:rsid w:val="18D77B8D"/>
    <w:rsid w:val="18DE672A"/>
    <w:rsid w:val="18DF505E"/>
    <w:rsid w:val="18DFF7C6"/>
    <w:rsid w:val="18E12899"/>
    <w:rsid w:val="18E3B3F0"/>
    <w:rsid w:val="18E564E8"/>
    <w:rsid w:val="18E97B6F"/>
    <w:rsid w:val="18EA3DF7"/>
    <w:rsid w:val="18EA8706"/>
    <w:rsid w:val="18EB2D6B"/>
    <w:rsid w:val="18EB6A84"/>
    <w:rsid w:val="18EB71C1"/>
    <w:rsid w:val="18EDFAF9"/>
    <w:rsid w:val="18EF0EE4"/>
    <w:rsid w:val="18F0E9E7"/>
    <w:rsid w:val="18F12458"/>
    <w:rsid w:val="18F35217"/>
    <w:rsid w:val="18F4F5A6"/>
    <w:rsid w:val="18F59193"/>
    <w:rsid w:val="18F9AD8E"/>
    <w:rsid w:val="18FAEA5C"/>
    <w:rsid w:val="18FCD5D8"/>
    <w:rsid w:val="18FD825A"/>
    <w:rsid w:val="18FE065A"/>
    <w:rsid w:val="18FEA48F"/>
    <w:rsid w:val="190040D3"/>
    <w:rsid w:val="1901840C"/>
    <w:rsid w:val="19028BF2"/>
    <w:rsid w:val="19059AF6"/>
    <w:rsid w:val="1905BE8D"/>
    <w:rsid w:val="190A48B5"/>
    <w:rsid w:val="190B9C30"/>
    <w:rsid w:val="190BFFE3"/>
    <w:rsid w:val="190CCACD"/>
    <w:rsid w:val="190E4F3E"/>
    <w:rsid w:val="190F2508"/>
    <w:rsid w:val="1910BE86"/>
    <w:rsid w:val="1914661C"/>
    <w:rsid w:val="1914DE2A"/>
    <w:rsid w:val="19176EC3"/>
    <w:rsid w:val="191ABBB2"/>
    <w:rsid w:val="191B26B5"/>
    <w:rsid w:val="191C52DA"/>
    <w:rsid w:val="191CB5FF"/>
    <w:rsid w:val="19219AA8"/>
    <w:rsid w:val="1921F268"/>
    <w:rsid w:val="19228008"/>
    <w:rsid w:val="19270CA5"/>
    <w:rsid w:val="1927ED83"/>
    <w:rsid w:val="19283A89"/>
    <w:rsid w:val="19286B20"/>
    <w:rsid w:val="1929070E"/>
    <w:rsid w:val="192914FD"/>
    <w:rsid w:val="192B039D"/>
    <w:rsid w:val="192F5B06"/>
    <w:rsid w:val="192F5CB1"/>
    <w:rsid w:val="192F7031"/>
    <w:rsid w:val="192FFEC1"/>
    <w:rsid w:val="19301CE3"/>
    <w:rsid w:val="1931C869"/>
    <w:rsid w:val="1931CEEE"/>
    <w:rsid w:val="1932F60F"/>
    <w:rsid w:val="19340C41"/>
    <w:rsid w:val="19355A20"/>
    <w:rsid w:val="19366178"/>
    <w:rsid w:val="1936BB39"/>
    <w:rsid w:val="19379CD2"/>
    <w:rsid w:val="1937B742"/>
    <w:rsid w:val="193BCD2C"/>
    <w:rsid w:val="193BDDB7"/>
    <w:rsid w:val="193C8E98"/>
    <w:rsid w:val="193C9841"/>
    <w:rsid w:val="193D8DB3"/>
    <w:rsid w:val="193DEB38"/>
    <w:rsid w:val="1940136A"/>
    <w:rsid w:val="1941D0F5"/>
    <w:rsid w:val="19424C05"/>
    <w:rsid w:val="19428E77"/>
    <w:rsid w:val="19453392"/>
    <w:rsid w:val="194A9C05"/>
    <w:rsid w:val="194B73DE"/>
    <w:rsid w:val="194BB230"/>
    <w:rsid w:val="194CA17C"/>
    <w:rsid w:val="194ED865"/>
    <w:rsid w:val="194F1EA6"/>
    <w:rsid w:val="194F45F8"/>
    <w:rsid w:val="19506B8D"/>
    <w:rsid w:val="1952A43C"/>
    <w:rsid w:val="1954AB96"/>
    <w:rsid w:val="195502F1"/>
    <w:rsid w:val="195715E7"/>
    <w:rsid w:val="1957A3D0"/>
    <w:rsid w:val="1959823B"/>
    <w:rsid w:val="1959A2A8"/>
    <w:rsid w:val="19627E54"/>
    <w:rsid w:val="1962E6D5"/>
    <w:rsid w:val="196526AC"/>
    <w:rsid w:val="19653C0C"/>
    <w:rsid w:val="196AC8B7"/>
    <w:rsid w:val="196AF616"/>
    <w:rsid w:val="196EBECE"/>
    <w:rsid w:val="19703633"/>
    <w:rsid w:val="1970BAE9"/>
    <w:rsid w:val="1970BB45"/>
    <w:rsid w:val="1972F90F"/>
    <w:rsid w:val="19733B70"/>
    <w:rsid w:val="19742F45"/>
    <w:rsid w:val="1977EC57"/>
    <w:rsid w:val="19789DE5"/>
    <w:rsid w:val="1979E94E"/>
    <w:rsid w:val="197CB662"/>
    <w:rsid w:val="197EC5FE"/>
    <w:rsid w:val="19800F77"/>
    <w:rsid w:val="19818414"/>
    <w:rsid w:val="19857660"/>
    <w:rsid w:val="1989BD2B"/>
    <w:rsid w:val="198BFDDD"/>
    <w:rsid w:val="198C153D"/>
    <w:rsid w:val="198DA7DE"/>
    <w:rsid w:val="198E5CAF"/>
    <w:rsid w:val="19919A70"/>
    <w:rsid w:val="19952C5E"/>
    <w:rsid w:val="199678E8"/>
    <w:rsid w:val="1996CE4B"/>
    <w:rsid w:val="1998A103"/>
    <w:rsid w:val="199AED0B"/>
    <w:rsid w:val="199CDF16"/>
    <w:rsid w:val="199DA791"/>
    <w:rsid w:val="199DDFE9"/>
    <w:rsid w:val="199DE491"/>
    <w:rsid w:val="199E6000"/>
    <w:rsid w:val="19A135BF"/>
    <w:rsid w:val="19A20BFA"/>
    <w:rsid w:val="19A807DD"/>
    <w:rsid w:val="19A8C745"/>
    <w:rsid w:val="19AB7725"/>
    <w:rsid w:val="19AB8EC0"/>
    <w:rsid w:val="19AD10FB"/>
    <w:rsid w:val="19AE258B"/>
    <w:rsid w:val="19AE715A"/>
    <w:rsid w:val="19AFEC1F"/>
    <w:rsid w:val="19B1663E"/>
    <w:rsid w:val="19B3DFBB"/>
    <w:rsid w:val="19B9E671"/>
    <w:rsid w:val="19C245B6"/>
    <w:rsid w:val="19C5E30B"/>
    <w:rsid w:val="19C6FFF7"/>
    <w:rsid w:val="19C8D45F"/>
    <w:rsid w:val="19C9697D"/>
    <w:rsid w:val="19CC8028"/>
    <w:rsid w:val="19CD2192"/>
    <w:rsid w:val="19CDD9C9"/>
    <w:rsid w:val="19D0A27E"/>
    <w:rsid w:val="19D1147C"/>
    <w:rsid w:val="19D2E8E7"/>
    <w:rsid w:val="19D2F63C"/>
    <w:rsid w:val="19D490D6"/>
    <w:rsid w:val="19D5A59B"/>
    <w:rsid w:val="19D61E5A"/>
    <w:rsid w:val="19D6D65E"/>
    <w:rsid w:val="19D88AA0"/>
    <w:rsid w:val="19D9AE2D"/>
    <w:rsid w:val="19DC656F"/>
    <w:rsid w:val="19DD6011"/>
    <w:rsid w:val="19E242E3"/>
    <w:rsid w:val="19E2F1F5"/>
    <w:rsid w:val="19E6328A"/>
    <w:rsid w:val="19E6F18E"/>
    <w:rsid w:val="19E95CC3"/>
    <w:rsid w:val="19E9EC40"/>
    <w:rsid w:val="19EA53E4"/>
    <w:rsid w:val="19EA7745"/>
    <w:rsid w:val="19EAACFD"/>
    <w:rsid w:val="19EBCE1C"/>
    <w:rsid w:val="19EC8EC2"/>
    <w:rsid w:val="19ECC3EB"/>
    <w:rsid w:val="19F09F7F"/>
    <w:rsid w:val="19F22076"/>
    <w:rsid w:val="19F3BE02"/>
    <w:rsid w:val="19F47228"/>
    <w:rsid w:val="19F61FA5"/>
    <w:rsid w:val="19F864F7"/>
    <w:rsid w:val="19FABD1F"/>
    <w:rsid w:val="19FB566F"/>
    <w:rsid w:val="19FE308C"/>
    <w:rsid w:val="19FF2E0A"/>
    <w:rsid w:val="1A017FCA"/>
    <w:rsid w:val="1A083402"/>
    <w:rsid w:val="1A089F57"/>
    <w:rsid w:val="1A0B47B4"/>
    <w:rsid w:val="1A0C981E"/>
    <w:rsid w:val="1A0EEB5A"/>
    <w:rsid w:val="1A0F7EC8"/>
    <w:rsid w:val="1A102F91"/>
    <w:rsid w:val="1A118096"/>
    <w:rsid w:val="1A13808C"/>
    <w:rsid w:val="1A15C7BA"/>
    <w:rsid w:val="1A19CE73"/>
    <w:rsid w:val="1A1A30F1"/>
    <w:rsid w:val="1A1BB233"/>
    <w:rsid w:val="1A1CCAF7"/>
    <w:rsid w:val="1A2278C9"/>
    <w:rsid w:val="1A273E1C"/>
    <w:rsid w:val="1A280453"/>
    <w:rsid w:val="1A283164"/>
    <w:rsid w:val="1A288677"/>
    <w:rsid w:val="1A28B3A3"/>
    <w:rsid w:val="1A296BEA"/>
    <w:rsid w:val="1A2B7A39"/>
    <w:rsid w:val="1A2C16CF"/>
    <w:rsid w:val="1A2F7010"/>
    <w:rsid w:val="1A30AAB9"/>
    <w:rsid w:val="1A31A2AD"/>
    <w:rsid w:val="1A354D7B"/>
    <w:rsid w:val="1A369966"/>
    <w:rsid w:val="1A36A107"/>
    <w:rsid w:val="1A3795AA"/>
    <w:rsid w:val="1A38A941"/>
    <w:rsid w:val="1A39BDCF"/>
    <w:rsid w:val="1A3BDFA5"/>
    <w:rsid w:val="1A3D8C4C"/>
    <w:rsid w:val="1A3FAFA6"/>
    <w:rsid w:val="1A3FB3C6"/>
    <w:rsid w:val="1A40CE58"/>
    <w:rsid w:val="1A40E135"/>
    <w:rsid w:val="1A451634"/>
    <w:rsid w:val="1A4DBF6E"/>
    <w:rsid w:val="1A4F7BA1"/>
    <w:rsid w:val="1A55BFE6"/>
    <w:rsid w:val="1A56B142"/>
    <w:rsid w:val="1A578AEF"/>
    <w:rsid w:val="1A58B9DC"/>
    <w:rsid w:val="1A5BA21D"/>
    <w:rsid w:val="1A5DBC7E"/>
    <w:rsid w:val="1A609C50"/>
    <w:rsid w:val="1A65B966"/>
    <w:rsid w:val="1A674CEA"/>
    <w:rsid w:val="1A76AC49"/>
    <w:rsid w:val="1A7B0E9D"/>
    <w:rsid w:val="1A7D273B"/>
    <w:rsid w:val="1A7ED0EF"/>
    <w:rsid w:val="1A82494B"/>
    <w:rsid w:val="1A851536"/>
    <w:rsid w:val="1A855C19"/>
    <w:rsid w:val="1A8898CF"/>
    <w:rsid w:val="1A88B846"/>
    <w:rsid w:val="1A89CCEA"/>
    <w:rsid w:val="1A89ECFB"/>
    <w:rsid w:val="1A8B8D8C"/>
    <w:rsid w:val="1A8CA86C"/>
    <w:rsid w:val="1A8DC61F"/>
    <w:rsid w:val="1A8E3E18"/>
    <w:rsid w:val="1A8E410D"/>
    <w:rsid w:val="1A8F9A06"/>
    <w:rsid w:val="1A920D24"/>
    <w:rsid w:val="1A93E2FA"/>
    <w:rsid w:val="1A94AF2D"/>
    <w:rsid w:val="1A99F31B"/>
    <w:rsid w:val="1A9B9B0F"/>
    <w:rsid w:val="1A9CB294"/>
    <w:rsid w:val="1A9F3257"/>
    <w:rsid w:val="1AA2FC91"/>
    <w:rsid w:val="1AAB9FD7"/>
    <w:rsid w:val="1AAC8ACA"/>
    <w:rsid w:val="1AACEE4F"/>
    <w:rsid w:val="1AADF9E5"/>
    <w:rsid w:val="1AB7DF33"/>
    <w:rsid w:val="1AB9AC66"/>
    <w:rsid w:val="1AB9B383"/>
    <w:rsid w:val="1ABA6947"/>
    <w:rsid w:val="1ABA93C5"/>
    <w:rsid w:val="1ABAD2A7"/>
    <w:rsid w:val="1ABB5701"/>
    <w:rsid w:val="1ABDAEB9"/>
    <w:rsid w:val="1ABF3251"/>
    <w:rsid w:val="1AC002A0"/>
    <w:rsid w:val="1AC11B94"/>
    <w:rsid w:val="1AC29FA1"/>
    <w:rsid w:val="1AC67E55"/>
    <w:rsid w:val="1ACA51E5"/>
    <w:rsid w:val="1ACBA5B8"/>
    <w:rsid w:val="1ACC18F4"/>
    <w:rsid w:val="1ACE84A6"/>
    <w:rsid w:val="1AD0A8A7"/>
    <w:rsid w:val="1AD46263"/>
    <w:rsid w:val="1AD5ED87"/>
    <w:rsid w:val="1AD929E3"/>
    <w:rsid w:val="1ADAD26D"/>
    <w:rsid w:val="1ADBCE89"/>
    <w:rsid w:val="1ADD149F"/>
    <w:rsid w:val="1ADD7855"/>
    <w:rsid w:val="1ADF082C"/>
    <w:rsid w:val="1AE293AC"/>
    <w:rsid w:val="1AE2C962"/>
    <w:rsid w:val="1AE3C385"/>
    <w:rsid w:val="1AE4571E"/>
    <w:rsid w:val="1AE46C70"/>
    <w:rsid w:val="1AE5C483"/>
    <w:rsid w:val="1AE83508"/>
    <w:rsid w:val="1AE90665"/>
    <w:rsid w:val="1AEA0635"/>
    <w:rsid w:val="1AEA1C73"/>
    <w:rsid w:val="1AEA4153"/>
    <w:rsid w:val="1AECFB25"/>
    <w:rsid w:val="1AF025C6"/>
    <w:rsid w:val="1AF0821A"/>
    <w:rsid w:val="1AF092B1"/>
    <w:rsid w:val="1AF09B1C"/>
    <w:rsid w:val="1AF2120E"/>
    <w:rsid w:val="1AF37709"/>
    <w:rsid w:val="1AF3EDC3"/>
    <w:rsid w:val="1AF5F9B5"/>
    <w:rsid w:val="1AF83187"/>
    <w:rsid w:val="1AF84BF0"/>
    <w:rsid w:val="1AFB7977"/>
    <w:rsid w:val="1AFBCA8A"/>
    <w:rsid w:val="1AFD3BE4"/>
    <w:rsid w:val="1AFEE2C3"/>
    <w:rsid w:val="1B018D8C"/>
    <w:rsid w:val="1B0574EF"/>
    <w:rsid w:val="1B0BDC00"/>
    <w:rsid w:val="1B0E4784"/>
    <w:rsid w:val="1B0ED10E"/>
    <w:rsid w:val="1B158905"/>
    <w:rsid w:val="1B16029D"/>
    <w:rsid w:val="1B195087"/>
    <w:rsid w:val="1B1A411C"/>
    <w:rsid w:val="1B1A5FB1"/>
    <w:rsid w:val="1B1D74B8"/>
    <w:rsid w:val="1B1F0104"/>
    <w:rsid w:val="1B21E9AC"/>
    <w:rsid w:val="1B21F501"/>
    <w:rsid w:val="1B22D72A"/>
    <w:rsid w:val="1B265DEE"/>
    <w:rsid w:val="1B267571"/>
    <w:rsid w:val="1B276642"/>
    <w:rsid w:val="1B2920B2"/>
    <w:rsid w:val="1B2A80FB"/>
    <w:rsid w:val="1B302188"/>
    <w:rsid w:val="1B30E53F"/>
    <w:rsid w:val="1B34DD18"/>
    <w:rsid w:val="1B39F556"/>
    <w:rsid w:val="1B3CDCB5"/>
    <w:rsid w:val="1B3CE96B"/>
    <w:rsid w:val="1B3DA738"/>
    <w:rsid w:val="1B406581"/>
    <w:rsid w:val="1B413F5C"/>
    <w:rsid w:val="1B4187FC"/>
    <w:rsid w:val="1B4451D6"/>
    <w:rsid w:val="1B449B82"/>
    <w:rsid w:val="1B47496F"/>
    <w:rsid w:val="1B47BE0E"/>
    <w:rsid w:val="1B4CC327"/>
    <w:rsid w:val="1B4FE5C9"/>
    <w:rsid w:val="1B501388"/>
    <w:rsid w:val="1B5315BB"/>
    <w:rsid w:val="1B54EA3D"/>
    <w:rsid w:val="1B5526F8"/>
    <w:rsid w:val="1B5E1025"/>
    <w:rsid w:val="1B5E6CF5"/>
    <w:rsid w:val="1B5EA9E0"/>
    <w:rsid w:val="1B5ECBC5"/>
    <w:rsid w:val="1B5F0D71"/>
    <w:rsid w:val="1B613DE9"/>
    <w:rsid w:val="1B63716E"/>
    <w:rsid w:val="1B69F104"/>
    <w:rsid w:val="1B6F5872"/>
    <w:rsid w:val="1B6F5D9D"/>
    <w:rsid w:val="1B6F774B"/>
    <w:rsid w:val="1B737EFD"/>
    <w:rsid w:val="1B73CF8A"/>
    <w:rsid w:val="1B74D16B"/>
    <w:rsid w:val="1B7593CE"/>
    <w:rsid w:val="1B759497"/>
    <w:rsid w:val="1B7BA546"/>
    <w:rsid w:val="1B7E0A8F"/>
    <w:rsid w:val="1B7F67FB"/>
    <w:rsid w:val="1B7FA50E"/>
    <w:rsid w:val="1B838CD5"/>
    <w:rsid w:val="1B847713"/>
    <w:rsid w:val="1B86DC15"/>
    <w:rsid w:val="1B8982CE"/>
    <w:rsid w:val="1B8E01F5"/>
    <w:rsid w:val="1B8E5C87"/>
    <w:rsid w:val="1B8E8191"/>
    <w:rsid w:val="1B909E35"/>
    <w:rsid w:val="1B90AAAD"/>
    <w:rsid w:val="1B90B763"/>
    <w:rsid w:val="1B92F930"/>
    <w:rsid w:val="1B9368AA"/>
    <w:rsid w:val="1B945CBA"/>
    <w:rsid w:val="1B94C0DB"/>
    <w:rsid w:val="1B957ED1"/>
    <w:rsid w:val="1B9643B3"/>
    <w:rsid w:val="1B96F3DC"/>
    <w:rsid w:val="1B9A1721"/>
    <w:rsid w:val="1BA250FA"/>
    <w:rsid w:val="1BA327BB"/>
    <w:rsid w:val="1BA47F95"/>
    <w:rsid w:val="1BA6B99F"/>
    <w:rsid w:val="1BA6DE6B"/>
    <w:rsid w:val="1BA88AF2"/>
    <w:rsid w:val="1BAD1A33"/>
    <w:rsid w:val="1BAD4488"/>
    <w:rsid w:val="1BAE58A9"/>
    <w:rsid w:val="1BB0BE21"/>
    <w:rsid w:val="1BB1D57E"/>
    <w:rsid w:val="1BB63516"/>
    <w:rsid w:val="1BB83429"/>
    <w:rsid w:val="1BBB29ED"/>
    <w:rsid w:val="1BBC3B0C"/>
    <w:rsid w:val="1BBC4C57"/>
    <w:rsid w:val="1BBEF89F"/>
    <w:rsid w:val="1BBF2CDC"/>
    <w:rsid w:val="1BC147C2"/>
    <w:rsid w:val="1BC19872"/>
    <w:rsid w:val="1BC2F157"/>
    <w:rsid w:val="1BC3C9E6"/>
    <w:rsid w:val="1BC8388F"/>
    <w:rsid w:val="1BC94218"/>
    <w:rsid w:val="1BCDEB75"/>
    <w:rsid w:val="1BCFAC26"/>
    <w:rsid w:val="1BCFC487"/>
    <w:rsid w:val="1BD0F691"/>
    <w:rsid w:val="1BD20909"/>
    <w:rsid w:val="1BD27C61"/>
    <w:rsid w:val="1BD4FC8F"/>
    <w:rsid w:val="1BD721AD"/>
    <w:rsid w:val="1BD72BEE"/>
    <w:rsid w:val="1BD81877"/>
    <w:rsid w:val="1BD97B57"/>
    <w:rsid w:val="1BDCB2CD"/>
    <w:rsid w:val="1BDDC212"/>
    <w:rsid w:val="1BDE70A9"/>
    <w:rsid w:val="1BE0188B"/>
    <w:rsid w:val="1BE03E66"/>
    <w:rsid w:val="1BE360C6"/>
    <w:rsid w:val="1BE56AB0"/>
    <w:rsid w:val="1BEB4376"/>
    <w:rsid w:val="1BEDA46C"/>
    <w:rsid w:val="1BEF87E0"/>
    <w:rsid w:val="1BEF88C4"/>
    <w:rsid w:val="1BF39EA8"/>
    <w:rsid w:val="1BF52B5E"/>
    <w:rsid w:val="1BF5D867"/>
    <w:rsid w:val="1BF627A9"/>
    <w:rsid w:val="1BF7B95C"/>
    <w:rsid w:val="1BFBED18"/>
    <w:rsid w:val="1BFC2B74"/>
    <w:rsid w:val="1BFD4F34"/>
    <w:rsid w:val="1BFDB8D0"/>
    <w:rsid w:val="1BFE7D6C"/>
    <w:rsid w:val="1C06E384"/>
    <w:rsid w:val="1C086CED"/>
    <w:rsid w:val="1C09B349"/>
    <w:rsid w:val="1C09DA9D"/>
    <w:rsid w:val="1C0B11C4"/>
    <w:rsid w:val="1C0B885E"/>
    <w:rsid w:val="1C115B4A"/>
    <w:rsid w:val="1C127841"/>
    <w:rsid w:val="1C16D2E4"/>
    <w:rsid w:val="1C1790AC"/>
    <w:rsid w:val="1C1F05DA"/>
    <w:rsid w:val="1C21B687"/>
    <w:rsid w:val="1C22FA76"/>
    <w:rsid w:val="1C239488"/>
    <w:rsid w:val="1C24D6CD"/>
    <w:rsid w:val="1C26F0E2"/>
    <w:rsid w:val="1C28309C"/>
    <w:rsid w:val="1C2C40A2"/>
    <w:rsid w:val="1C2D198D"/>
    <w:rsid w:val="1C2E2F9F"/>
    <w:rsid w:val="1C325AB7"/>
    <w:rsid w:val="1C32D081"/>
    <w:rsid w:val="1C33604D"/>
    <w:rsid w:val="1C343D5F"/>
    <w:rsid w:val="1C3615A0"/>
    <w:rsid w:val="1C3700DB"/>
    <w:rsid w:val="1C3789EE"/>
    <w:rsid w:val="1C392A10"/>
    <w:rsid w:val="1C393E2A"/>
    <w:rsid w:val="1C3A7C76"/>
    <w:rsid w:val="1C3B21EA"/>
    <w:rsid w:val="1C3BD8A2"/>
    <w:rsid w:val="1C3D398E"/>
    <w:rsid w:val="1C400BD0"/>
    <w:rsid w:val="1C41D9DB"/>
    <w:rsid w:val="1C45B374"/>
    <w:rsid w:val="1C46FC38"/>
    <w:rsid w:val="1C476AE0"/>
    <w:rsid w:val="1C477038"/>
    <w:rsid w:val="1C4BA6D8"/>
    <w:rsid w:val="1C4BAC43"/>
    <w:rsid w:val="1C4DE715"/>
    <w:rsid w:val="1C507EE4"/>
    <w:rsid w:val="1C54065C"/>
    <w:rsid w:val="1C56A308"/>
    <w:rsid w:val="1C56D897"/>
    <w:rsid w:val="1C59FE6C"/>
    <w:rsid w:val="1C5BC5BE"/>
    <w:rsid w:val="1C5C9416"/>
    <w:rsid w:val="1C60EEA4"/>
    <w:rsid w:val="1C60FFB7"/>
    <w:rsid w:val="1C62D2DF"/>
    <w:rsid w:val="1C63508B"/>
    <w:rsid w:val="1C65B42C"/>
    <w:rsid w:val="1C6744DD"/>
    <w:rsid w:val="1C6AD083"/>
    <w:rsid w:val="1C6C0BB0"/>
    <w:rsid w:val="1C6D38F6"/>
    <w:rsid w:val="1C72B234"/>
    <w:rsid w:val="1C74FDB4"/>
    <w:rsid w:val="1C791F9D"/>
    <w:rsid w:val="1C79202C"/>
    <w:rsid w:val="1C79C813"/>
    <w:rsid w:val="1C7A63ED"/>
    <w:rsid w:val="1C7B52FD"/>
    <w:rsid w:val="1C7BFF9D"/>
    <w:rsid w:val="1C7CBE9E"/>
    <w:rsid w:val="1C7CD5AF"/>
    <w:rsid w:val="1C84F76E"/>
    <w:rsid w:val="1C857BF4"/>
    <w:rsid w:val="1C87A1AA"/>
    <w:rsid w:val="1C88CC75"/>
    <w:rsid w:val="1C89A3C7"/>
    <w:rsid w:val="1C8A6A62"/>
    <w:rsid w:val="1C8BED40"/>
    <w:rsid w:val="1C8C56C9"/>
    <w:rsid w:val="1C91683B"/>
    <w:rsid w:val="1C93763D"/>
    <w:rsid w:val="1C96F762"/>
    <w:rsid w:val="1C9AA6BC"/>
    <w:rsid w:val="1C9BBC52"/>
    <w:rsid w:val="1C9D4E94"/>
    <w:rsid w:val="1C9F0025"/>
    <w:rsid w:val="1CA1DA19"/>
    <w:rsid w:val="1CA2F403"/>
    <w:rsid w:val="1CA3BA8F"/>
    <w:rsid w:val="1CA49451"/>
    <w:rsid w:val="1CA8C20C"/>
    <w:rsid w:val="1CA8FE5A"/>
    <w:rsid w:val="1CA99589"/>
    <w:rsid w:val="1CAF94CD"/>
    <w:rsid w:val="1CB1AAE3"/>
    <w:rsid w:val="1CB38664"/>
    <w:rsid w:val="1CB3FA26"/>
    <w:rsid w:val="1CB4F029"/>
    <w:rsid w:val="1CB7FD5C"/>
    <w:rsid w:val="1CB8A2C8"/>
    <w:rsid w:val="1CBB6356"/>
    <w:rsid w:val="1CBD5C12"/>
    <w:rsid w:val="1CC04F3C"/>
    <w:rsid w:val="1CC30EF7"/>
    <w:rsid w:val="1CC41404"/>
    <w:rsid w:val="1CC60295"/>
    <w:rsid w:val="1CC7129D"/>
    <w:rsid w:val="1CC7BB38"/>
    <w:rsid w:val="1CCB9F89"/>
    <w:rsid w:val="1CCD10CF"/>
    <w:rsid w:val="1CCD30B7"/>
    <w:rsid w:val="1CD564A4"/>
    <w:rsid w:val="1CD5883E"/>
    <w:rsid w:val="1CD7DF00"/>
    <w:rsid w:val="1CD7F863"/>
    <w:rsid w:val="1CD9A422"/>
    <w:rsid w:val="1CDA9BED"/>
    <w:rsid w:val="1CDBAD55"/>
    <w:rsid w:val="1CDCAC1F"/>
    <w:rsid w:val="1CDE04A3"/>
    <w:rsid w:val="1CE159EB"/>
    <w:rsid w:val="1CE873B4"/>
    <w:rsid w:val="1CE94D5D"/>
    <w:rsid w:val="1CEBD6D0"/>
    <w:rsid w:val="1CEC6138"/>
    <w:rsid w:val="1CF0B693"/>
    <w:rsid w:val="1CF11262"/>
    <w:rsid w:val="1CF22FF9"/>
    <w:rsid w:val="1CF2C49A"/>
    <w:rsid w:val="1CF33399"/>
    <w:rsid w:val="1CF43B06"/>
    <w:rsid w:val="1CF65468"/>
    <w:rsid w:val="1CF67547"/>
    <w:rsid w:val="1CF7AEE1"/>
    <w:rsid w:val="1CF7D79C"/>
    <w:rsid w:val="1CF8D621"/>
    <w:rsid w:val="1CFD6051"/>
    <w:rsid w:val="1D01E2DC"/>
    <w:rsid w:val="1D026F33"/>
    <w:rsid w:val="1D037B6A"/>
    <w:rsid w:val="1D046D9F"/>
    <w:rsid w:val="1D047C0C"/>
    <w:rsid w:val="1D07AE68"/>
    <w:rsid w:val="1D08DE14"/>
    <w:rsid w:val="1D0A296C"/>
    <w:rsid w:val="1D0D5A21"/>
    <w:rsid w:val="1D1038EF"/>
    <w:rsid w:val="1D117D5B"/>
    <w:rsid w:val="1D11F9F2"/>
    <w:rsid w:val="1D141713"/>
    <w:rsid w:val="1D1420C4"/>
    <w:rsid w:val="1D14C423"/>
    <w:rsid w:val="1D1BFE6F"/>
    <w:rsid w:val="1D1D506E"/>
    <w:rsid w:val="1D1F1BE8"/>
    <w:rsid w:val="1D1F61FA"/>
    <w:rsid w:val="1D220ACE"/>
    <w:rsid w:val="1D244C1F"/>
    <w:rsid w:val="1D25729C"/>
    <w:rsid w:val="1D25EA63"/>
    <w:rsid w:val="1D2617AD"/>
    <w:rsid w:val="1D266AF6"/>
    <w:rsid w:val="1D26C4C1"/>
    <w:rsid w:val="1D26F499"/>
    <w:rsid w:val="1D28AC3E"/>
    <w:rsid w:val="1D28BDCC"/>
    <w:rsid w:val="1D28FC46"/>
    <w:rsid w:val="1D2A4403"/>
    <w:rsid w:val="1D2B875F"/>
    <w:rsid w:val="1D2F26B1"/>
    <w:rsid w:val="1D2F5B7C"/>
    <w:rsid w:val="1D34876B"/>
    <w:rsid w:val="1D3606A1"/>
    <w:rsid w:val="1D366252"/>
    <w:rsid w:val="1D37E569"/>
    <w:rsid w:val="1D386020"/>
    <w:rsid w:val="1D387BCC"/>
    <w:rsid w:val="1D3AD5DC"/>
    <w:rsid w:val="1D3F24D1"/>
    <w:rsid w:val="1D412A8F"/>
    <w:rsid w:val="1D425E76"/>
    <w:rsid w:val="1D435EED"/>
    <w:rsid w:val="1D46DD13"/>
    <w:rsid w:val="1D4A2E8E"/>
    <w:rsid w:val="1D4A9859"/>
    <w:rsid w:val="1D4B7FA0"/>
    <w:rsid w:val="1D4C8622"/>
    <w:rsid w:val="1D4DD48F"/>
    <w:rsid w:val="1D4F5192"/>
    <w:rsid w:val="1D4F870D"/>
    <w:rsid w:val="1D515CDF"/>
    <w:rsid w:val="1D5294CF"/>
    <w:rsid w:val="1D53A8EA"/>
    <w:rsid w:val="1D55FCDB"/>
    <w:rsid w:val="1D5B96B8"/>
    <w:rsid w:val="1D5D141D"/>
    <w:rsid w:val="1D5DE5C1"/>
    <w:rsid w:val="1D5F218B"/>
    <w:rsid w:val="1D62B4A5"/>
    <w:rsid w:val="1D653DF1"/>
    <w:rsid w:val="1D6675AF"/>
    <w:rsid w:val="1D698465"/>
    <w:rsid w:val="1D69FAE4"/>
    <w:rsid w:val="1D6A75FF"/>
    <w:rsid w:val="1D6EA4A4"/>
    <w:rsid w:val="1D71BB53"/>
    <w:rsid w:val="1D71D91E"/>
    <w:rsid w:val="1D734386"/>
    <w:rsid w:val="1D78FD9F"/>
    <w:rsid w:val="1D7BB459"/>
    <w:rsid w:val="1D7E278A"/>
    <w:rsid w:val="1D7ECED7"/>
    <w:rsid w:val="1D7F7A54"/>
    <w:rsid w:val="1D7FB336"/>
    <w:rsid w:val="1D800338"/>
    <w:rsid w:val="1D81B360"/>
    <w:rsid w:val="1D83307A"/>
    <w:rsid w:val="1D85E82E"/>
    <w:rsid w:val="1D878877"/>
    <w:rsid w:val="1D890BB3"/>
    <w:rsid w:val="1D8917AD"/>
    <w:rsid w:val="1D8C0125"/>
    <w:rsid w:val="1D8E7617"/>
    <w:rsid w:val="1D8EEF5C"/>
    <w:rsid w:val="1D9325E4"/>
    <w:rsid w:val="1D94AEA0"/>
    <w:rsid w:val="1D9831E9"/>
    <w:rsid w:val="1D9A8443"/>
    <w:rsid w:val="1D9AC9C2"/>
    <w:rsid w:val="1D9F3140"/>
    <w:rsid w:val="1DA68793"/>
    <w:rsid w:val="1DA6CBE2"/>
    <w:rsid w:val="1DA8C620"/>
    <w:rsid w:val="1DAD9B3A"/>
    <w:rsid w:val="1DB05901"/>
    <w:rsid w:val="1DB0BC77"/>
    <w:rsid w:val="1DB434D8"/>
    <w:rsid w:val="1DB5E8A9"/>
    <w:rsid w:val="1DB6515D"/>
    <w:rsid w:val="1DBBF043"/>
    <w:rsid w:val="1DBD1E29"/>
    <w:rsid w:val="1DBF8CB7"/>
    <w:rsid w:val="1DBFE946"/>
    <w:rsid w:val="1DC3B610"/>
    <w:rsid w:val="1DC3DACF"/>
    <w:rsid w:val="1DC4D712"/>
    <w:rsid w:val="1DC5124C"/>
    <w:rsid w:val="1DC7065C"/>
    <w:rsid w:val="1DC7E4EE"/>
    <w:rsid w:val="1DC882C4"/>
    <w:rsid w:val="1DC919A2"/>
    <w:rsid w:val="1DCD871B"/>
    <w:rsid w:val="1DCD948E"/>
    <w:rsid w:val="1DCFABD6"/>
    <w:rsid w:val="1DD0BD29"/>
    <w:rsid w:val="1DD1A91C"/>
    <w:rsid w:val="1DD2473A"/>
    <w:rsid w:val="1DD50B58"/>
    <w:rsid w:val="1DD687C5"/>
    <w:rsid w:val="1DD90C7B"/>
    <w:rsid w:val="1DDC68FF"/>
    <w:rsid w:val="1DDD79B5"/>
    <w:rsid w:val="1DE06481"/>
    <w:rsid w:val="1DE0C6C2"/>
    <w:rsid w:val="1DE33B41"/>
    <w:rsid w:val="1DE342CE"/>
    <w:rsid w:val="1DE4819A"/>
    <w:rsid w:val="1DE5F9A7"/>
    <w:rsid w:val="1DE6202C"/>
    <w:rsid w:val="1DE79D87"/>
    <w:rsid w:val="1DE7FC18"/>
    <w:rsid w:val="1DE8A634"/>
    <w:rsid w:val="1DEA4DD1"/>
    <w:rsid w:val="1DED10A6"/>
    <w:rsid w:val="1DEF3180"/>
    <w:rsid w:val="1DF41E59"/>
    <w:rsid w:val="1DF4CD9D"/>
    <w:rsid w:val="1DF59D54"/>
    <w:rsid w:val="1DF5BAF2"/>
    <w:rsid w:val="1DF62344"/>
    <w:rsid w:val="1DF6B1B6"/>
    <w:rsid w:val="1DF775C1"/>
    <w:rsid w:val="1DFB4895"/>
    <w:rsid w:val="1DFE44CB"/>
    <w:rsid w:val="1DFEAEA2"/>
    <w:rsid w:val="1DFEC16A"/>
    <w:rsid w:val="1E00131F"/>
    <w:rsid w:val="1E08ECBE"/>
    <w:rsid w:val="1E0C1754"/>
    <w:rsid w:val="1E0ECC13"/>
    <w:rsid w:val="1E13635B"/>
    <w:rsid w:val="1E1448DB"/>
    <w:rsid w:val="1E157693"/>
    <w:rsid w:val="1E16FF3C"/>
    <w:rsid w:val="1E1751E2"/>
    <w:rsid w:val="1E17CB85"/>
    <w:rsid w:val="1E198C7D"/>
    <w:rsid w:val="1E1B5172"/>
    <w:rsid w:val="1E1B7CC7"/>
    <w:rsid w:val="1E1D989C"/>
    <w:rsid w:val="1E1DCCFA"/>
    <w:rsid w:val="1E1DE17C"/>
    <w:rsid w:val="1E2494B9"/>
    <w:rsid w:val="1E265209"/>
    <w:rsid w:val="1E2AD4F7"/>
    <w:rsid w:val="1E2AE870"/>
    <w:rsid w:val="1E33F74A"/>
    <w:rsid w:val="1E349622"/>
    <w:rsid w:val="1E34AD18"/>
    <w:rsid w:val="1E362EC1"/>
    <w:rsid w:val="1E3667B3"/>
    <w:rsid w:val="1E39CF4F"/>
    <w:rsid w:val="1E3A9DCE"/>
    <w:rsid w:val="1E3AB9EC"/>
    <w:rsid w:val="1E3C9DC5"/>
    <w:rsid w:val="1E3D4C00"/>
    <w:rsid w:val="1E3FE59E"/>
    <w:rsid w:val="1E40CD64"/>
    <w:rsid w:val="1E437C67"/>
    <w:rsid w:val="1E45741C"/>
    <w:rsid w:val="1E460E6F"/>
    <w:rsid w:val="1E49F6AD"/>
    <w:rsid w:val="1E4B2E5E"/>
    <w:rsid w:val="1E4F0875"/>
    <w:rsid w:val="1E5303FE"/>
    <w:rsid w:val="1E53F2A4"/>
    <w:rsid w:val="1E563573"/>
    <w:rsid w:val="1E58C844"/>
    <w:rsid w:val="1E599415"/>
    <w:rsid w:val="1E5A2D3B"/>
    <w:rsid w:val="1E5CF7C6"/>
    <w:rsid w:val="1E5E2E7B"/>
    <w:rsid w:val="1E5F675C"/>
    <w:rsid w:val="1E605AF0"/>
    <w:rsid w:val="1E60CC4B"/>
    <w:rsid w:val="1E60E7CF"/>
    <w:rsid w:val="1E64A24E"/>
    <w:rsid w:val="1E669919"/>
    <w:rsid w:val="1E66C3F1"/>
    <w:rsid w:val="1E67E434"/>
    <w:rsid w:val="1E6BC6EC"/>
    <w:rsid w:val="1E6DA51B"/>
    <w:rsid w:val="1E6E46BE"/>
    <w:rsid w:val="1E704585"/>
    <w:rsid w:val="1E71BB8C"/>
    <w:rsid w:val="1E738E9F"/>
    <w:rsid w:val="1E74479C"/>
    <w:rsid w:val="1E74F857"/>
    <w:rsid w:val="1E753929"/>
    <w:rsid w:val="1E7E8B6D"/>
    <w:rsid w:val="1E7FA8DE"/>
    <w:rsid w:val="1E807257"/>
    <w:rsid w:val="1E829D01"/>
    <w:rsid w:val="1E879382"/>
    <w:rsid w:val="1E8BE2D7"/>
    <w:rsid w:val="1E8DAAC5"/>
    <w:rsid w:val="1E8EA7A4"/>
    <w:rsid w:val="1E91894F"/>
    <w:rsid w:val="1E95EA1A"/>
    <w:rsid w:val="1E983157"/>
    <w:rsid w:val="1E98A281"/>
    <w:rsid w:val="1E98F7F2"/>
    <w:rsid w:val="1E9A9D29"/>
    <w:rsid w:val="1EA26E5D"/>
    <w:rsid w:val="1EA8E601"/>
    <w:rsid w:val="1EA97013"/>
    <w:rsid w:val="1EA97A3B"/>
    <w:rsid w:val="1EAC7FFB"/>
    <w:rsid w:val="1EB0E51E"/>
    <w:rsid w:val="1EB19F7D"/>
    <w:rsid w:val="1EB33940"/>
    <w:rsid w:val="1EB64612"/>
    <w:rsid w:val="1EB7F9B9"/>
    <w:rsid w:val="1EB818DB"/>
    <w:rsid w:val="1EB9AECF"/>
    <w:rsid w:val="1EBC1877"/>
    <w:rsid w:val="1EBC2C36"/>
    <w:rsid w:val="1EBCB62F"/>
    <w:rsid w:val="1EBF7875"/>
    <w:rsid w:val="1EC20A9D"/>
    <w:rsid w:val="1EC3315F"/>
    <w:rsid w:val="1EC33FBF"/>
    <w:rsid w:val="1EC486D7"/>
    <w:rsid w:val="1EC629F6"/>
    <w:rsid w:val="1EC69FA0"/>
    <w:rsid w:val="1EC8D84A"/>
    <w:rsid w:val="1EC9F9E2"/>
    <w:rsid w:val="1ECC4AB6"/>
    <w:rsid w:val="1ECF8136"/>
    <w:rsid w:val="1ECFEBBD"/>
    <w:rsid w:val="1ED06A35"/>
    <w:rsid w:val="1ED1B800"/>
    <w:rsid w:val="1ED3D034"/>
    <w:rsid w:val="1ED4E98C"/>
    <w:rsid w:val="1ED5A016"/>
    <w:rsid w:val="1ED6FB66"/>
    <w:rsid w:val="1ED70D38"/>
    <w:rsid w:val="1ED863B6"/>
    <w:rsid w:val="1ED9E33D"/>
    <w:rsid w:val="1EDA9D25"/>
    <w:rsid w:val="1EDC9D71"/>
    <w:rsid w:val="1EDDB3C8"/>
    <w:rsid w:val="1EDE9217"/>
    <w:rsid w:val="1EE10BD8"/>
    <w:rsid w:val="1EE2BBF0"/>
    <w:rsid w:val="1EE30E0F"/>
    <w:rsid w:val="1EE3D0FC"/>
    <w:rsid w:val="1EE506AC"/>
    <w:rsid w:val="1EE731E4"/>
    <w:rsid w:val="1EE881EE"/>
    <w:rsid w:val="1EE9BFAC"/>
    <w:rsid w:val="1EEB26E1"/>
    <w:rsid w:val="1EEE01A1"/>
    <w:rsid w:val="1EEEA171"/>
    <w:rsid w:val="1EEF8F39"/>
    <w:rsid w:val="1EF170A2"/>
    <w:rsid w:val="1EF1D552"/>
    <w:rsid w:val="1EF2486B"/>
    <w:rsid w:val="1EF43025"/>
    <w:rsid w:val="1EF5713F"/>
    <w:rsid w:val="1EF60189"/>
    <w:rsid w:val="1EF64C27"/>
    <w:rsid w:val="1EF9F8B3"/>
    <w:rsid w:val="1EFECD4E"/>
    <w:rsid w:val="1EFFB435"/>
    <w:rsid w:val="1F00B00B"/>
    <w:rsid w:val="1F03AC49"/>
    <w:rsid w:val="1F04AB49"/>
    <w:rsid w:val="1F07E8B5"/>
    <w:rsid w:val="1F0A8C7A"/>
    <w:rsid w:val="1F0ECCB0"/>
    <w:rsid w:val="1F150CDF"/>
    <w:rsid w:val="1F15CAC9"/>
    <w:rsid w:val="1F178E75"/>
    <w:rsid w:val="1F185780"/>
    <w:rsid w:val="1F19B805"/>
    <w:rsid w:val="1F1F32C3"/>
    <w:rsid w:val="1F200C45"/>
    <w:rsid w:val="1F21E9C5"/>
    <w:rsid w:val="1F23818E"/>
    <w:rsid w:val="1F26CDFC"/>
    <w:rsid w:val="1F2C8252"/>
    <w:rsid w:val="1F31FF03"/>
    <w:rsid w:val="1F338673"/>
    <w:rsid w:val="1F395BC1"/>
    <w:rsid w:val="1F3A12C2"/>
    <w:rsid w:val="1F3C58CE"/>
    <w:rsid w:val="1F3C89FF"/>
    <w:rsid w:val="1F42322B"/>
    <w:rsid w:val="1F429B77"/>
    <w:rsid w:val="1F4AF69F"/>
    <w:rsid w:val="1F4C4D1E"/>
    <w:rsid w:val="1F4C59BA"/>
    <w:rsid w:val="1F50215C"/>
    <w:rsid w:val="1F54CE78"/>
    <w:rsid w:val="1F557462"/>
    <w:rsid w:val="1F55E7C6"/>
    <w:rsid w:val="1F5631A4"/>
    <w:rsid w:val="1F56D3CE"/>
    <w:rsid w:val="1F5AC5C6"/>
    <w:rsid w:val="1F5C778F"/>
    <w:rsid w:val="1F5D0432"/>
    <w:rsid w:val="1F5E566B"/>
    <w:rsid w:val="1F5F068F"/>
    <w:rsid w:val="1F6185E5"/>
    <w:rsid w:val="1F6261F6"/>
    <w:rsid w:val="1F62F42E"/>
    <w:rsid w:val="1F6382E2"/>
    <w:rsid w:val="1F638DD0"/>
    <w:rsid w:val="1F63A349"/>
    <w:rsid w:val="1F64346E"/>
    <w:rsid w:val="1F6621D9"/>
    <w:rsid w:val="1F665E3F"/>
    <w:rsid w:val="1F66F0EE"/>
    <w:rsid w:val="1F681771"/>
    <w:rsid w:val="1F68B9CE"/>
    <w:rsid w:val="1F69074F"/>
    <w:rsid w:val="1F69E8F5"/>
    <w:rsid w:val="1F69F2A2"/>
    <w:rsid w:val="1F6BC51A"/>
    <w:rsid w:val="1F6C6F0A"/>
    <w:rsid w:val="1F6FAEBE"/>
    <w:rsid w:val="1F75891F"/>
    <w:rsid w:val="1F75DA37"/>
    <w:rsid w:val="1F783460"/>
    <w:rsid w:val="1F78FCCF"/>
    <w:rsid w:val="1F7BD0D9"/>
    <w:rsid w:val="1F7C052B"/>
    <w:rsid w:val="1F7C409F"/>
    <w:rsid w:val="1F7DCE85"/>
    <w:rsid w:val="1F804B3B"/>
    <w:rsid w:val="1F80C507"/>
    <w:rsid w:val="1F81FB3A"/>
    <w:rsid w:val="1F8322F8"/>
    <w:rsid w:val="1F83F2DA"/>
    <w:rsid w:val="1F84DAE1"/>
    <w:rsid w:val="1F8E1660"/>
    <w:rsid w:val="1F93D992"/>
    <w:rsid w:val="1F94F7B6"/>
    <w:rsid w:val="1F94F91A"/>
    <w:rsid w:val="1F950DC1"/>
    <w:rsid w:val="1F96610A"/>
    <w:rsid w:val="1F97D3B8"/>
    <w:rsid w:val="1F98257F"/>
    <w:rsid w:val="1F984892"/>
    <w:rsid w:val="1F9B25B0"/>
    <w:rsid w:val="1F9D803E"/>
    <w:rsid w:val="1FA34FCB"/>
    <w:rsid w:val="1FA4AF5E"/>
    <w:rsid w:val="1FADDBE4"/>
    <w:rsid w:val="1FB0EBB2"/>
    <w:rsid w:val="1FB23E03"/>
    <w:rsid w:val="1FB3DDD2"/>
    <w:rsid w:val="1FB3FF83"/>
    <w:rsid w:val="1FB4EE6A"/>
    <w:rsid w:val="1FB5A97E"/>
    <w:rsid w:val="1FB7444B"/>
    <w:rsid w:val="1FB931F0"/>
    <w:rsid w:val="1FBC1E80"/>
    <w:rsid w:val="1FBE165D"/>
    <w:rsid w:val="1FC1FA12"/>
    <w:rsid w:val="1FC5FD2D"/>
    <w:rsid w:val="1FC7645A"/>
    <w:rsid w:val="1FC782CA"/>
    <w:rsid w:val="1FC86B0C"/>
    <w:rsid w:val="1FCB8A4A"/>
    <w:rsid w:val="1FCC9CD9"/>
    <w:rsid w:val="1FCE4003"/>
    <w:rsid w:val="1FCE8E90"/>
    <w:rsid w:val="1FCF157F"/>
    <w:rsid w:val="1FCF8A5B"/>
    <w:rsid w:val="1FD00EFD"/>
    <w:rsid w:val="1FD08019"/>
    <w:rsid w:val="1FD65428"/>
    <w:rsid w:val="1FD6C741"/>
    <w:rsid w:val="1FD7DC5B"/>
    <w:rsid w:val="1FDDCA8D"/>
    <w:rsid w:val="1FE5F4ED"/>
    <w:rsid w:val="1FE820C5"/>
    <w:rsid w:val="1FEDF005"/>
    <w:rsid w:val="1FF0875B"/>
    <w:rsid w:val="1FF1884C"/>
    <w:rsid w:val="1FF205D4"/>
    <w:rsid w:val="1FF314E5"/>
    <w:rsid w:val="1FF33C1D"/>
    <w:rsid w:val="1FF44062"/>
    <w:rsid w:val="1FF7EFFE"/>
    <w:rsid w:val="1FFB1693"/>
    <w:rsid w:val="1FFE346E"/>
    <w:rsid w:val="1FFE80CA"/>
    <w:rsid w:val="1FFF0BE0"/>
    <w:rsid w:val="1FFF0D06"/>
    <w:rsid w:val="1FFF5332"/>
    <w:rsid w:val="1FFFD5F9"/>
    <w:rsid w:val="20002D8E"/>
    <w:rsid w:val="20019571"/>
    <w:rsid w:val="2005DFA4"/>
    <w:rsid w:val="20065E2B"/>
    <w:rsid w:val="2006AE4F"/>
    <w:rsid w:val="2007BB3C"/>
    <w:rsid w:val="200872EA"/>
    <w:rsid w:val="200879F2"/>
    <w:rsid w:val="20088696"/>
    <w:rsid w:val="200A3348"/>
    <w:rsid w:val="200A4BD4"/>
    <w:rsid w:val="200B3A8A"/>
    <w:rsid w:val="200BDC17"/>
    <w:rsid w:val="200C846A"/>
    <w:rsid w:val="200CA166"/>
    <w:rsid w:val="200EFD64"/>
    <w:rsid w:val="200FF70F"/>
    <w:rsid w:val="20107D29"/>
    <w:rsid w:val="2012AFB7"/>
    <w:rsid w:val="2013D528"/>
    <w:rsid w:val="20161416"/>
    <w:rsid w:val="201A1582"/>
    <w:rsid w:val="201BB91F"/>
    <w:rsid w:val="201CC2E7"/>
    <w:rsid w:val="201D3B2B"/>
    <w:rsid w:val="201D4D3D"/>
    <w:rsid w:val="201D66F9"/>
    <w:rsid w:val="201DB733"/>
    <w:rsid w:val="20201304"/>
    <w:rsid w:val="2020154C"/>
    <w:rsid w:val="202152D9"/>
    <w:rsid w:val="202465E2"/>
    <w:rsid w:val="2025FF44"/>
    <w:rsid w:val="202BED3C"/>
    <w:rsid w:val="202C1227"/>
    <w:rsid w:val="20315AA1"/>
    <w:rsid w:val="2031CFF2"/>
    <w:rsid w:val="203239A8"/>
    <w:rsid w:val="20358A9F"/>
    <w:rsid w:val="20361AF8"/>
    <w:rsid w:val="20366557"/>
    <w:rsid w:val="20372920"/>
    <w:rsid w:val="2038D81F"/>
    <w:rsid w:val="203CA29B"/>
    <w:rsid w:val="203CA935"/>
    <w:rsid w:val="203DB862"/>
    <w:rsid w:val="203EBE3B"/>
    <w:rsid w:val="203F0A21"/>
    <w:rsid w:val="2044819F"/>
    <w:rsid w:val="2044A170"/>
    <w:rsid w:val="20460C78"/>
    <w:rsid w:val="2046365C"/>
    <w:rsid w:val="20473F5E"/>
    <w:rsid w:val="204CF53D"/>
    <w:rsid w:val="204D88F7"/>
    <w:rsid w:val="204E5853"/>
    <w:rsid w:val="2050FCB3"/>
    <w:rsid w:val="2051F033"/>
    <w:rsid w:val="2052C1A2"/>
    <w:rsid w:val="2056E97E"/>
    <w:rsid w:val="205A0F4B"/>
    <w:rsid w:val="205D5D5C"/>
    <w:rsid w:val="205E23A1"/>
    <w:rsid w:val="20625E87"/>
    <w:rsid w:val="20632ABA"/>
    <w:rsid w:val="2065C69F"/>
    <w:rsid w:val="2066C69E"/>
    <w:rsid w:val="2067CDA2"/>
    <w:rsid w:val="206994AC"/>
    <w:rsid w:val="206A209A"/>
    <w:rsid w:val="206E14DF"/>
    <w:rsid w:val="2073C58A"/>
    <w:rsid w:val="2079246A"/>
    <w:rsid w:val="20792C65"/>
    <w:rsid w:val="207A4765"/>
    <w:rsid w:val="207A6A72"/>
    <w:rsid w:val="207BB8C0"/>
    <w:rsid w:val="207C6FDB"/>
    <w:rsid w:val="207D523E"/>
    <w:rsid w:val="208104A4"/>
    <w:rsid w:val="20819D6A"/>
    <w:rsid w:val="208206BD"/>
    <w:rsid w:val="20855C4F"/>
    <w:rsid w:val="2086C06B"/>
    <w:rsid w:val="2086E96A"/>
    <w:rsid w:val="208AE347"/>
    <w:rsid w:val="208BC2BD"/>
    <w:rsid w:val="208D9C8E"/>
    <w:rsid w:val="208DA5B3"/>
    <w:rsid w:val="20954BA6"/>
    <w:rsid w:val="20965402"/>
    <w:rsid w:val="209A5784"/>
    <w:rsid w:val="209A84E1"/>
    <w:rsid w:val="209B1792"/>
    <w:rsid w:val="209BA1AB"/>
    <w:rsid w:val="209CB2A8"/>
    <w:rsid w:val="209D6E9E"/>
    <w:rsid w:val="209EF58D"/>
    <w:rsid w:val="20A3D869"/>
    <w:rsid w:val="20A4EE46"/>
    <w:rsid w:val="20A66C69"/>
    <w:rsid w:val="20A6F928"/>
    <w:rsid w:val="20A87FDB"/>
    <w:rsid w:val="20A89A78"/>
    <w:rsid w:val="20A9E394"/>
    <w:rsid w:val="20AB9A06"/>
    <w:rsid w:val="20AC0D01"/>
    <w:rsid w:val="20AC5995"/>
    <w:rsid w:val="20ADCDF5"/>
    <w:rsid w:val="20AF3670"/>
    <w:rsid w:val="20AFE251"/>
    <w:rsid w:val="20B090BE"/>
    <w:rsid w:val="20B0F022"/>
    <w:rsid w:val="20B3AF89"/>
    <w:rsid w:val="20B5B607"/>
    <w:rsid w:val="20B79F0F"/>
    <w:rsid w:val="20BB26AB"/>
    <w:rsid w:val="20BBC76F"/>
    <w:rsid w:val="20BC85CC"/>
    <w:rsid w:val="20BE6DAB"/>
    <w:rsid w:val="20C12A5E"/>
    <w:rsid w:val="20C2748B"/>
    <w:rsid w:val="20C44BEA"/>
    <w:rsid w:val="20C46328"/>
    <w:rsid w:val="20C6AA29"/>
    <w:rsid w:val="20C7156F"/>
    <w:rsid w:val="20C9CF1F"/>
    <w:rsid w:val="20CA033F"/>
    <w:rsid w:val="20CA3B25"/>
    <w:rsid w:val="20CB9676"/>
    <w:rsid w:val="20CDA8D6"/>
    <w:rsid w:val="20CE4F13"/>
    <w:rsid w:val="20D1C0FF"/>
    <w:rsid w:val="20D71593"/>
    <w:rsid w:val="20D8730B"/>
    <w:rsid w:val="20DA1EF2"/>
    <w:rsid w:val="20DAB555"/>
    <w:rsid w:val="20DCD7D2"/>
    <w:rsid w:val="20DE9E5F"/>
    <w:rsid w:val="20DF96FA"/>
    <w:rsid w:val="20E33CDD"/>
    <w:rsid w:val="20E66128"/>
    <w:rsid w:val="20E80F46"/>
    <w:rsid w:val="20E8A1E0"/>
    <w:rsid w:val="20EA3472"/>
    <w:rsid w:val="20EF7502"/>
    <w:rsid w:val="20F28579"/>
    <w:rsid w:val="20F2CBBB"/>
    <w:rsid w:val="20F31EFC"/>
    <w:rsid w:val="20F36EAD"/>
    <w:rsid w:val="20F43D17"/>
    <w:rsid w:val="20F6ADB6"/>
    <w:rsid w:val="20F86E0B"/>
    <w:rsid w:val="20F9BE78"/>
    <w:rsid w:val="20FAA734"/>
    <w:rsid w:val="20FCAC74"/>
    <w:rsid w:val="20FDFDB6"/>
    <w:rsid w:val="20FE3534"/>
    <w:rsid w:val="2102DD28"/>
    <w:rsid w:val="2102E498"/>
    <w:rsid w:val="2106710F"/>
    <w:rsid w:val="2109C0CF"/>
    <w:rsid w:val="210B182F"/>
    <w:rsid w:val="211179DD"/>
    <w:rsid w:val="211477A8"/>
    <w:rsid w:val="21154665"/>
    <w:rsid w:val="2116A7C7"/>
    <w:rsid w:val="2116F083"/>
    <w:rsid w:val="211719DF"/>
    <w:rsid w:val="211AFD09"/>
    <w:rsid w:val="211B59FC"/>
    <w:rsid w:val="211BD6E3"/>
    <w:rsid w:val="211C19BD"/>
    <w:rsid w:val="211C31F0"/>
    <w:rsid w:val="21217626"/>
    <w:rsid w:val="21221F65"/>
    <w:rsid w:val="2123BB9A"/>
    <w:rsid w:val="2123CA9A"/>
    <w:rsid w:val="2125A8A2"/>
    <w:rsid w:val="21277E24"/>
    <w:rsid w:val="212F8AB1"/>
    <w:rsid w:val="212FA644"/>
    <w:rsid w:val="21302F32"/>
    <w:rsid w:val="2130D7F1"/>
    <w:rsid w:val="21371BAE"/>
    <w:rsid w:val="213B62E4"/>
    <w:rsid w:val="213DD830"/>
    <w:rsid w:val="21410BCC"/>
    <w:rsid w:val="21431C4E"/>
    <w:rsid w:val="21483C80"/>
    <w:rsid w:val="214A505B"/>
    <w:rsid w:val="214D4607"/>
    <w:rsid w:val="214D89C3"/>
    <w:rsid w:val="214E47FA"/>
    <w:rsid w:val="2152B91C"/>
    <w:rsid w:val="21572F58"/>
    <w:rsid w:val="21598D83"/>
    <w:rsid w:val="215C8DE6"/>
    <w:rsid w:val="215EB19F"/>
    <w:rsid w:val="215EB5CB"/>
    <w:rsid w:val="215F4A1A"/>
    <w:rsid w:val="21662594"/>
    <w:rsid w:val="21668F7B"/>
    <w:rsid w:val="21680647"/>
    <w:rsid w:val="216E7D5A"/>
    <w:rsid w:val="2170061F"/>
    <w:rsid w:val="2171C422"/>
    <w:rsid w:val="21722DF4"/>
    <w:rsid w:val="2173F42D"/>
    <w:rsid w:val="217915DD"/>
    <w:rsid w:val="217EAD77"/>
    <w:rsid w:val="218172F4"/>
    <w:rsid w:val="218484CC"/>
    <w:rsid w:val="2185D80E"/>
    <w:rsid w:val="21874CB3"/>
    <w:rsid w:val="218A3871"/>
    <w:rsid w:val="218AB403"/>
    <w:rsid w:val="218AB881"/>
    <w:rsid w:val="218C33BF"/>
    <w:rsid w:val="218F73F8"/>
    <w:rsid w:val="2192DC06"/>
    <w:rsid w:val="21940981"/>
    <w:rsid w:val="219516DC"/>
    <w:rsid w:val="2198B8B7"/>
    <w:rsid w:val="219AB6FF"/>
    <w:rsid w:val="219B044D"/>
    <w:rsid w:val="219B29AC"/>
    <w:rsid w:val="219D1598"/>
    <w:rsid w:val="219D4463"/>
    <w:rsid w:val="21A2405A"/>
    <w:rsid w:val="21A2DD2C"/>
    <w:rsid w:val="21A3088B"/>
    <w:rsid w:val="21A37E18"/>
    <w:rsid w:val="21A71CE1"/>
    <w:rsid w:val="21A9944B"/>
    <w:rsid w:val="21A99DF8"/>
    <w:rsid w:val="21ABAF9F"/>
    <w:rsid w:val="21B39C2B"/>
    <w:rsid w:val="21B535EB"/>
    <w:rsid w:val="21BC4A80"/>
    <w:rsid w:val="21C03643"/>
    <w:rsid w:val="21C4A64C"/>
    <w:rsid w:val="21C4BE1D"/>
    <w:rsid w:val="21C5EEC9"/>
    <w:rsid w:val="21C99373"/>
    <w:rsid w:val="21CBE320"/>
    <w:rsid w:val="21CDBB8A"/>
    <w:rsid w:val="21D00AE6"/>
    <w:rsid w:val="21D1B5CC"/>
    <w:rsid w:val="21D4A419"/>
    <w:rsid w:val="21D50F8B"/>
    <w:rsid w:val="21D7885E"/>
    <w:rsid w:val="21D808F0"/>
    <w:rsid w:val="21DA73FD"/>
    <w:rsid w:val="21DBC32B"/>
    <w:rsid w:val="21DD3C02"/>
    <w:rsid w:val="21E398E9"/>
    <w:rsid w:val="21E6212E"/>
    <w:rsid w:val="21E6C5DD"/>
    <w:rsid w:val="21E8AAD6"/>
    <w:rsid w:val="21EB4EBD"/>
    <w:rsid w:val="21ED0298"/>
    <w:rsid w:val="21F16B46"/>
    <w:rsid w:val="21F22D3F"/>
    <w:rsid w:val="21F27407"/>
    <w:rsid w:val="21F3996F"/>
    <w:rsid w:val="21F5A674"/>
    <w:rsid w:val="21F7A853"/>
    <w:rsid w:val="21FA8102"/>
    <w:rsid w:val="21FBA7CB"/>
    <w:rsid w:val="21FC2FF2"/>
    <w:rsid w:val="21FCD758"/>
    <w:rsid w:val="21FD1A38"/>
    <w:rsid w:val="21FD9FBB"/>
    <w:rsid w:val="21FE7857"/>
    <w:rsid w:val="21FF72E3"/>
    <w:rsid w:val="2203BFF4"/>
    <w:rsid w:val="2205C6A7"/>
    <w:rsid w:val="2205E554"/>
    <w:rsid w:val="22062627"/>
    <w:rsid w:val="2208124E"/>
    <w:rsid w:val="220ABD2F"/>
    <w:rsid w:val="220CE403"/>
    <w:rsid w:val="220DC38F"/>
    <w:rsid w:val="220FFC24"/>
    <w:rsid w:val="22138606"/>
    <w:rsid w:val="2214146C"/>
    <w:rsid w:val="2214C8F5"/>
    <w:rsid w:val="221800E5"/>
    <w:rsid w:val="221A11DF"/>
    <w:rsid w:val="221B5994"/>
    <w:rsid w:val="221D2302"/>
    <w:rsid w:val="221E51B3"/>
    <w:rsid w:val="221F808E"/>
    <w:rsid w:val="2220A89C"/>
    <w:rsid w:val="22216402"/>
    <w:rsid w:val="22264E91"/>
    <w:rsid w:val="22276DAA"/>
    <w:rsid w:val="2227A472"/>
    <w:rsid w:val="222B230E"/>
    <w:rsid w:val="222B6A14"/>
    <w:rsid w:val="223117D0"/>
    <w:rsid w:val="2231AACA"/>
    <w:rsid w:val="2231EB5F"/>
    <w:rsid w:val="2232872F"/>
    <w:rsid w:val="2232B129"/>
    <w:rsid w:val="2232CBB8"/>
    <w:rsid w:val="2237CA05"/>
    <w:rsid w:val="2237CBE4"/>
    <w:rsid w:val="2238C53A"/>
    <w:rsid w:val="22394FE6"/>
    <w:rsid w:val="22397A05"/>
    <w:rsid w:val="223A8A2E"/>
    <w:rsid w:val="223BD27A"/>
    <w:rsid w:val="223ED204"/>
    <w:rsid w:val="223FAF1A"/>
    <w:rsid w:val="22405F60"/>
    <w:rsid w:val="22406B0A"/>
    <w:rsid w:val="2240CD4E"/>
    <w:rsid w:val="224223A5"/>
    <w:rsid w:val="22461F22"/>
    <w:rsid w:val="2246FC33"/>
    <w:rsid w:val="224923D6"/>
    <w:rsid w:val="224A9B7D"/>
    <w:rsid w:val="224B7DF2"/>
    <w:rsid w:val="224C0948"/>
    <w:rsid w:val="224C5AFD"/>
    <w:rsid w:val="224C61F5"/>
    <w:rsid w:val="224D085E"/>
    <w:rsid w:val="224DB767"/>
    <w:rsid w:val="224F51DA"/>
    <w:rsid w:val="225403FD"/>
    <w:rsid w:val="225891BC"/>
    <w:rsid w:val="2258DB0A"/>
    <w:rsid w:val="225AFDA5"/>
    <w:rsid w:val="226040ED"/>
    <w:rsid w:val="226268DC"/>
    <w:rsid w:val="22629CD4"/>
    <w:rsid w:val="2262E754"/>
    <w:rsid w:val="2266EDE3"/>
    <w:rsid w:val="226947D9"/>
    <w:rsid w:val="2269F8C8"/>
    <w:rsid w:val="226AD787"/>
    <w:rsid w:val="226BEF2C"/>
    <w:rsid w:val="226D966B"/>
    <w:rsid w:val="226DB1CE"/>
    <w:rsid w:val="226F9469"/>
    <w:rsid w:val="2273AFD0"/>
    <w:rsid w:val="22741FD2"/>
    <w:rsid w:val="2274436C"/>
    <w:rsid w:val="22745471"/>
    <w:rsid w:val="227A55D4"/>
    <w:rsid w:val="227B1BBE"/>
    <w:rsid w:val="227BC531"/>
    <w:rsid w:val="227BDC8F"/>
    <w:rsid w:val="227CE940"/>
    <w:rsid w:val="227DBEB0"/>
    <w:rsid w:val="227F46FA"/>
    <w:rsid w:val="2283A3ED"/>
    <w:rsid w:val="22841816"/>
    <w:rsid w:val="22846BD5"/>
    <w:rsid w:val="2285D4B3"/>
    <w:rsid w:val="228720D3"/>
    <w:rsid w:val="22893E13"/>
    <w:rsid w:val="22899563"/>
    <w:rsid w:val="228A3C1F"/>
    <w:rsid w:val="228AED4B"/>
    <w:rsid w:val="228D1524"/>
    <w:rsid w:val="228D2EF5"/>
    <w:rsid w:val="228F5F16"/>
    <w:rsid w:val="2290B809"/>
    <w:rsid w:val="2292773C"/>
    <w:rsid w:val="2293E256"/>
    <w:rsid w:val="22976F94"/>
    <w:rsid w:val="2297979F"/>
    <w:rsid w:val="2297CC2D"/>
    <w:rsid w:val="229BD32A"/>
    <w:rsid w:val="229D895F"/>
    <w:rsid w:val="22A08771"/>
    <w:rsid w:val="22A74A6B"/>
    <w:rsid w:val="22A8817A"/>
    <w:rsid w:val="22A89B80"/>
    <w:rsid w:val="22AC04FC"/>
    <w:rsid w:val="22ACB7E5"/>
    <w:rsid w:val="22AD4525"/>
    <w:rsid w:val="22AF0D55"/>
    <w:rsid w:val="22B2A455"/>
    <w:rsid w:val="22B3964E"/>
    <w:rsid w:val="22B68977"/>
    <w:rsid w:val="22B6D9BC"/>
    <w:rsid w:val="22B7CD91"/>
    <w:rsid w:val="22BB1BFE"/>
    <w:rsid w:val="22BCEE0C"/>
    <w:rsid w:val="22BDF415"/>
    <w:rsid w:val="22C03023"/>
    <w:rsid w:val="22C16626"/>
    <w:rsid w:val="22C1AF27"/>
    <w:rsid w:val="22C864AC"/>
    <w:rsid w:val="22C8F5F5"/>
    <w:rsid w:val="22D0A90F"/>
    <w:rsid w:val="22D1FCD7"/>
    <w:rsid w:val="22D6077C"/>
    <w:rsid w:val="22D616FC"/>
    <w:rsid w:val="22D617E6"/>
    <w:rsid w:val="22D72AF8"/>
    <w:rsid w:val="22D7CA1C"/>
    <w:rsid w:val="22D83BA0"/>
    <w:rsid w:val="22DD335D"/>
    <w:rsid w:val="22DF0C03"/>
    <w:rsid w:val="22E119FD"/>
    <w:rsid w:val="22E25008"/>
    <w:rsid w:val="22E2C33F"/>
    <w:rsid w:val="22E6F5BD"/>
    <w:rsid w:val="22E976AC"/>
    <w:rsid w:val="22EA4502"/>
    <w:rsid w:val="22EF0063"/>
    <w:rsid w:val="22F80EAD"/>
    <w:rsid w:val="22FA619E"/>
    <w:rsid w:val="22FDE0B1"/>
    <w:rsid w:val="22FE8BBA"/>
    <w:rsid w:val="23047E11"/>
    <w:rsid w:val="23052F08"/>
    <w:rsid w:val="2307358B"/>
    <w:rsid w:val="2308D96D"/>
    <w:rsid w:val="2309BE16"/>
    <w:rsid w:val="2309F4A8"/>
    <w:rsid w:val="230A52C4"/>
    <w:rsid w:val="230EBBA9"/>
    <w:rsid w:val="230EDBD6"/>
    <w:rsid w:val="23102298"/>
    <w:rsid w:val="23107641"/>
    <w:rsid w:val="23115BAE"/>
    <w:rsid w:val="23127087"/>
    <w:rsid w:val="231447F8"/>
    <w:rsid w:val="231C5B38"/>
    <w:rsid w:val="231C8BFF"/>
    <w:rsid w:val="23242498"/>
    <w:rsid w:val="2325E001"/>
    <w:rsid w:val="2328589F"/>
    <w:rsid w:val="2328C23A"/>
    <w:rsid w:val="232AAF29"/>
    <w:rsid w:val="232CA3ED"/>
    <w:rsid w:val="232D80E5"/>
    <w:rsid w:val="232DC5AF"/>
    <w:rsid w:val="23310160"/>
    <w:rsid w:val="2331218B"/>
    <w:rsid w:val="23314F84"/>
    <w:rsid w:val="2335214E"/>
    <w:rsid w:val="2337259A"/>
    <w:rsid w:val="233B68F0"/>
    <w:rsid w:val="233D924B"/>
    <w:rsid w:val="233F729D"/>
    <w:rsid w:val="2341C1E4"/>
    <w:rsid w:val="2344CC03"/>
    <w:rsid w:val="2348EB29"/>
    <w:rsid w:val="234A66E5"/>
    <w:rsid w:val="234B253D"/>
    <w:rsid w:val="234C5A59"/>
    <w:rsid w:val="234D8950"/>
    <w:rsid w:val="234E5953"/>
    <w:rsid w:val="23513A39"/>
    <w:rsid w:val="2352F1EB"/>
    <w:rsid w:val="2352F9DE"/>
    <w:rsid w:val="2353B8A5"/>
    <w:rsid w:val="2354EDFF"/>
    <w:rsid w:val="235C4500"/>
    <w:rsid w:val="235D8B74"/>
    <w:rsid w:val="235D963D"/>
    <w:rsid w:val="235F4232"/>
    <w:rsid w:val="2361AF28"/>
    <w:rsid w:val="2363B3B5"/>
    <w:rsid w:val="23659B2F"/>
    <w:rsid w:val="2366EDE4"/>
    <w:rsid w:val="23672551"/>
    <w:rsid w:val="23680FD9"/>
    <w:rsid w:val="23689160"/>
    <w:rsid w:val="236A965C"/>
    <w:rsid w:val="2370099D"/>
    <w:rsid w:val="23705077"/>
    <w:rsid w:val="2371061B"/>
    <w:rsid w:val="2372D207"/>
    <w:rsid w:val="2373387D"/>
    <w:rsid w:val="237446A6"/>
    <w:rsid w:val="2375D02C"/>
    <w:rsid w:val="237D5ADE"/>
    <w:rsid w:val="237D5B56"/>
    <w:rsid w:val="237D6266"/>
    <w:rsid w:val="23818B7A"/>
    <w:rsid w:val="2382217B"/>
    <w:rsid w:val="23829D25"/>
    <w:rsid w:val="238709B4"/>
    <w:rsid w:val="238883F0"/>
    <w:rsid w:val="238A19A9"/>
    <w:rsid w:val="238A66BD"/>
    <w:rsid w:val="238CAAF9"/>
    <w:rsid w:val="238E0DAC"/>
    <w:rsid w:val="238E8895"/>
    <w:rsid w:val="238F85A4"/>
    <w:rsid w:val="238FE877"/>
    <w:rsid w:val="2393AAEC"/>
    <w:rsid w:val="2393AF91"/>
    <w:rsid w:val="2393D12B"/>
    <w:rsid w:val="2394FE6A"/>
    <w:rsid w:val="2395B10C"/>
    <w:rsid w:val="2396612D"/>
    <w:rsid w:val="2397D9F2"/>
    <w:rsid w:val="23987559"/>
    <w:rsid w:val="2399FF60"/>
    <w:rsid w:val="239CC907"/>
    <w:rsid w:val="239EBFAD"/>
    <w:rsid w:val="23A1F3C3"/>
    <w:rsid w:val="23A2EF82"/>
    <w:rsid w:val="23A62BF6"/>
    <w:rsid w:val="23A75CD2"/>
    <w:rsid w:val="23AAE462"/>
    <w:rsid w:val="23ADCCBE"/>
    <w:rsid w:val="23B1FBF4"/>
    <w:rsid w:val="23B1FF25"/>
    <w:rsid w:val="23B2B4D6"/>
    <w:rsid w:val="23B63142"/>
    <w:rsid w:val="23B65323"/>
    <w:rsid w:val="23B6983D"/>
    <w:rsid w:val="23B6E2A3"/>
    <w:rsid w:val="23B72C14"/>
    <w:rsid w:val="23B73A46"/>
    <w:rsid w:val="23B86AB4"/>
    <w:rsid w:val="23B8801E"/>
    <w:rsid w:val="23B90496"/>
    <w:rsid w:val="23B98E5F"/>
    <w:rsid w:val="23BA6DBF"/>
    <w:rsid w:val="23BA82B0"/>
    <w:rsid w:val="23BB515E"/>
    <w:rsid w:val="23BC5C22"/>
    <w:rsid w:val="23BC6BA1"/>
    <w:rsid w:val="23BE15F1"/>
    <w:rsid w:val="23BE2E96"/>
    <w:rsid w:val="23BF9180"/>
    <w:rsid w:val="23C04D05"/>
    <w:rsid w:val="23C242BB"/>
    <w:rsid w:val="23C2EA28"/>
    <w:rsid w:val="23C4F3FA"/>
    <w:rsid w:val="23C63270"/>
    <w:rsid w:val="23C63FAE"/>
    <w:rsid w:val="23C79F44"/>
    <w:rsid w:val="23C93A00"/>
    <w:rsid w:val="23CB5D9C"/>
    <w:rsid w:val="23CE6B8B"/>
    <w:rsid w:val="23CECE3C"/>
    <w:rsid w:val="23CF783F"/>
    <w:rsid w:val="23D169CB"/>
    <w:rsid w:val="23D5D04E"/>
    <w:rsid w:val="23D9C17F"/>
    <w:rsid w:val="23DD4797"/>
    <w:rsid w:val="23DF39BF"/>
    <w:rsid w:val="23E187AE"/>
    <w:rsid w:val="23E1AFDC"/>
    <w:rsid w:val="23E37666"/>
    <w:rsid w:val="23E67991"/>
    <w:rsid w:val="23E87AAE"/>
    <w:rsid w:val="23EA6AAC"/>
    <w:rsid w:val="23EB2A70"/>
    <w:rsid w:val="23ED2419"/>
    <w:rsid w:val="23EE50A8"/>
    <w:rsid w:val="23EF717A"/>
    <w:rsid w:val="23F0DF63"/>
    <w:rsid w:val="23F13295"/>
    <w:rsid w:val="23F4B4C9"/>
    <w:rsid w:val="23F69683"/>
    <w:rsid w:val="23F6AA04"/>
    <w:rsid w:val="23F86325"/>
    <w:rsid w:val="23FA5CEE"/>
    <w:rsid w:val="23FE45F4"/>
    <w:rsid w:val="240011C1"/>
    <w:rsid w:val="2400A0BD"/>
    <w:rsid w:val="2400EEB5"/>
    <w:rsid w:val="24052DDB"/>
    <w:rsid w:val="2407570D"/>
    <w:rsid w:val="24077422"/>
    <w:rsid w:val="2407DE15"/>
    <w:rsid w:val="2408644A"/>
    <w:rsid w:val="24091E37"/>
    <w:rsid w:val="2409A1EE"/>
    <w:rsid w:val="240BC89D"/>
    <w:rsid w:val="240C7BBE"/>
    <w:rsid w:val="240D55A7"/>
    <w:rsid w:val="240E787B"/>
    <w:rsid w:val="240F6308"/>
    <w:rsid w:val="240FC217"/>
    <w:rsid w:val="240FED9B"/>
    <w:rsid w:val="241013CD"/>
    <w:rsid w:val="241336D7"/>
    <w:rsid w:val="241614B1"/>
    <w:rsid w:val="241B967A"/>
    <w:rsid w:val="241E8CAA"/>
    <w:rsid w:val="241EB404"/>
    <w:rsid w:val="241EDBFD"/>
    <w:rsid w:val="241F075A"/>
    <w:rsid w:val="241F63FB"/>
    <w:rsid w:val="241FD9BA"/>
    <w:rsid w:val="24211D3B"/>
    <w:rsid w:val="24244B29"/>
    <w:rsid w:val="242EAF67"/>
    <w:rsid w:val="24338976"/>
    <w:rsid w:val="2433F703"/>
    <w:rsid w:val="24360925"/>
    <w:rsid w:val="2438ED66"/>
    <w:rsid w:val="2439F228"/>
    <w:rsid w:val="243A9E1F"/>
    <w:rsid w:val="243ACE13"/>
    <w:rsid w:val="243C10E4"/>
    <w:rsid w:val="243CD8DB"/>
    <w:rsid w:val="243E9418"/>
    <w:rsid w:val="243F3933"/>
    <w:rsid w:val="2440663B"/>
    <w:rsid w:val="24414940"/>
    <w:rsid w:val="2442DF59"/>
    <w:rsid w:val="2447D036"/>
    <w:rsid w:val="2449AABE"/>
    <w:rsid w:val="2449D45D"/>
    <w:rsid w:val="244A31A2"/>
    <w:rsid w:val="244B13C8"/>
    <w:rsid w:val="244E6142"/>
    <w:rsid w:val="2452B4C8"/>
    <w:rsid w:val="2453837B"/>
    <w:rsid w:val="24538E14"/>
    <w:rsid w:val="2453A559"/>
    <w:rsid w:val="24573A63"/>
    <w:rsid w:val="24576B64"/>
    <w:rsid w:val="2457D306"/>
    <w:rsid w:val="2459E3BA"/>
    <w:rsid w:val="245A5EB0"/>
    <w:rsid w:val="245B0432"/>
    <w:rsid w:val="245B9CDF"/>
    <w:rsid w:val="245D89A1"/>
    <w:rsid w:val="245F5D03"/>
    <w:rsid w:val="246194B3"/>
    <w:rsid w:val="2462B3C6"/>
    <w:rsid w:val="2463A554"/>
    <w:rsid w:val="246484F4"/>
    <w:rsid w:val="2465A367"/>
    <w:rsid w:val="24660654"/>
    <w:rsid w:val="2466C346"/>
    <w:rsid w:val="2468270C"/>
    <w:rsid w:val="24698413"/>
    <w:rsid w:val="246D79A4"/>
    <w:rsid w:val="246EE1A3"/>
    <w:rsid w:val="24706750"/>
    <w:rsid w:val="247089F8"/>
    <w:rsid w:val="247457EB"/>
    <w:rsid w:val="2474C7D5"/>
    <w:rsid w:val="24755BAE"/>
    <w:rsid w:val="24758075"/>
    <w:rsid w:val="2478629E"/>
    <w:rsid w:val="247AF629"/>
    <w:rsid w:val="247D6C65"/>
    <w:rsid w:val="247F78FC"/>
    <w:rsid w:val="24805125"/>
    <w:rsid w:val="2481A116"/>
    <w:rsid w:val="2484FA0C"/>
    <w:rsid w:val="2485FD5F"/>
    <w:rsid w:val="248A1B2B"/>
    <w:rsid w:val="248BE11B"/>
    <w:rsid w:val="248E72A3"/>
    <w:rsid w:val="24914B8C"/>
    <w:rsid w:val="2491D14D"/>
    <w:rsid w:val="2491DE04"/>
    <w:rsid w:val="249547B8"/>
    <w:rsid w:val="24969AA9"/>
    <w:rsid w:val="24980270"/>
    <w:rsid w:val="249F3AAC"/>
    <w:rsid w:val="24A0381A"/>
    <w:rsid w:val="24A70E1F"/>
    <w:rsid w:val="24AA4748"/>
    <w:rsid w:val="24AB240E"/>
    <w:rsid w:val="24AC680B"/>
    <w:rsid w:val="24AE40E8"/>
    <w:rsid w:val="24AEDAB1"/>
    <w:rsid w:val="24AF4956"/>
    <w:rsid w:val="24AF651F"/>
    <w:rsid w:val="24AFACD2"/>
    <w:rsid w:val="24AFFCAA"/>
    <w:rsid w:val="24B0AC58"/>
    <w:rsid w:val="24B0CC19"/>
    <w:rsid w:val="24B249C3"/>
    <w:rsid w:val="24B56C30"/>
    <w:rsid w:val="24B56F2D"/>
    <w:rsid w:val="24B8E6CF"/>
    <w:rsid w:val="24BC8DD2"/>
    <w:rsid w:val="24C26ACD"/>
    <w:rsid w:val="24C4A38D"/>
    <w:rsid w:val="24C50004"/>
    <w:rsid w:val="24C5B91C"/>
    <w:rsid w:val="24C68638"/>
    <w:rsid w:val="24C6F912"/>
    <w:rsid w:val="24C774E2"/>
    <w:rsid w:val="24CC0416"/>
    <w:rsid w:val="24CE32AF"/>
    <w:rsid w:val="24CE8D6E"/>
    <w:rsid w:val="24CFC103"/>
    <w:rsid w:val="24D12ABE"/>
    <w:rsid w:val="24D45BB2"/>
    <w:rsid w:val="24D684DE"/>
    <w:rsid w:val="24D8502F"/>
    <w:rsid w:val="24D950C7"/>
    <w:rsid w:val="24E1A351"/>
    <w:rsid w:val="24E58D38"/>
    <w:rsid w:val="24E762A6"/>
    <w:rsid w:val="24E83E9B"/>
    <w:rsid w:val="24EB2CB2"/>
    <w:rsid w:val="24ED473B"/>
    <w:rsid w:val="24EF1F5D"/>
    <w:rsid w:val="24F14F8F"/>
    <w:rsid w:val="24F31EAA"/>
    <w:rsid w:val="24F55CA0"/>
    <w:rsid w:val="24F577B9"/>
    <w:rsid w:val="24F60F91"/>
    <w:rsid w:val="24F654F4"/>
    <w:rsid w:val="24F92501"/>
    <w:rsid w:val="24FAF690"/>
    <w:rsid w:val="24FB171E"/>
    <w:rsid w:val="25038151"/>
    <w:rsid w:val="25043360"/>
    <w:rsid w:val="2505A36D"/>
    <w:rsid w:val="25064455"/>
    <w:rsid w:val="25076B14"/>
    <w:rsid w:val="250F638B"/>
    <w:rsid w:val="2510D95D"/>
    <w:rsid w:val="25111E9A"/>
    <w:rsid w:val="251445FC"/>
    <w:rsid w:val="2517455F"/>
    <w:rsid w:val="2517E3FF"/>
    <w:rsid w:val="25199B1F"/>
    <w:rsid w:val="251AA331"/>
    <w:rsid w:val="251E714C"/>
    <w:rsid w:val="251FA786"/>
    <w:rsid w:val="2520D549"/>
    <w:rsid w:val="252496E1"/>
    <w:rsid w:val="2525305E"/>
    <w:rsid w:val="2525DFE9"/>
    <w:rsid w:val="25263054"/>
    <w:rsid w:val="25265719"/>
    <w:rsid w:val="2527C73C"/>
    <w:rsid w:val="252F9B01"/>
    <w:rsid w:val="253025C5"/>
    <w:rsid w:val="253069CA"/>
    <w:rsid w:val="25307660"/>
    <w:rsid w:val="2533B17E"/>
    <w:rsid w:val="2536ACA4"/>
    <w:rsid w:val="2536C527"/>
    <w:rsid w:val="2539DE3E"/>
    <w:rsid w:val="2539FF46"/>
    <w:rsid w:val="253B2378"/>
    <w:rsid w:val="253B84B4"/>
    <w:rsid w:val="253E1265"/>
    <w:rsid w:val="253EFC71"/>
    <w:rsid w:val="253FB17A"/>
    <w:rsid w:val="2540B4FE"/>
    <w:rsid w:val="2541A803"/>
    <w:rsid w:val="2542D87F"/>
    <w:rsid w:val="2542DC98"/>
    <w:rsid w:val="2543A630"/>
    <w:rsid w:val="2543F581"/>
    <w:rsid w:val="25453D9A"/>
    <w:rsid w:val="25458AFD"/>
    <w:rsid w:val="2545E918"/>
    <w:rsid w:val="25466381"/>
    <w:rsid w:val="25471864"/>
    <w:rsid w:val="25475C95"/>
    <w:rsid w:val="254D87A5"/>
    <w:rsid w:val="254DF43D"/>
    <w:rsid w:val="254E7C20"/>
    <w:rsid w:val="254F0A8D"/>
    <w:rsid w:val="254FB168"/>
    <w:rsid w:val="254FD83C"/>
    <w:rsid w:val="25510A26"/>
    <w:rsid w:val="255927BB"/>
    <w:rsid w:val="255AA045"/>
    <w:rsid w:val="255C2008"/>
    <w:rsid w:val="255D9CBF"/>
    <w:rsid w:val="255DD110"/>
    <w:rsid w:val="255E122E"/>
    <w:rsid w:val="255E16ED"/>
    <w:rsid w:val="255FCDA5"/>
    <w:rsid w:val="2561EE96"/>
    <w:rsid w:val="2562A076"/>
    <w:rsid w:val="2565F52D"/>
    <w:rsid w:val="25665957"/>
    <w:rsid w:val="2568B77B"/>
    <w:rsid w:val="256A45C7"/>
    <w:rsid w:val="256BBEC3"/>
    <w:rsid w:val="256D7F2F"/>
    <w:rsid w:val="256E81EA"/>
    <w:rsid w:val="256F3264"/>
    <w:rsid w:val="2570EB69"/>
    <w:rsid w:val="25731129"/>
    <w:rsid w:val="25732004"/>
    <w:rsid w:val="2574A6CB"/>
    <w:rsid w:val="2576C590"/>
    <w:rsid w:val="2578AFE4"/>
    <w:rsid w:val="257AB90A"/>
    <w:rsid w:val="257C4A21"/>
    <w:rsid w:val="257C9807"/>
    <w:rsid w:val="257E3BC8"/>
    <w:rsid w:val="257F2B00"/>
    <w:rsid w:val="257F3FA1"/>
    <w:rsid w:val="258034A0"/>
    <w:rsid w:val="2580BCFB"/>
    <w:rsid w:val="25836725"/>
    <w:rsid w:val="258676EA"/>
    <w:rsid w:val="25889075"/>
    <w:rsid w:val="2588C10B"/>
    <w:rsid w:val="2589B300"/>
    <w:rsid w:val="2589D9EC"/>
    <w:rsid w:val="258BC11A"/>
    <w:rsid w:val="258BF182"/>
    <w:rsid w:val="258C3E61"/>
    <w:rsid w:val="258E9B77"/>
    <w:rsid w:val="258F360F"/>
    <w:rsid w:val="259087AC"/>
    <w:rsid w:val="2590C110"/>
    <w:rsid w:val="2592C54C"/>
    <w:rsid w:val="2592D349"/>
    <w:rsid w:val="259CBDCA"/>
    <w:rsid w:val="259F155A"/>
    <w:rsid w:val="25A07A9F"/>
    <w:rsid w:val="25A174B6"/>
    <w:rsid w:val="25A210BB"/>
    <w:rsid w:val="25A26BE4"/>
    <w:rsid w:val="25A32F93"/>
    <w:rsid w:val="25A5E17D"/>
    <w:rsid w:val="25A63A83"/>
    <w:rsid w:val="25A6C663"/>
    <w:rsid w:val="25A775C4"/>
    <w:rsid w:val="25A7D1E0"/>
    <w:rsid w:val="25AAED94"/>
    <w:rsid w:val="25ADAAFD"/>
    <w:rsid w:val="25B04BFC"/>
    <w:rsid w:val="25B40966"/>
    <w:rsid w:val="25B5B516"/>
    <w:rsid w:val="25B745F6"/>
    <w:rsid w:val="25B8350A"/>
    <w:rsid w:val="25BB2A01"/>
    <w:rsid w:val="25BD6610"/>
    <w:rsid w:val="25BDC07B"/>
    <w:rsid w:val="25BF62E0"/>
    <w:rsid w:val="25C12554"/>
    <w:rsid w:val="25C2C782"/>
    <w:rsid w:val="25C65234"/>
    <w:rsid w:val="25C8158C"/>
    <w:rsid w:val="25C9FCB6"/>
    <w:rsid w:val="25CD55B4"/>
    <w:rsid w:val="25D0AC7C"/>
    <w:rsid w:val="25D1D1DA"/>
    <w:rsid w:val="25D5CB33"/>
    <w:rsid w:val="25D7F8B8"/>
    <w:rsid w:val="25D8997E"/>
    <w:rsid w:val="25DDBBA5"/>
    <w:rsid w:val="25E226C9"/>
    <w:rsid w:val="25E659DD"/>
    <w:rsid w:val="25EB5203"/>
    <w:rsid w:val="25EBCEAE"/>
    <w:rsid w:val="25EC7548"/>
    <w:rsid w:val="25EFB9F7"/>
    <w:rsid w:val="25F00F8C"/>
    <w:rsid w:val="25F56E7A"/>
    <w:rsid w:val="25F63AAC"/>
    <w:rsid w:val="25F8A8C4"/>
    <w:rsid w:val="25FBB290"/>
    <w:rsid w:val="25FD266E"/>
    <w:rsid w:val="25FFA8EB"/>
    <w:rsid w:val="26013F50"/>
    <w:rsid w:val="2602A6BD"/>
    <w:rsid w:val="26033CF7"/>
    <w:rsid w:val="2606B496"/>
    <w:rsid w:val="26078A16"/>
    <w:rsid w:val="260F36F6"/>
    <w:rsid w:val="2611D84F"/>
    <w:rsid w:val="2612727A"/>
    <w:rsid w:val="26157A68"/>
    <w:rsid w:val="2616FDEB"/>
    <w:rsid w:val="261945E1"/>
    <w:rsid w:val="261A3D36"/>
    <w:rsid w:val="261A44BA"/>
    <w:rsid w:val="261A874C"/>
    <w:rsid w:val="261F7BBB"/>
    <w:rsid w:val="26217060"/>
    <w:rsid w:val="2621B893"/>
    <w:rsid w:val="26227637"/>
    <w:rsid w:val="26245D26"/>
    <w:rsid w:val="26270FB1"/>
    <w:rsid w:val="2627153C"/>
    <w:rsid w:val="2627F439"/>
    <w:rsid w:val="2628197C"/>
    <w:rsid w:val="2628D566"/>
    <w:rsid w:val="262A31A6"/>
    <w:rsid w:val="262A7CFF"/>
    <w:rsid w:val="262D4837"/>
    <w:rsid w:val="262DEE02"/>
    <w:rsid w:val="26325102"/>
    <w:rsid w:val="26330647"/>
    <w:rsid w:val="26333719"/>
    <w:rsid w:val="26334DA5"/>
    <w:rsid w:val="2635BF33"/>
    <w:rsid w:val="263685B3"/>
    <w:rsid w:val="2638F05C"/>
    <w:rsid w:val="263BB1AB"/>
    <w:rsid w:val="263E6ACD"/>
    <w:rsid w:val="263F65C1"/>
    <w:rsid w:val="2640C7C9"/>
    <w:rsid w:val="26474BE5"/>
    <w:rsid w:val="2649106A"/>
    <w:rsid w:val="26494E8E"/>
    <w:rsid w:val="264A388A"/>
    <w:rsid w:val="264ADFFF"/>
    <w:rsid w:val="264C16C0"/>
    <w:rsid w:val="264F3971"/>
    <w:rsid w:val="264F9F3A"/>
    <w:rsid w:val="265288B9"/>
    <w:rsid w:val="265339A2"/>
    <w:rsid w:val="2657C486"/>
    <w:rsid w:val="265B55D6"/>
    <w:rsid w:val="265B94BD"/>
    <w:rsid w:val="265BA576"/>
    <w:rsid w:val="265C7042"/>
    <w:rsid w:val="265D29EC"/>
    <w:rsid w:val="265D519A"/>
    <w:rsid w:val="2660238C"/>
    <w:rsid w:val="2663726F"/>
    <w:rsid w:val="2663B8D2"/>
    <w:rsid w:val="2664087D"/>
    <w:rsid w:val="26646378"/>
    <w:rsid w:val="26700F94"/>
    <w:rsid w:val="26740751"/>
    <w:rsid w:val="26752128"/>
    <w:rsid w:val="2678CC7B"/>
    <w:rsid w:val="267C6CC5"/>
    <w:rsid w:val="267D3115"/>
    <w:rsid w:val="267ED2E2"/>
    <w:rsid w:val="267F61A6"/>
    <w:rsid w:val="26805A8C"/>
    <w:rsid w:val="2681E520"/>
    <w:rsid w:val="26872249"/>
    <w:rsid w:val="2687D6EE"/>
    <w:rsid w:val="268BB9E0"/>
    <w:rsid w:val="268D07C8"/>
    <w:rsid w:val="268E2CB8"/>
    <w:rsid w:val="2691341B"/>
    <w:rsid w:val="26932ABA"/>
    <w:rsid w:val="2695FF20"/>
    <w:rsid w:val="26979F9D"/>
    <w:rsid w:val="2697E866"/>
    <w:rsid w:val="269D37EF"/>
    <w:rsid w:val="269E6920"/>
    <w:rsid w:val="269E92C9"/>
    <w:rsid w:val="26A06A21"/>
    <w:rsid w:val="26A19EDF"/>
    <w:rsid w:val="26A3A248"/>
    <w:rsid w:val="26A3CD37"/>
    <w:rsid w:val="26A591C5"/>
    <w:rsid w:val="26A94D67"/>
    <w:rsid w:val="26AA2CF8"/>
    <w:rsid w:val="26AA43CE"/>
    <w:rsid w:val="26AFC4B7"/>
    <w:rsid w:val="26B514D1"/>
    <w:rsid w:val="26B692B3"/>
    <w:rsid w:val="26B6CB28"/>
    <w:rsid w:val="26B9A6D0"/>
    <w:rsid w:val="26BAA0EB"/>
    <w:rsid w:val="26BD7D00"/>
    <w:rsid w:val="26BE54FB"/>
    <w:rsid w:val="26BFC6FC"/>
    <w:rsid w:val="26C102A1"/>
    <w:rsid w:val="26C13A2C"/>
    <w:rsid w:val="26C397E3"/>
    <w:rsid w:val="26C3EB8E"/>
    <w:rsid w:val="26C412CB"/>
    <w:rsid w:val="26C43F2F"/>
    <w:rsid w:val="26C9CC4D"/>
    <w:rsid w:val="26CC440A"/>
    <w:rsid w:val="26CF80CC"/>
    <w:rsid w:val="26D17AE3"/>
    <w:rsid w:val="26D1C8BB"/>
    <w:rsid w:val="26D27C71"/>
    <w:rsid w:val="26D30DB7"/>
    <w:rsid w:val="26D760FB"/>
    <w:rsid w:val="26D8729B"/>
    <w:rsid w:val="26D89965"/>
    <w:rsid w:val="26D8B024"/>
    <w:rsid w:val="26D8B46E"/>
    <w:rsid w:val="26D95C16"/>
    <w:rsid w:val="26DA164B"/>
    <w:rsid w:val="26DDAE2E"/>
    <w:rsid w:val="26DE613A"/>
    <w:rsid w:val="26DFA9D9"/>
    <w:rsid w:val="26E1B04D"/>
    <w:rsid w:val="26E1D9BD"/>
    <w:rsid w:val="26E26E77"/>
    <w:rsid w:val="26E5ABFF"/>
    <w:rsid w:val="26EC4AA0"/>
    <w:rsid w:val="26ECB539"/>
    <w:rsid w:val="26ED8127"/>
    <w:rsid w:val="26EE0408"/>
    <w:rsid w:val="26F345AA"/>
    <w:rsid w:val="26F3F9F5"/>
    <w:rsid w:val="26F9192F"/>
    <w:rsid w:val="26F9F28B"/>
    <w:rsid w:val="26FC6D6E"/>
    <w:rsid w:val="26FCC4EF"/>
    <w:rsid w:val="26FFC924"/>
    <w:rsid w:val="27051BED"/>
    <w:rsid w:val="270521D6"/>
    <w:rsid w:val="270592E8"/>
    <w:rsid w:val="2706A258"/>
    <w:rsid w:val="270A7F9D"/>
    <w:rsid w:val="270B059A"/>
    <w:rsid w:val="270D5DDC"/>
    <w:rsid w:val="270DBB6A"/>
    <w:rsid w:val="270F8ACE"/>
    <w:rsid w:val="27101957"/>
    <w:rsid w:val="27110943"/>
    <w:rsid w:val="2713D083"/>
    <w:rsid w:val="2713D853"/>
    <w:rsid w:val="27143C57"/>
    <w:rsid w:val="2714BF68"/>
    <w:rsid w:val="27150D11"/>
    <w:rsid w:val="271A73C5"/>
    <w:rsid w:val="271AADB3"/>
    <w:rsid w:val="271E444A"/>
    <w:rsid w:val="27235716"/>
    <w:rsid w:val="2723E734"/>
    <w:rsid w:val="27258361"/>
    <w:rsid w:val="2727ECC0"/>
    <w:rsid w:val="272838E9"/>
    <w:rsid w:val="272DD846"/>
    <w:rsid w:val="27323FA9"/>
    <w:rsid w:val="27329CF8"/>
    <w:rsid w:val="2734F726"/>
    <w:rsid w:val="2739E19D"/>
    <w:rsid w:val="273A1567"/>
    <w:rsid w:val="273C3CC9"/>
    <w:rsid w:val="273D60AA"/>
    <w:rsid w:val="273EE9D6"/>
    <w:rsid w:val="273F1BFD"/>
    <w:rsid w:val="273F343C"/>
    <w:rsid w:val="27438AC7"/>
    <w:rsid w:val="27456389"/>
    <w:rsid w:val="27475BE8"/>
    <w:rsid w:val="27493B7E"/>
    <w:rsid w:val="2749F86A"/>
    <w:rsid w:val="274C2D38"/>
    <w:rsid w:val="274D7F7A"/>
    <w:rsid w:val="274DFB64"/>
    <w:rsid w:val="274ED2D3"/>
    <w:rsid w:val="27508A73"/>
    <w:rsid w:val="27539D15"/>
    <w:rsid w:val="2753B790"/>
    <w:rsid w:val="2754EB5F"/>
    <w:rsid w:val="2755DD56"/>
    <w:rsid w:val="2756AFE4"/>
    <w:rsid w:val="275704BD"/>
    <w:rsid w:val="2759816B"/>
    <w:rsid w:val="275B1284"/>
    <w:rsid w:val="275B5555"/>
    <w:rsid w:val="275C4DDE"/>
    <w:rsid w:val="275E7245"/>
    <w:rsid w:val="276161D1"/>
    <w:rsid w:val="27642676"/>
    <w:rsid w:val="27653C0A"/>
    <w:rsid w:val="2766049F"/>
    <w:rsid w:val="27665476"/>
    <w:rsid w:val="27671EA6"/>
    <w:rsid w:val="276765BC"/>
    <w:rsid w:val="2767860C"/>
    <w:rsid w:val="2768CB7B"/>
    <w:rsid w:val="2769BCE4"/>
    <w:rsid w:val="276AB54A"/>
    <w:rsid w:val="276BBECD"/>
    <w:rsid w:val="276F5D29"/>
    <w:rsid w:val="276F746C"/>
    <w:rsid w:val="2770406C"/>
    <w:rsid w:val="2770ABBC"/>
    <w:rsid w:val="27726ED5"/>
    <w:rsid w:val="2774970A"/>
    <w:rsid w:val="2776B3A2"/>
    <w:rsid w:val="2778B36C"/>
    <w:rsid w:val="2778E808"/>
    <w:rsid w:val="277DBC19"/>
    <w:rsid w:val="278160B5"/>
    <w:rsid w:val="2784A1DA"/>
    <w:rsid w:val="278542BF"/>
    <w:rsid w:val="2788EF62"/>
    <w:rsid w:val="278A1F19"/>
    <w:rsid w:val="278BB19B"/>
    <w:rsid w:val="278CB1C4"/>
    <w:rsid w:val="278CB8D4"/>
    <w:rsid w:val="278D5ADE"/>
    <w:rsid w:val="27916BFF"/>
    <w:rsid w:val="2792081A"/>
    <w:rsid w:val="2794FC83"/>
    <w:rsid w:val="2795F3FF"/>
    <w:rsid w:val="279696D9"/>
    <w:rsid w:val="2796F724"/>
    <w:rsid w:val="27974517"/>
    <w:rsid w:val="27977AEA"/>
    <w:rsid w:val="27998213"/>
    <w:rsid w:val="279A7BA4"/>
    <w:rsid w:val="279BC943"/>
    <w:rsid w:val="279DDFDA"/>
    <w:rsid w:val="279EA64A"/>
    <w:rsid w:val="279EFD85"/>
    <w:rsid w:val="279F1A48"/>
    <w:rsid w:val="27A1875A"/>
    <w:rsid w:val="27A1AEB4"/>
    <w:rsid w:val="27A3715C"/>
    <w:rsid w:val="27A44C9E"/>
    <w:rsid w:val="27A4B8F2"/>
    <w:rsid w:val="27A4EDDB"/>
    <w:rsid w:val="27A738BE"/>
    <w:rsid w:val="27A74FF5"/>
    <w:rsid w:val="27A8E319"/>
    <w:rsid w:val="27AA0929"/>
    <w:rsid w:val="27AB3ED1"/>
    <w:rsid w:val="27AC3027"/>
    <w:rsid w:val="27AE45A2"/>
    <w:rsid w:val="27B26DAD"/>
    <w:rsid w:val="27B35476"/>
    <w:rsid w:val="27B60D5B"/>
    <w:rsid w:val="27B79834"/>
    <w:rsid w:val="27BB1E67"/>
    <w:rsid w:val="27BC14AA"/>
    <w:rsid w:val="27BCDE61"/>
    <w:rsid w:val="27C16FAA"/>
    <w:rsid w:val="27C1E331"/>
    <w:rsid w:val="27C2680A"/>
    <w:rsid w:val="27C2978F"/>
    <w:rsid w:val="27C4051D"/>
    <w:rsid w:val="27C5E0E7"/>
    <w:rsid w:val="27C77F69"/>
    <w:rsid w:val="27C87EA5"/>
    <w:rsid w:val="27CA06A7"/>
    <w:rsid w:val="27CD60DB"/>
    <w:rsid w:val="27CEC3CB"/>
    <w:rsid w:val="27CF2843"/>
    <w:rsid w:val="27CFF0A8"/>
    <w:rsid w:val="27D16E91"/>
    <w:rsid w:val="27D196CB"/>
    <w:rsid w:val="27D2B907"/>
    <w:rsid w:val="27D82384"/>
    <w:rsid w:val="27D8C523"/>
    <w:rsid w:val="27D91FD2"/>
    <w:rsid w:val="27DA0D02"/>
    <w:rsid w:val="27DA9EE9"/>
    <w:rsid w:val="27DB00FE"/>
    <w:rsid w:val="27DD3A2D"/>
    <w:rsid w:val="27DD6EE9"/>
    <w:rsid w:val="27DF8B48"/>
    <w:rsid w:val="27E184A0"/>
    <w:rsid w:val="27E37EB7"/>
    <w:rsid w:val="27E46DE6"/>
    <w:rsid w:val="27E4BD75"/>
    <w:rsid w:val="27E6C193"/>
    <w:rsid w:val="27E9170D"/>
    <w:rsid w:val="27E9D6F3"/>
    <w:rsid w:val="27EB776A"/>
    <w:rsid w:val="27EC03B3"/>
    <w:rsid w:val="27EC3C9E"/>
    <w:rsid w:val="27EC87FD"/>
    <w:rsid w:val="27ED0FEF"/>
    <w:rsid w:val="27ED9ACE"/>
    <w:rsid w:val="27EF87BB"/>
    <w:rsid w:val="27F15E07"/>
    <w:rsid w:val="27F59E1D"/>
    <w:rsid w:val="27F8145A"/>
    <w:rsid w:val="27F943DA"/>
    <w:rsid w:val="27FBBF35"/>
    <w:rsid w:val="28064383"/>
    <w:rsid w:val="28068F67"/>
    <w:rsid w:val="2807E4BD"/>
    <w:rsid w:val="280A46F3"/>
    <w:rsid w:val="280BA9BE"/>
    <w:rsid w:val="280D9249"/>
    <w:rsid w:val="280E4CAF"/>
    <w:rsid w:val="280EA1D5"/>
    <w:rsid w:val="2812D03A"/>
    <w:rsid w:val="2813E427"/>
    <w:rsid w:val="28147567"/>
    <w:rsid w:val="28154EB9"/>
    <w:rsid w:val="2815C057"/>
    <w:rsid w:val="2816F3D5"/>
    <w:rsid w:val="281EA0EB"/>
    <w:rsid w:val="281F429B"/>
    <w:rsid w:val="28201578"/>
    <w:rsid w:val="282040EF"/>
    <w:rsid w:val="2824C03E"/>
    <w:rsid w:val="2826AB03"/>
    <w:rsid w:val="2828314C"/>
    <w:rsid w:val="282A8D00"/>
    <w:rsid w:val="282B4C01"/>
    <w:rsid w:val="282E03CE"/>
    <w:rsid w:val="282F77C7"/>
    <w:rsid w:val="28300174"/>
    <w:rsid w:val="28301271"/>
    <w:rsid w:val="2833C80E"/>
    <w:rsid w:val="28361C2F"/>
    <w:rsid w:val="283918AC"/>
    <w:rsid w:val="28399D36"/>
    <w:rsid w:val="283AB8D5"/>
    <w:rsid w:val="283E75FF"/>
    <w:rsid w:val="283EF044"/>
    <w:rsid w:val="283F89F9"/>
    <w:rsid w:val="284105E8"/>
    <w:rsid w:val="2842A008"/>
    <w:rsid w:val="2842D6D1"/>
    <w:rsid w:val="2845040F"/>
    <w:rsid w:val="2848D56E"/>
    <w:rsid w:val="2849F829"/>
    <w:rsid w:val="284B2959"/>
    <w:rsid w:val="284D6331"/>
    <w:rsid w:val="284EAB7B"/>
    <w:rsid w:val="284EB3DE"/>
    <w:rsid w:val="28511046"/>
    <w:rsid w:val="28516970"/>
    <w:rsid w:val="2851D47F"/>
    <w:rsid w:val="2855569D"/>
    <w:rsid w:val="2855652B"/>
    <w:rsid w:val="285ACA1F"/>
    <w:rsid w:val="285C3E54"/>
    <w:rsid w:val="285C405D"/>
    <w:rsid w:val="285DBE45"/>
    <w:rsid w:val="285E94BA"/>
    <w:rsid w:val="28611427"/>
    <w:rsid w:val="2864BD75"/>
    <w:rsid w:val="2865A23D"/>
    <w:rsid w:val="2865EA59"/>
    <w:rsid w:val="28687804"/>
    <w:rsid w:val="2868CE17"/>
    <w:rsid w:val="286B6EC7"/>
    <w:rsid w:val="286D0636"/>
    <w:rsid w:val="286DFC9A"/>
    <w:rsid w:val="286F45DC"/>
    <w:rsid w:val="286F4775"/>
    <w:rsid w:val="2872D470"/>
    <w:rsid w:val="28730A13"/>
    <w:rsid w:val="28733395"/>
    <w:rsid w:val="28735648"/>
    <w:rsid w:val="2878477F"/>
    <w:rsid w:val="28785DB2"/>
    <w:rsid w:val="2878C433"/>
    <w:rsid w:val="287AF0B9"/>
    <w:rsid w:val="287C6BD2"/>
    <w:rsid w:val="287EDA5E"/>
    <w:rsid w:val="2880E569"/>
    <w:rsid w:val="2883CA2F"/>
    <w:rsid w:val="28874645"/>
    <w:rsid w:val="288B770E"/>
    <w:rsid w:val="288D2A2D"/>
    <w:rsid w:val="288FA32A"/>
    <w:rsid w:val="289014BB"/>
    <w:rsid w:val="28907A39"/>
    <w:rsid w:val="289222B6"/>
    <w:rsid w:val="28926AD0"/>
    <w:rsid w:val="2892C3FF"/>
    <w:rsid w:val="2894BE67"/>
    <w:rsid w:val="2897C9D4"/>
    <w:rsid w:val="289926BD"/>
    <w:rsid w:val="2899844D"/>
    <w:rsid w:val="289A86D2"/>
    <w:rsid w:val="289D7640"/>
    <w:rsid w:val="289D9510"/>
    <w:rsid w:val="289F6B49"/>
    <w:rsid w:val="28A00B11"/>
    <w:rsid w:val="28A08EFC"/>
    <w:rsid w:val="28A09145"/>
    <w:rsid w:val="28A28390"/>
    <w:rsid w:val="28A388B6"/>
    <w:rsid w:val="28A43AFC"/>
    <w:rsid w:val="28A505BB"/>
    <w:rsid w:val="28A5AF3C"/>
    <w:rsid w:val="28A5EC70"/>
    <w:rsid w:val="28A78BE1"/>
    <w:rsid w:val="28A8A89E"/>
    <w:rsid w:val="28AAEA2C"/>
    <w:rsid w:val="28AB1EBC"/>
    <w:rsid w:val="28AC1972"/>
    <w:rsid w:val="28AC240D"/>
    <w:rsid w:val="28ADDBCC"/>
    <w:rsid w:val="28B4B488"/>
    <w:rsid w:val="28B5FEA1"/>
    <w:rsid w:val="28B73683"/>
    <w:rsid w:val="28B7BA7B"/>
    <w:rsid w:val="28B95A12"/>
    <w:rsid w:val="28BA2973"/>
    <w:rsid w:val="28BB130C"/>
    <w:rsid w:val="28BE9B93"/>
    <w:rsid w:val="28BEB162"/>
    <w:rsid w:val="28BF0183"/>
    <w:rsid w:val="28C0FA5F"/>
    <w:rsid w:val="28C1DB83"/>
    <w:rsid w:val="28C7351D"/>
    <w:rsid w:val="28C7CD87"/>
    <w:rsid w:val="28CA6EE4"/>
    <w:rsid w:val="28CB6A84"/>
    <w:rsid w:val="28CBB779"/>
    <w:rsid w:val="28CEE2DD"/>
    <w:rsid w:val="28CFC557"/>
    <w:rsid w:val="28D1605C"/>
    <w:rsid w:val="28D1D9B4"/>
    <w:rsid w:val="28D1DE58"/>
    <w:rsid w:val="28D3648D"/>
    <w:rsid w:val="28D570DC"/>
    <w:rsid w:val="28DA65CE"/>
    <w:rsid w:val="28DBCEE4"/>
    <w:rsid w:val="28DE2F9F"/>
    <w:rsid w:val="28DF5B28"/>
    <w:rsid w:val="28E3D7CC"/>
    <w:rsid w:val="28E4185B"/>
    <w:rsid w:val="28E590F0"/>
    <w:rsid w:val="28E62293"/>
    <w:rsid w:val="28E843F1"/>
    <w:rsid w:val="28E871A4"/>
    <w:rsid w:val="28E93855"/>
    <w:rsid w:val="28EBF42E"/>
    <w:rsid w:val="28EE58DC"/>
    <w:rsid w:val="28EEDD88"/>
    <w:rsid w:val="28EF3B1A"/>
    <w:rsid w:val="28F088C6"/>
    <w:rsid w:val="28F10751"/>
    <w:rsid w:val="28F29979"/>
    <w:rsid w:val="28F2D0E5"/>
    <w:rsid w:val="28F5256C"/>
    <w:rsid w:val="28F8056D"/>
    <w:rsid w:val="28F94992"/>
    <w:rsid w:val="28F95F8B"/>
    <w:rsid w:val="28F964FD"/>
    <w:rsid w:val="28FA2B99"/>
    <w:rsid w:val="28FB2EA0"/>
    <w:rsid w:val="28FC11B0"/>
    <w:rsid w:val="2901B27E"/>
    <w:rsid w:val="2901E99F"/>
    <w:rsid w:val="2903E19D"/>
    <w:rsid w:val="29058422"/>
    <w:rsid w:val="290774F3"/>
    <w:rsid w:val="2908A3D7"/>
    <w:rsid w:val="2908BF5A"/>
    <w:rsid w:val="290B9C21"/>
    <w:rsid w:val="290CE097"/>
    <w:rsid w:val="290EEFE3"/>
    <w:rsid w:val="2910AD74"/>
    <w:rsid w:val="2913171F"/>
    <w:rsid w:val="2914B879"/>
    <w:rsid w:val="2915C3C9"/>
    <w:rsid w:val="291B4D34"/>
    <w:rsid w:val="291B5FDA"/>
    <w:rsid w:val="291BE17A"/>
    <w:rsid w:val="291D88B8"/>
    <w:rsid w:val="291D9E98"/>
    <w:rsid w:val="291EC27E"/>
    <w:rsid w:val="2920C48A"/>
    <w:rsid w:val="2922694B"/>
    <w:rsid w:val="29228E90"/>
    <w:rsid w:val="2924F20D"/>
    <w:rsid w:val="2928913C"/>
    <w:rsid w:val="292CEFB2"/>
    <w:rsid w:val="292E4F1C"/>
    <w:rsid w:val="2930FE40"/>
    <w:rsid w:val="2932351A"/>
    <w:rsid w:val="293ABD91"/>
    <w:rsid w:val="293B77DF"/>
    <w:rsid w:val="293B982F"/>
    <w:rsid w:val="293CE9E1"/>
    <w:rsid w:val="293F0A31"/>
    <w:rsid w:val="2941CE13"/>
    <w:rsid w:val="29426831"/>
    <w:rsid w:val="2942F0C5"/>
    <w:rsid w:val="2943BDFE"/>
    <w:rsid w:val="2943E21A"/>
    <w:rsid w:val="2945AE9B"/>
    <w:rsid w:val="2947BA58"/>
    <w:rsid w:val="294A1343"/>
    <w:rsid w:val="294AC298"/>
    <w:rsid w:val="294C9991"/>
    <w:rsid w:val="294D0603"/>
    <w:rsid w:val="294D3062"/>
    <w:rsid w:val="294DC6AC"/>
    <w:rsid w:val="2950702B"/>
    <w:rsid w:val="2951C4BD"/>
    <w:rsid w:val="2953A2DB"/>
    <w:rsid w:val="2959447C"/>
    <w:rsid w:val="295A910D"/>
    <w:rsid w:val="295F0E49"/>
    <w:rsid w:val="29625AEE"/>
    <w:rsid w:val="2964245B"/>
    <w:rsid w:val="29644097"/>
    <w:rsid w:val="29655B5D"/>
    <w:rsid w:val="296AA06E"/>
    <w:rsid w:val="296AE19C"/>
    <w:rsid w:val="296B1557"/>
    <w:rsid w:val="296B8B35"/>
    <w:rsid w:val="296D68D3"/>
    <w:rsid w:val="296E8A9D"/>
    <w:rsid w:val="296F7890"/>
    <w:rsid w:val="29720D49"/>
    <w:rsid w:val="29727B46"/>
    <w:rsid w:val="29738905"/>
    <w:rsid w:val="29745B48"/>
    <w:rsid w:val="2975F6AF"/>
    <w:rsid w:val="2977A790"/>
    <w:rsid w:val="297F523B"/>
    <w:rsid w:val="2981EAC2"/>
    <w:rsid w:val="29847E29"/>
    <w:rsid w:val="2986636A"/>
    <w:rsid w:val="29872ABA"/>
    <w:rsid w:val="2988BE5B"/>
    <w:rsid w:val="29893163"/>
    <w:rsid w:val="298BB696"/>
    <w:rsid w:val="298CA4A8"/>
    <w:rsid w:val="298DA434"/>
    <w:rsid w:val="298EEC3C"/>
    <w:rsid w:val="298F90DE"/>
    <w:rsid w:val="2990DAAF"/>
    <w:rsid w:val="2993248D"/>
    <w:rsid w:val="299630F5"/>
    <w:rsid w:val="29966004"/>
    <w:rsid w:val="29967E1C"/>
    <w:rsid w:val="299779AB"/>
    <w:rsid w:val="2998ACE5"/>
    <w:rsid w:val="299B60BE"/>
    <w:rsid w:val="299CF851"/>
    <w:rsid w:val="299D2BC1"/>
    <w:rsid w:val="299DF755"/>
    <w:rsid w:val="299E5A2B"/>
    <w:rsid w:val="29A05F82"/>
    <w:rsid w:val="29A42A83"/>
    <w:rsid w:val="29AAC493"/>
    <w:rsid w:val="29ABD433"/>
    <w:rsid w:val="29ACC1EA"/>
    <w:rsid w:val="29ACDEA3"/>
    <w:rsid w:val="29AE6EEC"/>
    <w:rsid w:val="29AE6FE2"/>
    <w:rsid w:val="29B1D3B8"/>
    <w:rsid w:val="29B88CE7"/>
    <w:rsid w:val="29B8DE4C"/>
    <w:rsid w:val="29BADC5F"/>
    <w:rsid w:val="29C0E7B5"/>
    <w:rsid w:val="29C0FF27"/>
    <w:rsid w:val="29C1C580"/>
    <w:rsid w:val="29C1FE8D"/>
    <w:rsid w:val="29C3EB42"/>
    <w:rsid w:val="29C4D11F"/>
    <w:rsid w:val="29C6D038"/>
    <w:rsid w:val="29C7F44D"/>
    <w:rsid w:val="29C8FDC3"/>
    <w:rsid w:val="29C9BFC5"/>
    <w:rsid w:val="29CC22F8"/>
    <w:rsid w:val="29CD1EB6"/>
    <w:rsid w:val="29CE4761"/>
    <w:rsid w:val="29CECEC3"/>
    <w:rsid w:val="29D19E38"/>
    <w:rsid w:val="29D38A4F"/>
    <w:rsid w:val="29D51A67"/>
    <w:rsid w:val="29D56D97"/>
    <w:rsid w:val="29D6AB84"/>
    <w:rsid w:val="29DC5E4F"/>
    <w:rsid w:val="29DD5C98"/>
    <w:rsid w:val="29E0A17E"/>
    <w:rsid w:val="29E1CD23"/>
    <w:rsid w:val="29E50287"/>
    <w:rsid w:val="29E8DDBE"/>
    <w:rsid w:val="29ED6E35"/>
    <w:rsid w:val="29EE3304"/>
    <w:rsid w:val="29F00D3B"/>
    <w:rsid w:val="29F3CED3"/>
    <w:rsid w:val="29F50BF7"/>
    <w:rsid w:val="29F53182"/>
    <w:rsid w:val="29F6D83E"/>
    <w:rsid w:val="29F7C2EF"/>
    <w:rsid w:val="29F872AF"/>
    <w:rsid w:val="29F914EE"/>
    <w:rsid w:val="29FAD0A4"/>
    <w:rsid w:val="29FB5F19"/>
    <w:rsid w:val="29FCB1D3"/>
    <w:rsid w:val="29FD8B17"/>
    <w:rsid w:val="2A0320B0"/>
    <w:rsid w:val="2A0391AB"/>
    <w:rsid w:val="2A093624"/>
    <w:rsid w:val="2A09B704"/>
    <w:rsid w:val="2A09FBC1"/>
    <w:rsid w:val="2A0A14E3"/>
    <w:rsid w:val="2A0AFAD2"/>
    <w:rsid w:val="2A0DE50D"/>
    <w:rsid w:val="2A101939"/>
    <w:rsid w:val="2A117B2B"/>
    <w:rsid w:val="2A121FE4"/>
    <w:rsid w:val="2A13C4B1"/>
    <w:rsid w:val="2A189221"/>
    <w:rsid w:val="2A18D81D"/>
    <w:rsid w:val="2A19412A"/>
    <w:rsid w:val="2A1B0DEE"/>
    <w:rsid w:val="2A1C0691"/>
    <w:rsid w:val="2A1F6D21"/>
    <w:rsid w:val="2A212C1C"/>
    <w:rsid w:val="2A241FFA"/>
    <w:rsid w:val="2A24AC21"/>
    <w:rsid w:val="2A269226"/>
    <w:rsid w:val="2A29E955"/>
    <w:rsid w:val="2A2E290E"/>
    <w:rsid w:val="2A30AC9F"/>
    <w:rsid w:val="2A331688"/>
    <w:rsid w:val="2A337A11"/>
    <w:rsid w:val="2A342023"/>
    <w:rsid w:val="2A37B12F"/>
    <w:rsid w:val="2A37F34C"/>
    <w:rsid w:val="2A38DE9E"/>
    <w:rsid w:val="2A3BBF2C"/>
    <w:rsid w:val="2A3BDE59"/>
    <w:rsid w:val="2A3E50B6"/>
    <w:rsid w:val="2A405E5B"/>
    <w:rsid w:val="2A417F9D"/>
    <w:rsid w:val="2A45C28F"/>
    <w:rsid w:val="2A479A9D"/>
    <w:rsid w:val="2A49C639"/>
    <w:rsid w:val="2A4A2A2D"/>
    <w:rsid w:val="2A4AB183"/>
    <w:rsid w:val="2A4B6993"/>
    <w:rsid w:val="2A4D91E3"/>
    <w:rsid w:val="2A501FC6"/>
    <w:rsid w:val="2A51EB80"/>
    <w:rsid w:val="2A58C2C6"/>
    <w:rsid w:val="2A5A6BF4"/>
    <w:rsid w:val="2A5B3375"/>
    <w:rsid w:val="2A5B9525"/>
    <w:rsid w:val="2A5DEFA9"/>
    <w:rsid w:val="2A5FFDEB"/>
    <w:rsid w:val="2A62597A"/>
    <w:rsid w:val="2A62F7AD"/>
    <w:rsid w:val="2A63C88B"/>
    <w:rsid w:val="2A660C74"/>
    <w:rsid w:val="2A6A3E6C"/>
    <w:rsid w:val="2A6D8378"/>
    <w:rsid w:val="2A6DAEB9"/>
    <w:rsid w:val="2A6FFC88"/>
    <w:rsid w:val="2A7439EB"/>
    <w:rsid w:val="2A751726"/>
    <w:rsid w:val="2A753277"/>
    <w:rsid w:val="2A756DA0"/>
    <w:rsid w:val="2A77464D"/>
    <w:rsid w:val="2A789C7E"/>
    <w:rsid w:val="2A7B02E6"/>
    <w:rsid w:val="2A7B2B89"/>
    <w:rsid w:val="2A7C85B9"/>
    <w:rsid w:val="2A7C9CE3"/>
    <w:rsid w:val="2A7CE981"/>
    <w:rsid w:val="2A7DB461"/>
    <w:rsid w:val="2A7DC55F"/>
    <w:rsid w:val="2A8049B6"/>
    <w:rsid w:val="2A806E3C"/>
    <w:rsid w:val="2A80F3B2"/>
    <w:rsid w:val="2A81AF16"/>
    <w:rsid w:val="2A86CE3B"/>
    <w:rsid w:val="2A86DF40"/>
    <w:rsid w:val="2A8730BD"/>
    <w:rsid w:val="2A8995D5"/>
    <w:rsid w:val="2A8BBC4E"/>
    <w:rsid w:val="2A8C39EB"/>
    <w:rsid w:val="2A8CB328"/>
    <w:rsid w:val="2A8D706D"/>
    <w:rsid w:val="2A90A7FF"/>
    <w:rsid w:val="2A91AB0A"/>
    <w:rsid w:val="2A949AF1"/>
    <w:rsid w:val="2A97FC1E"/>
    <w:rsid w:val="2A9848DB"/>
    <w:rsid w:val="2A98DCCA"/>
    <w:rsid w:val="2A9ACCFD"/>
    <w:rsid w:val="2A9C2FA2"/>
    <w:rsid w:val="2AA21121"/>
    <w:rsid w:val="2AA412F4"/>
    <w:rsid w:val="2AA6571E"/>
    <w:rsid w:val="2AA8C7E7"/>
    <w:rsid w:val="2AAC7382"/>
    <w:rsid w:val="2AAE5F42"/>
    <w:rsid w:val="2AAEA9CA"/>
    <w:rsid w:val="2AB1C6F0"/>
    <w:rsid w:val="2AB41DA5"/>
    <w:rsid w:val="2AB5D6D5"/>
    <w:rsid w:val="2AB714D3"/>
    <w:rsid w:val="2AB835C3"/>
    <w:rsid w:val="2AC3418D"/>
    <w:rsid w:val="2AC4528B"/>
    <w:rsid w:val="2AC473A1"/>
    <w:rsid w:val="2AC51462"/>
    <w:rsid w:val="2AC6782F"/>
    <w:rsid w:val="2AC80ED8"/>
    <w:rsid w:val="2ACA31EB"/>
    <w:rsid w:val="2ACBD15C"/>
    <w:rsid w:val="2ACEBBD5"/>
    <w:rsid w:val="2AD0B316"/>
    <w:rsid w:val="2AD1053C"/>
    <w:rsid w:val="2AD172AF"/>
    <w:rsid w:val="2AD3AE60"/>
    <w:rsid w:val="2AD66A84"/>
    <w:rsid w:val="2AD844F4"/>
    <w:rsid w:val="2AD91051"/>
    <w:rsid w:val="2ADCCA6F"/>
    <w:rsid w:val="2ADDA591"/>
    <w:rsid w:val="2AE018CC"/>
    <w:rsid w:val="2AE2A7CB"/>
    <w:rsid w:val="2AE50A18"/>
    <w:rsid w:val="2AE7C16A"/>
    <w:rsid w:val="2AE7FDD9"/>
    <w:rsid w:val="2AE9A0C4"/>
    <w:rsid w:val="2AEDB34F"/>
    <w:rsid w:val="2AF2A45C"/>
    <w:rsid w:val="2AF6BDB3"/>
    <w:rsid w:val="2AF731E4"/>
    <w:rsid w:val="2AF737A3"/>
    <w:rsid w:val="2AF93251"/>
    <w:rsid w:val="2AF933CA"/>
    <w:rsid w:val="2AF95B86"/>
    <w:rsid w:val="2AFA2B66"/>
    <w:rsid w:val="2B000B75"/>
    <w:rsid w:val="2B0ADE47"/>
    <w:rsid w:val="2B0BDF8C"/>
    <w:rsid w:val="2B0DB2A2"/>
    <w:rsid w:val="2B0F84E2"/>
    <w:rsid w:val="2B10FE65"/>
    <w:rsid w:val="2B11C61E"/>
    <w:rsid w:val="2B13F00A"/>
    <w:rsid w:val="2B14912F"/>
    <w:rsid w:val="2B15068D"/>
    <w:rsid w:val="2B15ED10"/>
    <w:rsid w:val="2B160457"/>
    <w:rsid w:val="2B180A29"/>
    <w:rsid w:val="2B19861F"/>
    <w:rsid w:val="2B19D694"/>
    <w:rsid w:val="2B1AEC67"/>
    <w:rsid w:val="2B1C557E"/>
    <w:rsid w:val="2B1EF181"/>
    <w:rsid w:val="2B211974"/>
    <w:rsid w:val="2B222F54"/>
    <w:rsid w:val="2B2A333C"/>
    <w:rsid w:val="2B2A36E8"/>
    <w:rsid w:val="2B2B685E"/>
    <w:rsid w:val="2B2B69C2"/>
    <w:rsid w:val="2B2C85BF"/>
    <w:rsid w:val="2B309587"/>
    <w:rsid w:val="2B30E062"/>
    <w:rsid w:val="2B32874E"/>
    <w:rsid w:val="2B34B38E"/>
    <w:rsid w:val="2B35E328"/>
    <w:rsid w:val="2B36905C"/>
    <w:rsid w:val="2B36FA01"/>
    <w:rsid w:val="2B3757E1"/>
    <w:rsid w:val="2B38D03A"/>
    <w:rsid w:val="2B3985F1"/>
    <w:rsid w:val="2B3AEECE"/>
    <w:rsid w:val="2B3C1262"/>
    <w:rsid w:val="2B3DBEFF"/>
    <w:rsid w:val="2B43A7A1"/>
    <w:rsid w:val="2B47170E"/>
    <w:rsid w:val="2B4AF404"/>
    <w:rsid w:val="2B50F02F"/>
    <w:rsid w:val="2B5293E6"/>
    <w:rsid w:val="2B5426AC"/>
    <w:rsid w:val="2B54F4DB"/>
    <w:rsid w:val="2B576B92"/>
    <w:rsid w:val="2B57A884"/>
    <w:rsid w:val="2B57CC3C"/>
    <w:rsid w:val="2B58152A"/>
    <w:rsid w:val="2B597BF5"/>
    <w:rsid w:val="2B5D7343"/>
    <w:rsid w:val="2B610C36"/>
    <w:rsid w:val="2B61A95A"/>
    <w:rsid w:val="2B63A1C6"/>
    <w:rsid w:val="2B63FE35"/>
    <w:rsid w:val="2B64B5AF"/>
    <w:rsid w:val="2B651975"/>
    <w:rsid w:val="2B66231A"/>
    <w:rsid w:val="2B68CFD8"/>
    <w:rsid w:val="2B69925F"/>
    <w:rsid w:val="2B69A79A"/>
    <w:rsid w:val="2B6C5641"/>
    <w:rsid w:val="2B726D5B"/>
    <w:rsid w:val="2B7590C0"/>
    <w:rsid w:val="2B75A00F"/>
    <w:rsid w:val="2B77B1AF"/>
    <w:rsid w:val="2B77CFBD"/>
    <w:rsid w:val="2B7978A2"/>
    <w:rsid w:val="2B79CD93"/>
    <w:rsid w:val="2B806F2D"/>
    <w:rsid w:val="2B81C22D"/>
    <w:rsid w:val="2B82B9F7"/>
    <w:rsid w:val="2B838DEA"/>
    <w:rsid w:val="2B846091"/>
    <w:rsid w:val="2B848DB4"/>
    <w:rsid w:val="2B86F06F"/>
    <w:rsid w:val="2B8862A4"/>
    <w:rsid w:val="2B8869FB"/>
    <w:rsid w:val="2B8AA375"/>
    <w:rsid w:val="2B8BF64A"/>
    <w:rsid w:val="2B8CB2A5"/>
    <w:rsid w:val="2B8DB2D0"/>
    <w:rsid w:val="2B8DE115"/>
    <w:rsid w:val="2B8F5A12"/>
    <w:rsid w:val="2B912BD0"/>
    <w:rsid w:val="2B91317C"/>
    <w:rsid w:val="2B9203A7"/>
    <w:rsid w:val="2B92ED29"/>
    <w:rsid w:val="2B9301E4"/>
    <w:rsid w:val="2B9737B4"/>
    <w:rsid w:val="2B983834"/>
    <w:rsid w:val="2B986A68"/>
    <w:rsid w:val="2B98CADE"/>
    <w:rsid w:val="2B9BCEA5"/>
    <w:rsid w:val="2B9E81E6"/>
    <w:rsid w:val="2B9FFF28"/>
    <w:rsid w:val="2BA18212"/>
    <w:rsid w:val="2BA23511"/>
    <w:rsid w:val="2BA25108"/>
    <w:rsid w:val="2BA6530F"/>
    <w:rsid w:val="2BAAF8FB"/>
    <w:rsid w:val="2BAB0F68"/>
    <w:rsid w:val="2BAB1986"/>
    <w:rsid w:val="2BB46282"/>
    <w:rsid w:val="2BB6F47D"/>
    <w:rsid w:val="2BB7FA46"/>
    <w:rsid w:val="2BB9B865"/>
    <w:rsid w:val="2BBC2D85"/>
    <w:rsid w:val="2BBD7923"/>
    <w:rsid w:val="2BC061A3"/>
    <w:rsid w:val="2BC0A907"/>
    <w:rsid w:val="2BC0C6C9"/>
    <w:rsid w:val="2BC257EA"/>
    <w:rsid w:val="2BC33573"/>
    <w:rsid w:val="2BC4CAEF"/>
    <w:rsid w:val="2BC931A1"/>
    <w:rsid w:val="2BC98302"/>
    <w:rsid w:val="2BCCCF7B"/>
    <w:rsid w:val="2BD15EF8"/>
    <w:rsid w:val="2BD18D96"/>
    <w:rsid w:val="2BD31CD6"/>
    <w:rsid w:val="2BD4722F"/>
    <w:rsid w:val="2BD98895"/>
    <w:rsid w:val="2BDD3559"/>
    <w:rsid w:val="2BE1307F"/>
    <w:rsid w:val="2BE19EEF"/>
    <w:rsid w:val="2BE30367"/>
    <w:rsid w:val="2BEABAA9"/>
    <w:rsid w:val="2BEBBCA4"/>
    <w:rsid w:val="2BEEA4A7"/>
    <w:rsid w:val="2BF1E388"/>
    <w:rsid w:val="2BF1FA17"/>
    <w:rsid w:val="2BF3FC2C"/>
    <w:rsid w:val="2BF52516"/>
    <w:rsid w:val="2BF6BA7F"/>
    <w:rsid w:val="2BF83B64"/>
    <w:rsid w:val="2BFB7F34"/>
    <w:rsid w:val="2BFC7CE9"/>
    <w:rsid w:val="2C012B3F"/>
    <w:rsid w:val="2C01C491"/>
    <w:rsid w:val="2C045262"/>
    <w:rsid w:val="2C04D1B7"/>
    <w:rsid w:val="2C0646CD"/>
    <w:rsid w:val="2C071767"/>
    <w:rsid w:val="2C08E9D1"/>
    <w:rsid w:val="2C09A7E6"/>
    <w:rsid w:val="2C0A891C"/>
    <w:rsid w:val="2C0BD00E"/>
    <w:rsid w:val="2C0DE4A0"/>
    <w:rsid w:val="2C0E9232"/>
    <w:rsid w:val="2C0F9F65"/>
    <w:rsid w:val="2C10389A"/>
    <w:rsid w:val="2C12E1B9"/>
    <w:rsid w:val="2C155CA0"/>
    <w:rsid w:val="2C158B45"/>
    <w:rsid w:val="2C16A65C"/>
    <w:rsid w:val="2C17845C"/>
    <w:rsid w:val="2C1A2658"/>
    <w:rsid w:val="2C1AED7A"/>
    <w:rsid w:val="2C1CDC30"/>
    <w:rsid w:val="2C1E7B5A"/>
    <w:rsid w:val="2C1F8352"/>
    <w:rsid w:val="2C1FFCCE"/>
    <w:rsid w:val="2C212F5D"/>
    <w:rsid w:val="2C231CA7"/>
    <w:rsid w:val="2C235755"/>
    <w:rsid w:val="2C237F49"/>
    <w:rsid w:val="2C26F310"/>
    <w:rsid w:val="2C27D1E4"/>
    <w:rsid w:val="2C289062"/>
    <w:rsid w:val="2C28BAC8"/>
    <w:rsid w:val="2C28C320"/>
    <w:rsid w:val="2C2AFB23"/>
    <w:rsid w:val="2C2B1D72"/>
    <w:rsid w:val="2C2C685C"/>
    <w:rsid w:val="2C2D94F0"/>
    <w:rsid w:val="2C2F541B"/>
    <w:rsid w:val="2C30861A"/>
    <w:rsid w:val="2C311814"/>
    <w:rsid w:val="2C318CE8"/>
    <w:rsid w:val="2C325767"/>
    <w:rsid w:val="2C34DE11"/>
    <w:rsid w:val="2C360757"/>
    <w:rsid w:val="2C3670F3"/>
    <w:rsid w:val="2C375CCA"/>
    <w:rsid w:val="2C380423"/>
    <w:rsid w:val="2C3B7F7A"/>
    <w:rsid w:val="2C3CBA6A"/>
    <w:rsid w:val="2C3EEF8C"/>
    <w:rsid w:val="2C4183FE"/>
    <w:rsid w:val="2C41BCF5"/>
    <w:rsid w:val="2C43CDB1"/>
    <w:rsid w:val="2C44A0CF"/>
    <w:rsid w:val="2C45E781"/>
    <w:rsid w:val="2C497D73"/>
    <w:rsid w:val="2C4EE26F"/>
    <w:rsid w:val="2C4F2823"/>
    <w:rsid w:val="2C5213B4"/>
    <w:rsid w:val="2C53C2D7"/>
    <w:rsid w:val="2C5434F9"/>
    <w:rsid w:val="2C57A2D8"/>
    <w:rsid w:val="2C5A2827"/>
    <w:rsid w:val="2C5BAD3D"/>
    <w:rsid w:val="2C5DCD34"/>
    <w:rsid w:val="2C5F04AB"/>
    <w:rsid w:val="2C62A78D"/>
    <w:rsid w:val="2C637007"/>
    <w:rsid w:val="2C66C253"/>
    <w:rsid w:val="2C67F925"/>
    <w:rsid w:val="2C68D6E8"/>
    <w:rsid w:val="2C6B9794"/>
    <w:rsid w:val="2C6D7975"/>
    <w:rsid w:val="2C6F50C1"/>
    <w:rsid w:val="2C70DF00"/>
    <w:rsid w:val="2C70F9F9"/>
    <w:rsid w:val="2C7150FD"/>
    <w:rsid w:val="2C729F9A"/>
    <w:rsid w:val="2C73FE47"/>
    <w:rsid w:val="2C76E380"/>
    <w:rsid w:val="2C76E3C9"/>
    <w:rsid w:val="2C7834DD"/>
    <w:rsid w:val="2C7C53A1"/>
    <w:rsid w:val="2C7CB286"/>
    <w:rsid w:val="2C848C26"/>
    <w:rsid w:val="2C85C986"/>
    <w:rsid w:val="2C86CC58"/>
    <w:rsid w:val="2C89DECD"/>
    <w:rsid w:val="2C8A50AC"/>
    <w:rsid w:val="2C8A8AAE"/>
    <w:rsid w:val="2C8C93DD"/>
    <w:rsid w:val="2C8E3341"/>
    <w:rsid w:val="2C90F8D9"/>
    <w:rsid w:val="2C913A2D"/>
    <w:rsid w:val="2C927BC6"/>
    <w:rsid w:val="2C94E79E"/>
    <w:rsid w:val="2C952497"/>
    <w:rsid w:val="2C99348E"/>
    <w:rsid w:val="2C9AEB76"/>
    <w:rsid w:val="2C9DCF34"/>
    <w:rsid w:val="2C9DD7F9"/>
    <w:rsid w:val="2CA02A37"/>
    <w:rsid w:val="2CA447C8"/>
    <w:rsid w:val="2CA529CA"/>
    <w:rsid w:val="2CA80235"/>
    <w:rsid w:val="2CA83265"/>
    <w:rsid w:val="2CAD716D"/>
    <w:rsid w:val="2CAE576B"/>
    <w:rsid w:val="2CAEBCAE"/>
    <w:rsid w:val="2CAEFAB9"/>
    <w:rsid w:val="2CAFE62F"/>
    <w:rsid w:val="2CB0CEA7"/>
    <w:rsid w:val="2CB11F9B"/>
    <w:rsid w:val="2CB204AB"/>
    <w:rsid w:val="2CB28210"/>
    <w:rsid w:val="2CB60679"/>
    <w:rsid w:val="2CB74F01"/>
    <w:rsid w:val="2CBD0C3F"/>
    <w:rsid w:val="2CBE54CA"/>
    <w:rsid w:val="2CC01365"/>
    <w:rsid w:val="2CC03B12"/>
    <w:rsid w:val="2CC12B86"/>
    <w:rsid w:val="2CC15C37"/>
    <w:rsid w:val="2CC2733F"/>
    <w:rsid w:val="2CC74D6E"/>
    <w:rsid w:val="2CC8E517"/>
    <w:rsid w:val="2CCB20A6"/>
    <w:rsid w:val="2CCBC0CE"/>
    <w:rsid w:val="2CCDB58F"/>
    <w:rsid w:val="2CCE0417"/>
    <w:rsid w:val="2CCF83D2"/>
    <w:rsid w:val="2CD14548"/>
    <w:rsid w:val="2CD1DA52"/>
    <w:rsid w:val="2CD26173"/>
    <w:rsid w:val="2CD265A7"/>
    <w:rsid w:val="2CD52F67"/>
    <w:rsid w:val="2CD63A21"/>
    <w:rsid w:val="2CD74554"/>
    <w:rsid w:val="2CD9D87D"/>
    <w:rsid w:val="2CDD7A0A"/>
    <w:rsid w:val="2CDDEAA3"/>
    <w:rsid w:val="2CE0B85B"/>
    <w:rsid w:val="2CE268B9"/>
    <w:rsid w:val="2CE3312F"/>
    <w:rsid w:val="2CE5C357"/>
    <w:rsid w:val="2CE7F83C"/>
    <w:rsid w:val="2CE88D43"/>
    <w:rsid w:val="2CE940F0"/>
    <w:rsid w:val="2CE94149"/>
    <w:rsid w:val="2CEB7EAE"/>
    <w:rsid w:val="2CEC23BD"/>
    <w:rsid w:val="2CEEBEC9"/>
    <w:rsid w:val="2CEEDDA9"/>
    <w:rsid w:val="2CF08FC9"/>
    <w:rsid w:val="2CF4734F"/>
    <w:rsid w:val="2CF7C8AA"/>
    <w:rsid w:val="2CF7FBA1"/>
    <w:rsid w:val="2CF80423"/>
    <w:rsid w:val="2CF90326"/>
    <w:rsid w:val="2D00BE05"/>
    <w:rsid w:val="2D0145FC"/>
    <w:rsid w:val="2D063B8A"/>
    <w:rsid w:val="2D093EFA"/>
    <w:rsid w:val="2D098B43"/>
    <w:rsid w:val="2D0E2EE3"/>
    <w:rsid w:val="2D10CA0B"/>
    <w:rsid w:val="2D11164C"/>
    <w:rsid w:val="2D11CCAF"/>
    <w:rsid w:val="2D126725"/>
    <w:rsid w:val="2D16A401"/>
    <w:rsid w:val="2D1FD5F5"/>
    <w:rsid w:val="2D20CB94"/>
    <w:rsid w:val="2D23A2F7"/>
    <w:rsid w:val="2D291E09"/>
    <w:rsid w:val="2D2EDB09"/>
    <w:rsid w:val="2D2FCE4C"/>
    <w:rsid w:val="2D307ED5"/>
    <w:rsid w:val="2D30D598"/>
    <w:rsid w:val="2D320A1F"/>
    <w:rsid w:val="2D382BE3"/>
    <w:rsid w:val="2D3E02D5"/>
    <w:rsid w:val="2D3E6035"/>
    <w:rsid w:val="2D45B336"/>
    <w:rsid w:val="2D477BB0"/>
    <w:rsid w:val="2D48EC41"/>
    <w:rsid w:val="2D4E76B2"/>
    <w:rsid w:val="2D4EAD31"/>
    <w:rsid w:val="2D510AA6"/>
    <w:rsid w:val="2D55AD6E"/>
    <w:rsid w:val="2D56E816"/>
    <w:rsid w:val="2D5854B6"/>
    <w:rsid w:val="2D586FE2"/>
    <w:rsid w:val="2D5A1DD4"/>
    <w:rsid w:val="2D5A4ADF"/>
    <w:rsid w:val="2D5B1489"/>
    <w:rsid w:val="2D5CC5DD"/>
    <w:rsid w:val="2D5E8CB3"/>
    <w:rsid w:val="2D60BE95"/>
    <w:rsid w:val="2D628A29"/>
    <w:rsid w:val="2D658288"/>
    <w:rsid w:val="2D659A0E"/>
    <w:rsid w:val="2D684B65"/>
    <w:rsid w:val="2D68D684"/>
    <w:rsid w:val="2D6956AB"/>
    <w:rsid w:val="2D6FA87E"/>
    <w:rsid w:val="2D6FBD0A"/>
    <w:rsid w:val="2D713024"/>
    <w:rsid w:val="2D73ADBD"/>
    <w:rsid w:val="2D75CA83"/>
    <w:rsid w:val="2D76C2C7"/>
    <w:rsid w:val="2D77DEA3"/>
    <w:rsid w:val="2D79205F"/>
    <w:rsid w:val="2D7932DA"/>
    <w:rsid w:val="2D7A5802"/>
    <w:rsid w:val="2D7D1131"/>
    <w:rsid w:val="2D7D825F"/>
    <w:rsid w:val="2D7DBA62"/>
    <w:rsid w:val="2D7DEC34"/>
    <w:rsid w:val="2D7E02CA"/>
    <w:rsid w:val="2D802205"/>
    <w:rsid w:val="2D80C5F5"/>
    <w:rsid w:val="2D833527"/>
    <w:rsid w:val="2D8C673E"/>
    <w:rsid w:val="2D8E9B51"/>
    <w:rsid w:val="2D8F4FB7"/>
    <w:rsid w:val="2D90958C"/>
    <w:rsid w:val="2D90CE6F"/>
    <w:rsid w:val="2D9ABAE7"/>
    <w:rsid w:val="2D9BD083"/>
    <w:rsid w:val="2D9C31F0"/>
    <w:rsid w:val="2DA004A7"/>
    <w:rsid w:val="2DA35893"/>
    <w:rsid w:val="2DA3BF12"/>
    <w:rsid w:val="2DABD0A9"/>
    <w:rsid w:val="2DABDA5F"/>
    <w:rsid w:val="2DAC7357"/>
    <w:rsid w:val="2DB0B002"/>
    <w:rsid w:val="2DB17CEA"/>
    <w:rsid w:val="2DB386C5"/>
    <w:rsid w:val="2DB41ED4"/>
    <w:rsid w:val="2DB44405"/>
    <w:rsid w:val="2DBAA1C5"/>
    <w:rsid w:val="2DBAD0E0"/>
    <w:rsid w:val="2DBD8E36"/>
    <w:rsid w:val="2DBDBE4C"/>
    <w:rsid w:val="2DBDC7F7"/>
    <w:rsid w:val="2DBE3E04"/>
    <w:rsid w:val="2DBEF0E8"/>
    <w:rsid w:val="2DC1D642"/>
    <w:rsid w:val="2DC25422"/>
    <w:rsid w:val="2DC29475"/>
    <w:rsid w:val="2DC54218"/>
    <w:rsid w:val="2DC9924A"/>
    <w:rsid w:val="2DCDA45E"/>
    <w:rsid w:val="2DCF4AAE"/>
    <w:rsid w:val="2DD24BEB"/>
    <w:rsid w:val="2DD5DE64"/>
    <w:rsid w:val="2DD616D9"/>
    <w:rsid w:val="2DD64BD3"/>
    <w:rsid w:val="2DD8AB2F"/>
    <w:rsid w:val="2DDB5060"/>
    <w:rsid w:val="2DDDDC25"/>
    <w:rsid w:val="2DDE1FDB"/>
    <w:rsid w:val="2DDE3946"/>
    <w:rsid w:val="2DDEF177"/>
    <w:rsid w:val="2DDF5959"/>
    <w:rsid w:val="2DE05092"/>
    <w:rsid w:val="2DE0F338"/>
    <w:rsid w:val="2DE1842B"/>
    <w:rsid w:val="2DE57AA6"/>
    <w:rsid w:val="2DE70CB6"/>
    <w:rsid w:val="2DE74A17"/>
    <w:rsid w:val="2DEC0B53"/>
    <w:rsid w:val="2DECB1EE"/>
    <w:rsid w:val="2DEEB4F5"/>
    <w:rsid w:val="2DF0CF49"/>
    <w:rsid w:val="2DF247FF"/>
    <w:rsid w:val="2DF70EC1"/>
    <w:rsid w:val="2DF7372B"/>
    <w:rsid w:val="2DF7A235"/>
    <w:rsid w:val="2DFC6736"/>
    <w:rsid w:val="2DFC7659"/>
    <w:rsid w:val="2DFCCEC1"/>
    <w:rsid w:val="2DFFB3AD"/>
    <w:rsid w:val="2E01054F"/>
    <w:rsid w:val="2E022ED5"/>
    <w:rsid w:val="2E038695"/>
    <w:rsid w:val="2E04CD50"/>
    <w:rsid w:val="2E0546D1"/>
    <w:rsid w:val="2E05623D"/>
    <w:rsid w:val="2E075E77"/>
    <w:rsid w:val="2E079AEB"/>
    <w:rsid w:val="2E0876F9"/>
    <w:rsid w:val="2E0DEC80"/>
    <w:rsid w:val="2E0F45B0"/>
    <w:rsid w:val="2E10D63B"/>
    <w:rsid w:val="2E14C441"/>
    <w:rsid w:val="2E16DA9F"/>
    <w:rsid w:val="2E1DA562"/>
    <w:rsid w:val="2E1E363C"/>
    <w:rsid w:val="2E21564A"/>
    <w:rsid w:val="2E21663E"/>
    <w:rsid w:val="2E21E30B"/>
    <w:rsid w:val="2E232417"/>
    <w:rsid w:val="2E24E3B0"/>
    <w:rsid w:val="2E256947"/>
    <w:rsid w:val="2E27792B"/>
    <w:rsid w:val="2E286466"/>
    <w:rsid w:val="2E30CA1C"/>
    <w:rsid w:val="2E31B7C3"/>
    <w:rsid w:val="2E36FD85"/>
    <w:rsid w:val="2E3792A9"/>
    <w:rsid w:val="2E384C4D"/>
    <w:rsid w:val="2E3BBFE0"/>
    <w:rsid w:val="2E3BDCCC"/>
    <w:rsid w:val="2E3DD331"/>
    <w:rsid w:val="2E400EA5"/>
    <w:rsid w:val="2E41568F"/>
    <w:rsid w:val="2E42AC18"/>
    <w:rsid w:val="2E44C81C"/>
    <w:rsid w:val="2E44E1C2"/>
    <w:rsid w:val="2E46DA9B"/>
    <w:rsid w:val="2E486835"/>
    <w:rsid w:val="2E4A413F"/>
    <w:rsid w:val="2E4AC793"/>
    <w:rsid w:val="2E4AFB5E"/>
    <w:rsid w:val="2E4FAE94"/>
    <w:rsid w:val="2E4FF4EA"/>
    <w:rsid w:val="2E509F1B"/>
    <w:rsid w:val="2E523E28"/>
    <w:rsid w:val="2E53860A"/>
    <w:rsid w:val="2E55638F"/>
    <w:rsid w:val="2E59F887"/>
    <w:rsid w:val="2E59FE5B"/>
    <w:rsid w:val="2E5B3A22"/>
    <w:rsid w:val="2E5BA161"/>
    <w:rsid w:val="2E5DCB46"/>
    <w:rsid w:val="2E5DCD3A"/>
    <w:rsid w:val="2E60F953"/>
    <w:rsid w:val="2E63DB60"/>
    <w:rsid w:val="2E64952E"/>
    <w:rsid w:val="2E64F1F1"/>
    <w:rsid w:val="2E6518F8"/>
    <w:rsid w:val="2E660A18"/>
    <w:rsid w:val="2E683649"/>
    <w:rsid w:val="2E6CFB88"/>
    <w:rsid w:val="2E6D1EE5"/>
    <w:rsid w:val="2E70A38B"/>
    <w:rsid w:val="2E723238"/>
    <w:rsid w:val="2E73D089"/>
    <w:rsid w:val="2E74363D"/>
    <w:rsid w:val="2E77E43B"/>
    <w:rsid w:val="2E7806F6"/>
    <w:rsid w:val="2E784004"/>
    <w:rsid w:val="2E7C0F91"/>
    <w:rsid w:val="2E7E9AC7"/>
    <w:rsid w:val="2E80DB9C"/>
    <w:rsid w:val="2E813677"/>
    <w:rsid w:val="2E841F41"/>
    <w:rsid w:val="2E8503FD"/>
    <w:rsid w:val="2E86B2B7"/>
    <w:rsid w:val="2E8AF8B7"/>
    <w:rsid w:val="2E8BC77A"/>
    <w:rsid w:val="2E8C4169"/>
    <w:rsid w:val="2E8F2CBC"/>
    <w:rsid w:val="2E9520F3"/>
    <w:rsid w:val="2E95C908"/>
    <w:rsid w:val="2E9883F4"/>
    <w:rsid w:val="2E9C07D1"/>
    <w:rsid w:val="2E9C3316"/>
    <w:rsid w:val="2E9C8E66"/>
    <w:rsid w:val="2E9D8A42"/>
    <w:rsid w:val="2E9F8ACD"/>
    <w:rsid w:val="2E9F9E4D"/>
    <w:rsid w:val="2EA21B98"/>
    <w:rsid w:val="2EA38C70"/>
    <w:rsid w:val="2EA399C8"/>
    <w:rsid w:val="2EA73B94"/>
    <w:rsid w:val="2EA8A7BF"/>
    <w:rsid w:val="2EABDC77"/>
    <w:rsid w:val="2EAE4C8E"/>
    <w:rsid w:val="2EAF3609"/>
    <w:rsid w:val="2EB0271D"/>
    <w:rsid w:val="2EB3F0D4"/>
    <w:rsid w:val="2EB553DB"/>
    <w:rsid w:val="2EB86086"/>
    <w:rsid w:val="2EBA52A7"/>
    <w:rsid w:val="2EBBA53F"/>
    <w:rsid w:val="2EBC6E40"/>
    <w:rsid w:val="2EC26AB8"/>
    <w:rsid w:val="2EC28804"/>
    <w:rsid w:val="2EC2FECC"/>
    <w:rsid w:val="2EC4E602"/>
    <w:rsid w:val="2EC68A2D"/>
    <w:rsid w:val="2EC876A1"/>
    <w:rsid w:val="2ECA3C0A"/>
    <w:rsid w:val="2ED00D9B"/>
    <w:rsid w:val="2ED0754B"/>
    <w:rsid w:val="2ED17423"/>
    <w:rsid w:val="2ED3521A"/>
    <w:rsid w:val="2ED4957F"/>
    <w:rsid w:val="2ED54002"/>
    <w:rsid w:val="2ED6D2E7"/>
    <w:rsid w:val="2ED7631C"/>
    <w:rsid w:val="2ED7EB31"/>
    <w:rsid w:val="2ED812C6"/>
    <w:rsid w:val="2ED88A3C"/>
    <w:rsid w:val="2ED9C51F"/>
    <w:rsid w:val="2EDE7E46"/>
    <w:rsid w:val="2EE1C9B1"/>
    <w:rsid w:val="2EE20F78"/>
    <w:rsid w:val="2EE2A79B"/>
    <w:rsid w:val="2EE5C68F"/>
    <w:rsid w:val="2EE6642D"/>
    <w:rsid w:val="2EE6CA5A"/>
    <w:rsid w:val="2EEE953F"/>
    <w:rsid w:val="2EF0394C"/>
    <w:rsid w:val="2EF07DB9"/>
    <w:rsid w:val="2EF0A66E"/>
    <w:rsid w:val="2EF0BAE9"/>
    <w:rsid w:val="2EF446F7"/>
    <w:rsid w:val="2EF51F62"/>
    <w:rsid w:val="2EF57E78"/>
    <w:rsid w:val="2EF63600"/>
    <w:rsid w:val="2EF6E0A0"/>
    <w:rsid w:val="2EF86241"/>
    <w:rsid w:val="2EF8938F"/>
    <w:rsid w:val="2EFCA499"/>
    <w:rsid w:val="2EFE55FB"/>
    <w:rsid w:val="2EFEB465"/>
    <w:rsid w:val="2EFF4C8C"/>
    <w:rsid w:val="2F04403F"/>
    <w:rsid w:val="2F055676"/>
    <w:rsid w:val="2F059F66"/>
    <w:rsid w:val="2F075439"/>
    <w:rsid w:val="2F079146"/>
    <w:rsid w:val="2F0A887F"/>
    <w:rsid w:val="2F0B2E5C"/>
    <w:rsid w:val="2F0C12F1"/>
    <w:rsid w:val="2F0E5AAB"/>
    <w:rsid w:val="2F0FD31B"/>
    <w:rsid w:val="2F10A45D"/>
    <w:rsid w:val="2F164C58"/>
    <w:rsid w:val="2F16C4A6"/>
    <w:rsid w:val="2F18D61C"/>
    <w:rsid w:val="2F1A8CE6"/>
    <w:rsid w:val="2F1B5A4D"/>
    <w:rsid w:val="2F22480E"/>
    <w:rsid w:val="2F2654A4"/>
    <w:rsid w:val="2F270577"/>
    <w:rsid w:val="2F27DF21"/>
    <w:rsid w:val="2F288356"/>
    <w:rsid w:val="2F29A7A8"/>
    <w:rsid w:val="2F2AA001"/>
    <w:rsid w:val="2F2C4295"/>
    <w:rsid w:val="2F2F2D69"/>
    <w:rsid w:val="2F30C142"/>
    <w:rsid w:val="2F312911"/>
    <w:rsid w:val="2F319A64"/>
    <w:rsid w:val="2F323B58"/>
    <w:rsid w:val="2F324CB5"/>
    <w:rsid w:val="2F32D291"/>
    <w:rsid w:val="2F32DA16"/>
    <w:rsid w:val="2F32FD42"/>
    <w:rsid w:val="2F343F78"/>
    <w:rsid w:val="2F357398"/>
    <w:rsid w:val="2F35A67C"/>
    <w:rsid w:val="2F3607F6"/>
    <w:rsid w:val="2F3AC263"/>
    <w:rsid w:val="2F3AE772"/>
    <w:rsid w:val="2F3CFEFD"/>
    <w:rsid w:val="2F411FDC"/>
    <w:rsid w:val="2F42E93A"/>
    <w:rsid w:val="2F43309D"/>
    <w:rsid w:val="2F456F83"/>
    <w:rsid w:val="2F46077D"/>
    <w:rsid w:val="2F48ED84"/>
    <w:rsid w:val="2F4925B0"/>
    <w:rsid w:val="2F4B55A0"/>
    <w:rsid w:val="2F4C7AF6"/>
    <w:rsid w:val="2F4E1095"/>
    <w:rsid w:val="2F5CCF3F"/>
    <w:rsid w:val="2F61E563"/>
    <w:rsid w:val="2F61F32B"/>
    <w:rsid w:val="2F67ACBF"/>
    <w:rsid w:val="2F68982F"/>
    <w:rsid w:val="2F699536"/>
    <w:rsid w:val="2F6B3EAA"/>
    <w:rsid w:val="2F6CA5F9"/>
    <w:rsid w:val="2F6F9E0A"/>
    <w:rsid w:val="2F6FD3AC"/>
    <w:rsid w:val="2F710A72"/>
    <w:rsid w:val="2F71665B"/>
    <w:rsid w:val="2F718416"/>
    <w:rsid w:val="2F72B8BF"/>
    <w:rsid w:val="2F750CAA"/>
    <w:rsid w:val="2F75D4BC"/>
    <w:rsid w:val="2F77EBEB"/>
    <w:rsid w:val="2F79CA6E"/>
    <w:rsid w:val="2F7D5C8A"/>
    <w:rsid w:val="2F7EF54C"/>
    <w:rsid w:val="2F7F252E"/>
    <w:rsid w:val="2F83257C"/>
    <w:rsid w:val="2F840DF3"/>
    <w:rsid w:val="2F844BBC"/>
    <w:rsid w:val="2F84E958"/>
    <w:rsid w:val="2F8C99B7"/>
    <w:rsid w:val="2F8EA372"/>
    <w:rsid w:val="2F8F5192"/>
    <w:rsid w:val="2F94B820"/>
    <w:rsid w:val="2F99C891"/>
    <w:rsid w:val="2F9AECA1"/>
    <w:rsid w:val="2F9C3302"/>
    <w:rsid w:val="2F9D093B"/>
    <w:rsid w:val="2F9D1CA8"/>
    <w:rsid w:val="2FA615D4"/>
    <w:rsid w:val="2FA687AE"/>
    <w:rsid w:val="2FA794EB"/>
    <w:rsid w:val="2FAA567F"/>
    <w:rsid w:val="2FAB4B75"/>
    <w:rsid w:val="2FABB2F7"/>
    <w:rsid w:val="2FAE7949"/>
    <w:rsid w:val="2FAF7D84"/>
    <w:rsid w:val="2FB0072F"/>
    <w:rsid w:val="2FB3B9E1"/>
    <w:rsid w:val="2FB81D82"/>
    <w:rsid w:val="2FB8C508"/>
    <w:rsid w:val="2FBA1439"/>
    <w:rsid w:val="2FBABA4F"/>
    <w:rsid w:val="2FBE6AFC"/>
    <w:rsid w:val="2FC30CE5"/>
    <w:rsid w:val="2FC47AF4"/>
    <w:rsid w:val="2FC5CB46"/>
    <w:rsid w:val="2FC64623"/>
    <w:rsid w:val="2FCA89B3"/>
    <w:rsid w:val="2FCCF2FC"/>
    <w:rsid w:val="2FCDDC9E"/>
    <w:rsid w:val="2FCE2D45"/>
    <w:rsid w:val="2FD24C19"/>
    <w:rsid w:val="2FD300F9"/>
    <w:rsid w:val="2FD47A84"/>
    <w:rsid w:val="2FD6AECD"/>
    <w:rsid w:val="2FD6C440"/>
    <w:rsid w:val="2FD847EE"/>
    <w:rsid w:val="2FDA254C"/>
    <w:rsid w:val="2FE1EE0D"/>
    <w:rsid w:val="2FE701BB"/>
    <w:rsid w:val="2FE78BBA"/>
    <w:rsid w:val="2FEAB4E8"/>
    <w:rsid w:val="2FEEDBD0"/>
    <w:rsid w:val="2FEF5E3F"/>
    <w:rsid w:val="2FEF93F9"/>
    <w:rsid w:val="2FEFC6A1"/>
    <w:rsid w:val="2FEFFCBB"/>
    <w:rsid w:val="2FF071A3"/>
    <w:rsid w:val="2FF2A101"/>
    <w:rsid w:val="2FF8A056"/>
    <w:rsid w:val="2FFC8268"/>
    <w:rsid w:val="2FFE6676"/>
    <w:rsid w:val="2FFE7C4E"/>
    <w:rsid w:val="30001F38"/>
    <w:rsid w:val="3001B674"/>
    <w:rsid w:val="3001E316"/>
    <w:rsid w:val="30027300"/>
    <w:rsid w:val="3008C157"/>
    <w:rsid w:val="3008E040"/>
    <w:rsid w:val="300D4558"/>
    <w:rsid w:val="300E09A6"/>
    <w:rsid w:val="300F3AAB"/>
    <w:rsid w:val="300F9A76"/>
    <w:rsid w:val="301164C3"/>
    <w:rsid w:val="3011C1C3"/>
    <w:rsid w:val="3012A242"/>
    <w:rsid w:val="30135D2D"/>
    <w:rsid w:val="301903BC"/>
    <w:rsid w:val="301A0818"/>
    <w:rsid w:val="301ACC62"/>
    <w:rsid w:val="301C2122"/>
    <w:rsid w:val="301C3D03"/>
    <w:rsid w:val="301CB57A"/>
    <w:rsid w:val="301DA33A"/>
    <w:rsid w:val="301EF46E"/>
    <w:rsid w:val="301F374D"/>
    <w:rsid w:val="301F9331"/>
    <w:rsid w:val="301F98FE"/>
    <w:rsid w:val="301FE727"/>
    <w:rsid w:val="302253C9"/>
    <w:rsid w:val="30259E4A"/>
    <w:rsid w:val="30261B8A"/>
    <w:rsid w:val="3028198B"/>
    <w:rsid w:val="3028EFBE"/>
    <w:rsid w:val="3028F7F4"/>
    <w:rsid w:val="302A6357"/>
    <w:rsid w:val="302B86BE"/>
    <w:rsid w:val="302C34AB"/>
    <w:rsid w:val="302DAEFB"/>
    <w:rsid w:val="302E1695"/>
    <w:rsid w:val="302EE7E7"/>
    <w:rsid w:val="3032C018"/>
    <w:rsid w:val="3033EFFF"/>
    <w:rsid w:val="303413E0"/>
    <w:rsid w:val="30344B5C"/>
    <w:rsid w:val="3035FAC1"/>
    <w:rsid w:val="3036450B"/>
    <w:rsid w:val="3036AB15"/>
    <w:rsid w:val="3037257E"/>
    <w:rsid w:val="3037535A"/>
    <w:rsid w:val="3038C32B"/>
    <w:rsid w:val="30393757"/>
    <w:rsid w:val="303BE514"/>
    <w:rsid w:val="303C80C2"/>
    <w:rsid w:val="303EA8D4"/>
    <w:rsid w:val="303EBAFB"/>
    <w:rsid w:val="303F3E20"/>
    <w:rsid w:val="304483A8"/>
    <w:rsid w:val="30452DE1"/>
    <w:rsid w:val="3047F00F"/>
    <w:rsid w:val="304ADCC5"/>
    <w:rsid w:val="304CC01D"/>
    <w:rsid w:val="30512E14"/>
    <w:rsid w:val="3059FB46"/>
    <w:rsid w:val="305EF100"/>
    <w:rsid w:val="305FEE24"/>
    <w:rsid w:val="30606D51"/>
    <w:rsid w:val="30616A0B"/>
    <w:rsid w:val="3064480B"/>
    <w:rsid w:val="30657D25"/>
    <w:rsid w:val="3065DF12"/>
    <w:rsid w:val="3066823A"/>
    <w:rsid w:val="3066872B"/>
    <w:rsid w:val="3066C44B"/>
    <w:rsid w:val="30677B9B"/>
    <w:rsid w:val="3069F932"/>
    <w:rsid w:val="3069FAB8"/>
    <w:rsid w:val="306BB088"/>
    <w:rsid w:val="306E1510"/>
    <w:rsid w:val="307026D3"/>
    <w:rsid w:val="30717FB3"/>
    <w:rsid w:val="3072C584"/>
    <w:rsid w:val="3074E050"/>
    <w:rsid w:val="3075E4B0"/>
    <w:rsid w:val="3078D0EF"/>
    <w:rsid w:val="307A41AD"/>
    <w:rsid w:val="307A559C"/>
    <w:rsid w:val="307A574C"/>
    <w:rsid w:val="307AAB83"/>
    <w:rsid w:val="307D50BD"/>
    <w:rsid w:val="307EE1F0"/>
    <w:rsid w:val="307FC0B9"/>
    <w:rsid w:val="3080E6FC"/>
    <w:rsid w:val="3081885B"/>
    <w:rsid w:val="3081923F"/>
    <w:rsid w:val="308616D9"/>
    <w:rsid w:val="3087D3A5"/>
    <w:rsid w:val="30891365"/>
    <w:rsid w:val="308DE35D"/>
    <w:rsid w:val="308FFEA5"/>
    <w:rsid w:val="3091BA33"/>
    <w:rsid w:val="30925945"/>
    <w:rsid w:val="30934328"/>
    <w:rsid w:val="3094EC3B"/>
    <w:rsid w:val="30955DA8"/>
    <w:rsid w:val="30973C54"/>
    <w:rsid w:val="309862D4"/>
    <w:rsid w:val="309A0F21"/>
    <w:rsid w:val="309BCD10"/>
    <w:rsid w:val="309C527A"/>
    <w:rsid w:val="309CD307"/>
    <w:rsid w:val="309E2D1A"/>
    <w:rsid w:val="30A09EC4"/>
    <w:rsid w:val="30A33A30"/>
    <w:rsid w:val="30A4D783"/>
    <w:rsid w:val="30A5535B"/>
    <w:rsid w:val="30A5EBC2"/>
    <w:rsid w:val="30AB3D00"/>
    <w:rsid w:val="30AC60EA"/>
    <w:rsid w:val="30AD3AB8"/>
    <w:rsid w:val="30AED2A3"/>
    <w:rsid w:val="30AF9BEA"/>
    <w:rsid w:val="30AFBB99"/>
    <w:rsid w:val="30B08B5D"/>
    <w:rsid w:val="30B0B857"/>
    <w:rsid w:val="30B294C3"/>
    <w:rsid w:val="30B4019E"/>
    <w:rsid w:val="30B784FE"/>
    <w:rsid w:val="30B866B7"/>
    <w:rsid w:val="30B9401D"/>
    <w:rsid w:val="30BBA76F"/>
    <w:rsid w:val="30BF825C"/>
    <w:rsid w:val="30C25081"/>
    <w:rsid w:val="30C422CB"/>
    <w:rsid w:val="30C672EA"/>
    <w:rsid w:val="30C6E5DE"/>
    <w:rsid w:val="30C7E2E8"/>
    <w:rsid w:val="30CB883C"/>
    <w:rsid w:val="30CC300E"/>
    <w:rsid w:val="30CD7CB6"/>
    <w:rsid w:val="30CDC7BE"/>
    <w:rsid w:val="30CF4CEB"/>
    <w:rsid w:val="30CFB429"/>
    <w:rsid w:val="30D2024A"/>
    <w:rsid w:val="30D23931"/>
    <w:rsid w:val="30D3684F"/>
    <w:rsid w:val="30D411E9"/>
    <w:rsid w:val="30D66CD6"/>
    <w:rsid w:val="30DAB0E8"/>
    <w:rsid w:val="30DD3CDD"/>
    <w:rsid w:val="30E30666"/>
    <w:rsid w:val="30E43AFB"/>
    <w:rsid w:val="30E5E338"/>
    <w:rsid w:val="30E73100"/>
    <w:rsid w:val="30E897F0"/>
    <w:rsid w:val="30EA3401"/>
    <w:rsid w:val="30EC78AB"/>
    <w:rsid w:val="30F07894"/>
    <w:rsid w:val="30F0E1E8"/>
    <w:rsid w:val="30F4426C"/>
    <w:rsid w:val="30F472F5"/>
    <w:rsid w:val="30F70FE2"/>
    <w:rsid w:val="30F917A4"/>
    <w:rsid w:val="30FC0672"/>
    <w:rsid w:val="30FE7D06"/>
    <w:rsid w:val="3101E155"/>
    <w:rsid w:val="31020CFF"/>
    <w:rsid w:val="3103194F"/>
    <w:rsid w:val="31078F93"/>
    <w:rsid w:val="310A2AEE"/>
    <w:rsid w:val="310AD128"/>
    <w:rsid w:val="310B1895"/>
    <w:rsid w:val="310B1E84"/>
    <w:rsid w:val="310B9AEA"/>
    <w:rsid w:val="310E18BF"/>
    <w:rsid w:val="310E6027"/>
    <w:rsid w:val="310EE603"/>
    <w:rsid w:val="310FDD66"/>
    <w:rsid w:val="311180DA"/>
    <w:rsid w:val="31134A3F"/>
    <w:rsid w:val="31166A5C"/>
    <w:rsid w:val="3116FCC1"/>
    <w:rsid w:val="31179D87"/>
    <w:rsid w:val="3117A8F4"/>
    <w:rsid w:val="31184125"/>
    <w:rsid w:val="31187356"/>
    <w:rsid w:val="31196B36"/>
    <w:rsid w:val="311C4442"/>
    <w:rsid w:val="311C56E7"/>
    <w:rsid w:val="311F8375"/>
    <w:rsid w:val="311F8AC0"/>
    <w:rsid w:val="3125CB62"/>
    <w:rsid w:val="3128370B"/>
    <w:rsid w:val="31304506"/>
    <w:rsid w:val="313509DE"/>
    <w:rsid w:val="3135585D"/>
    <w:rsid w:val="31377873"/>
    <w:rsid w:val="3137BA68"/>
    <w:rsid w:val="3138F980"/>
    <w:rsid w:val="31399BEF"/>
    <w:rsid w:val="313DA0A7"/>
    <w:rsid w:val="313F89BD"/>
    <w:rsid w:val="313FD688"/>
    <w:rsid w:val="313FE241"/>
    <w:rsid w:val="314017BB"/>
    <w:rsid w:val="31459D87"/>
    <w:rsid w:val="3149A2EA"/>
    <w:rsid w:val="314B2551"/>
    <w:rsid w:val="31523602"/>
    <w:rsid w:val="315245AC"/>
    <w:rsid w:val="3156490D"/>
    <w:rsid w:val="31567E44"/>
    <w:rsid w:val="31587AC5"/>
    <w:rsid w:val="3159DF1A"/>
    <w:rsid w:val="315A4C46"/>
    <w:rsid w:val="315B3A71"/>
    <w:rsid w:val="315D0A09"/>
    <w:rsid w:val="315EF1DC"/>
    <w:rsid w:val="3161FB92"/>
    <w:rsid w:val="31636359"/>
    <w:rsid w:val="3164B40C"/>
    <w:rsid w:val="3165977D"/>
    <w:rsid w:val="31665FB3"/>
    <w:rsid w:val="316BC6F0"/>
    <w:rsid w:val="316D77F0"/>
    <w:rsid w:val="316E5BF1"/>
    <w:rsid w:val="316EC465"/>
    <w:rsid w:val="31704008"/>
    <w:rsid w:val="317680EA"/>
    <w:rsid w:val="317682AB"/>
    <w:rsid w:val="317D0406"/>
    <w:rsid w:val="317D171F"/>
    <w:rsid w:val="317D9A17"/>
    <w:rsid w:val="3181C88E"/>
    <w:rsid w:val="31821CBF"/>
    <w:rsid w:val="318314E4"/>
    <w:rsid w:val="3188E718"/>
    <w:rsid w:val="318980F5"/>
    <w:rsid w:val="3194FD3B"/>
    <w:rsid w:val="319640CE"/>
    <w:rsid w:val="31985E8E"/>
    <w:rsid w:val="3198B25B"/>
    <w:rsid w:val="319BF438"/>
    <w:rsid w:val="319D0D36"/>
    <w:rsid w:val="319D40BD"/>
    <w:rsid w:val="319DB28B"/>
    <w:rsid w:val="31A111A3"/>
    <w:rsid w:val="31A15F71"/>
    <w:rsid w:val="31A19428"/>
    <w:rsid w:val="31A244D7"/>
    <w:rsid w:val="31A33530"/>
    <w:rsid w:val="31A3BC65"/>
    <w:rsid w:val="31A52B7A"/>
    <w:rsid w:val="31A58FD8"/>
    <w:rsid w:val="31A78086"/>
    <w:rsid w:val="31AA8BA5"/>
    <w:rsid w:val="31AB68B5"/>
    <w:rsid w:val="31AFB659"/>
    <w:rsid w:val="31B53EDF"/>
    <w:rsid w:val="31B9222B"/>
    <w:rsid w:val="31B9E0DC"/>
    <w:rsid w:val="31BA98EC"/>
    <w:rsid w:val="31BAEA54"/>
    <w:rsid w:val="31BC5FAA"/>
    <w:rsid w:val="31BCE8B9"/>
    <w:rsid w:val="31BDA30B"/>
    <w:rsid w:val="31C0E269"/>
    <w:rsid w:val="31C1BE15"/>
    <w:rsid w:val="31C25BA3"/>
    <w:rsid w:val="31C4CEAF"/>
    <w:rsid w:val="31C4CF17"/>
    <w:rsid w:val="31C6423A"/>
    <w:rsid w:val="31C760EB"/>
    <w:rsid w:val="31C82511"/>
    <w:rsid w:val="31CA2E11"/>
    <w:rsid w:val="31CA98A0"/>
    <w:rsid w:val="31CA9A3A"/>
    <w:rsid w:val="31CAD5E1"/>
    <w:rsid w:val="31CC9A58"/>
    <w:rsid w:val="31CE9079"/>
    <w:rsid w:val="31CF151E"/>
    <w:rsid w:val="31CFAD31"/>
    <w:rsid w:val="31D13DA0"/>
    <w:rsid w:val="31D391F5"/>
    <w:rsid w:val="31D54252"/>
    <w:rsid w:val="31D62A20"/>
    <w:rsid w:val="31D6E05C"/>
    <w:rsid w:val="31D8D55F"/>
    <w:rsid w:val="31D9ACC6"/>
    <w:rsid w:val="31DAFE39"/>
    <w:rsid w:val="31DB09D2"/>
    <w:rsid w:val="31DB1DBB"/>
    <w:rsid w:val="31DC7260"/>
    <w:rsid w:val="31DE4001"/>
    <w:rsid w:val="31DF47FE"/>
    <w:rsid w:val="31DF8E60"/>
    <w:rsid w:val="31E40082"/>
    <w:rsid w:val="31E5DB81"/>
    <w:rsid w:val="31E7A6B8"/>
    <w:rsid w:val="31EB71D2"/>
    <w:rsid w:val="31ECF57D"/>
    <w:rsid w:val="31F31439"/>
    <w:rsid w:val="31F57EDD"/>
    <w:rsid w:val="31F5E26F"/>
    <w:rsid w:val="31F5F11C"/>
    <w:rsid w:val="31F9F617"/>
    <w:rsid w:val="31FA1377"/>
    <w:rsid w:val="31FAE905"/>
    <w:rsid w:val="31FBF9C5"/>
    <w:rsid w:val="32033001"/>
    <w:rsid w:val="32034B59"/>
    <w:rsid w:val="320A46D0"/>
    <w:rsid w:val="320BD551"/>
    <w:rsid w:val="320CA6F7"/>
    <w:rsid w:val="3210F085"/>
    <w:rsid w:val="32136E69"/>
    <w:rsid w:val="3215559E"/>
    <w:rsid w:val="32182AD3"/>
    <w:rsid w:val="3218B9CB"/>
    <w:rsid w:val="321D270F"/>
    <w:rsid w:val="321E8785"/>
    <w:rsid w:val="32211E36"/>
    <w:rsid w:val="32229708"/>
    <w:rsid w:val="3223736E"/>
    <w:rsid w:val="3224C466"/>
    <w:rsid w:val="322510CC"/>
    <w:rsid w:val="3225DA14"/>
    <w:rsid w:val="3226539E"/>
    <w:rsid w:val="32273CC7"/>
    <w:rsid w:val="32287CAA"/>
    <w:rsid w:val="3229255D"/>
    <w:rsid w:val="32295F17"/>
    <w:rsid w:val="3229F83A"/>
    <w:rsid w:val="322F0E05"/>
    <w:rsid w:val="323146C4"/>
    <w:rsid w:val="3235340B"/>
    <w:rsid w:val="3236BD27"/>
    <w:rsid w:val="32370A45"/>
    <w:rsid w:val="323D5C7E"/>
    <w:rsid w:val="32411B91"/>
    <w:rsid w:val="32422C9C"/>
    <w:rsid w:val="3242B818"/>
    <w:rsid w:val="3243B38E"/>
    <w:rsid w:val="3243B8A5"/>
    <w:rsid w:val="32442E38"/>
    <w:rsid w:val="3244A80F"/>
    <w:rsid w:val="32456A82"/>
    <w:rsid w:val="3246BFD9"/>
    <w:rsid w:val="32476526"/>
    <w:rsid w:val="3247B668"/>
    <w:rsid w:val="32488475"/>
    <w:rsid w:val="324BA712"/>
    <w:rsid w:val="324CACBB"/>
    <w:rsid w:val="3251814C"/>
    <w:rsid w:val="32534584"/>
    <w:rsid w:val="3254E2E9"/>
    <w:rsid w:val="3256BF6A"/>
    <w:rsid w:val="3259FEAF"/>
    <w:rsid w:val="325C7972"/>
    <w:rsid w:val="325E7E58"/>
    <w:rsid w:val="32603D66"/>
    <w:rsid w:val="32610032"/>
    <w:rsid w:val="32610820"/>
    <w:rsid w:val="32612998"/>
    <w:rsid w:val="32654768"/>
    <w:rsid w:val="3266FF89"/>
    <w:rsid w:val="326C51BE"/>
    <w:rsid w:val="326CE32E"/>
    <w:rsid w:val="326E3969"/>
    <w:rsid w:val="326F9197"/>
    <w:rsid w:val="32702534"/>
    <w:rsid w:val="3271B220"/>
    <w:rsid w:val="32748D2F"/>
    <w:rsid w:val="3277A954"/>
    <w:rsid w:val="3278C09E"/>
    <w:rsid w:val="3279B915"/>
    <w:rsid w:val="327BE307"/>
    <w:rsid w:val="327D3D59"/>
    <w:rsid w:val="327F8D1C"/>
    <w:rsid w:val="327FDF35"/>
    <w:rsid w:val="32811948"/>
    <w:rsid w:val="32826B88"/>
    <w:rsid w:val="32848FD2"/>
    <w:rsid w:val="3285184A"/>
    <w:rsid w:val="3286838F"/>
    <w:rsid w:val="3289BC03"/>
    <w:rsid w:val="328D127F"/>
    <w:rsid w:val="328D2425"/>
    <w:rsid w:val="328E14D7"/>
    <w:rsid w:val="328E166F"/>
    <w:rsid w:val="328F3C80"/>
    <w:rsid w:val="328F7B1E"/>
    <w:rsid w:val="32937674"/>
    <w:rsid w:val="32940EF2"/>
    <w:rsid w:val="32952418"/>
    <w:rsid w:val="32961A7C"/>
    <w:rsid w:val="329C32C8"/>
    <w:rsid w:val="329DC0C7"/>
    <w:rsid w:val="329E7D75"/>
    <w:rsid w:val="329F96BB"/>
    <w:rsid w:val="32A06331"/>
    <w:rsid w:val="32A152E3"/>
    <w:rsid w:val="32A4DF8F"/>
    <w:rsid w:val="32A52CCA"/>
    <w:rsid w:val="32A53D1E"/>
    <w:rsid w:val="32A8B776"/>
    <w:rsid w:val="32AA3088"/>
    <w:rsid w:val="32AC672A"/>
    <w:rsid w:val="32AD620F"/>
    <w:rsid w:val="32AD6543"/>
    <w:rsid w:val="32B18EA5"/>
    <w:rsid w:val="32B1D29D"/>
    <w:rsid w:val="32B3B555"/>
    <w:rsid w:val="32B44BEE"/>
    <w:rsid w:val="32B6DCC4"/>
    <w:rsid w:val="32B87C96"/>
    <w:rsid w:val="32B97435"/>
    <w:rsid w:val="32BB5FB5"/>
    <w:rsid w:val="32BD9CBA"/>
    <w:rsid w:val="32C16656"/>
    <w:rsid w:val="32C46F40"/>
    <w:rsid w:val="32C4EDB1"/>
    <w:rsid w:val="32C5F736"/>
    <w:rsid w:val="32C9D45B"/>
    <w:rsid w:val="32CBCC07"/>
    <w:rsid w:val="32CE7D5A"/>
    <w:rsid w:val="32CED2C3"/>
    <w:rsid w:val="32CFB7C5"/>
    <w:rsid w:val="32D3DAAE"/>
    <w:rsid w:val="32D4592D"/>
    <w:rsid w:val="32D45FA8"/>
    <w:rsid w:val="32D8ED15"/>
    <w:rsid w:val="32DB5FF4"/>
    <w:rsid w:val="32DBC244"/>
    <w:rsid w:val="32DCC3DA"/>
    <w:rsid w:val="32DD79AA"/>
    <w:rsid w:val="32DF00A5"/>
    <w:rsid w:val="32E14DFE"/>
    <w:rsid w:val="32E2CC3F"/>
    <w:rsid w:val="32E2E900"/>
    <w:rsid w:val="32E5A1EF"/>
    <w:rsid w:val="32E89834"/>
    <w:rsid w:val="32E99F9E"/>
    <w:rsid w:val="32EDF4AD"/>
    <w:rsid w:val="32F2D115"/>
    <w:rsid w:val="32F3074B"/>
    <w:rsid w:val="32F7F3E0"/>
    <w:rsid w:val="32FCD30D"/>
    <w:rsid w:val="32FCDB5B"/>
    <w:rsid w:val="32FD58CD"/>
    <w:rsid w:val="33003B9B"/>
    <w:rsid w:val="33005A31"/>
    <w:rsid w:val="3300FEF9"/>
    <w:rsid w:val="3304C2EB"/>
    <w:rsid w:val="3309FFC2"/>
    <w:rsid w:val="330BE2C3"/>
    <w:rsid w:val="330C245E"/>
    <w:rsid w:val="330E3A70"/>
    <w:rsid w:val="330E92D2"/>
    <w:rsid w:val="330E92F9"/>
    <w:rsid w:val="331028EA"/>
    <w:rsid w:val="33135D69"/>
    <w:rsid w:val="3313768E"/>
    <w:rsid w:val="3313C0FB"/>
    <w:rsid w:val="33147FCD"/>
    <w:rsid w:val="33158E9C"/>
    <w:rsid w:val="3315EE6F"/>
    <w:rsid w:val="33175ED0"/>
    <w:rsid w:val="33196856"/>
    <w:rsid w:val="331B80A3"/>
    <w:rsid w:val="331BA516"/>
    <w:rsid w:val="33222179"/>
    <w:rsid w:val="33225038"/>
    <w:rsid w:val="33243D1E"/>
    <w:rsid w:val="3327E142"/>
    <w:rsid w:val="3329049F"/>
    <w:rsid w:val="33299DEE"/>
    <w:rsid w:val="3329B0E0"/>
    <w:rsid w:val="332AF2E5"/>
    <w:rsid w:val="332C63B1"/>
    <w:rsid w:val="332F7570"/>
    <w:rsid w:val="33315C73"/>
    <w:rsid w:val="3332EE7A"/>
    <w:rsid w:val="333499A1"/>
    <w:rsid w:val="33349BB4"/>
    <w:rsid w:val="3336165E"/>
    <w:rsid w:val="33372BD2"/>
    <w:rsid w:val="3337A5B4"/>
    <w:rsid w:val="3339B6A2"/>
    <w:rsid w:val="333B59A9"/>
    <w:rsid w:val="333C51A6"/>
    <w:rsid w:val="333CB715"/>
    <w:rsid w:val="33400C85"/>
    <w:rsid w:val="334188F3"/>
    <w:rsid w:val="3342E949"/>
    <w:rsid w:val="334501E6"/>
    <w:rsid w:val="3348AAD3"/>
    <w:rsid w:val="334947C5"/>
    <w:rsid w:val="334AB24B"/>
    <w:rsid w:val="334AE237"/>
    <w:rsid w:val="334B12CC"/>
    <w:rsid w:val="334E196E"/>
    <w:rsid w:val="334E7D64"/>
    <w:rsid w:val="334F7D99"/>
    <w:rsid w:val="335206CA"/>
    <w:rsid w:val="3357E4D7"/>
    <w:rsid w:val="335900ED"/>
    <w:rsid w:val="335B6337"/>
    <w:rsid w:val="335B98D8"/>
    <w:rsid w:val="335C61C5"/>
    <w:rsid w:val="335D2304"/>
    <w:rsid w:val="335EC488"/>
    <w:rsid w:val="33624C4E"/>
    <w:rsid w:val="33628262"/>
    <w:rsid w:val="3363B758"/>
    <w:rsid w:val="33641BD6"/>
    <w:rsid w:val="33649695"/>
    <w:rsid w:val="336589FE"/>
    <w:rsid w:val="33670685"/>
    <w:rsid w:val="3367D1DE"/>
    <w:rsid w:val="336A96D0"/>
    <w:rsid w:val="336C1E1B"/>
    <w:rsid w:val="336CC1AA"/>
    <w:rsid w:val="336D5C75"/>
    <w:rsid w:val="336F4B42"/>
    <w:rsid w:val="3370EC8B"/>
    <w:rsid w:val="3373725E"/>
    <w:rsid w:val="337968F2"/>
    <w:rsid w:val="337A2B01"/>
    <w:rsid w:val="337EA64A"/>
    <w:rsid w:val="33805E14"/>
    <w:rsid w:val="3384EC2A"/>
    <w:rsid w:val="33870A6D"/>
    <w:rsid w:val="33871A34"/>
    <w:rsid w:val="3388C4FE"/>
    <w:rsid w:val="338B4852"/>
    <w:rsid w:val="338BCD17"/>
    <w:rsid w:val="338EFA11"/>
    <w:rsid w:val="3391C510"/>
    <w:rsid w:val="339A3EB4"/>
    <w:rsid w:val="339D0491"/>
    <w:rsid w:val="33A19644"/>
    <w:rsid w:val="33A1F7C0"/>
    <w:rsid w:val="33A4DEF5"/>
    <w:rsid w:val="33A64B5D"/>
    <w:rsid w:val="33A7BEC8"/>
    <w:rsid w:val="33A9AAE8"/>
    <w:rsid w:val="33B40F3C"/>
    <w:rsid w:val="33B455FA"/>
    <w:rsid w:val="33B49137"/>
    <w:rsid w:val="33B6ACD4"/>
    <w:rsid w:val="33B78CF3"/>
    <w:rsid w:val="33B7B393"/>
    <w:rsid w:val="33B7D723"/>
    <w:rsid w:val="33B92328"/>
    <w:rsid w:val="33BAA6E1"/>
    <w:rsid w:val="33BC6CD1"/>
    <w:rsid w:val="33BC7A5C"/>
    <w:rsid w:val="33BC9759"/>
    <w:rsid w:val="33C006C5"/>
    <w:rsid w:val="33C20662"/>
    <w:rsid w:val="33C502BB"/>
    <w:rsid w:val="33C657A1"/>
    <w:rsid w:val="33CACE34"/>
    <w:rsid w:val="33CB0D38"/>
    <w:rsid w:val="33CB8D90"/>
    <w:rsid w:val="33CD04B6"/>
    <w:rsid w:val="33CE4AFC"/>
    <w:rsid w:val="33CF299F"/>
    <w:rsid w:val="33D37B24"/>
    <w:rsid w:val="33D3DC0A"/>
    <w:rsid w:val="33D3E133"/>
    <w:rsid w:val="33D67938"/>
    <w:rsid w:val="33D7EC25"/>
    <w:rsid w:val="33D92245"/>
    <w:rsid w:val="33D922C0"/>
    <w:rsid w:val="33D969F1"/>
    <w:rsid w:val="33DAC73D"/>
    <w:rsid w:val="33DBB4B7"/>
    <w:rsid w:val="33DC6563"/>
    <w:rsid w:val="33DD052E"/>
    <w:rsid w:val="33DE1CED"/>
    <w:rsid w:val="33DED97A"/>
    <w:rsid w:val="33DF92D6"/>
    <w:rsid w:val="33E003A2"/>
    <w:rsid w:val="33E04238"/>
    <w:rsid w:val="33E3B904"/>
    <w:rsid w:val="33E4F5AC"/>
    <w:rsid w:val="33E89484"/>
    <w:rsid w:val="33EC0B47"/>
    <w:rsid w:val="33EDBBB7"/>
    <w:rsid w:val="33EF82B4"/>
    <w:rsid w:val="33F18BB0"/>
    <w:rsid w:val="33F28DCA"/>
    <w:rsid w:val="33F40011"/>
    <w:rsid w:val="33F48B99"/>
    <w:rsid w:val="33F6084E"/>
    <w:rsid w:val="33F780FA"/>
    <w:rsid w:val="33F8FDB9"/>
    <w:rsid w:val="33F9F19B"/>
    <w:rsid w:val="33F9F63A"/>
    <w:rsid w:val="33FBBD96"/>
    <w:rsid w:val="33FDDEF2"/>
    <w:rsid w:val="33FE170E"/>
    <w:rsid w:val="33FEDB8E"/>
    <w:rsid w:val="34007938"/>
    <w:rsid w:val="3401EC9A"/>
    <w:rsid w:val="34038F55"/>
    <w:rsid w:val="340434B7"/>
    <w:rsid w:val="34056124"/>
    <w:rsid w:val="34060833"/>
    <w:rsid w:val="3407FBA3"/>
    <w:rsid w:val="3408068A"/>
    <w:rsid w:val="3409A2C7"/>
    <w:rsid w:val="340D99A4"/>
    <w:rsid w:val="340DC561"/>
    <w:rsid w:val="340E8DF0"/>
    <w:rsid w:val="341258D1"/>
    <w:rsid w:val="34154987"/>
    <w:rsid w:val="341A0C02"/>
    <w:rsid w:val="341B1A3D"/>
    <w:rsid w:val="341DD064"/>
    <w:rsid w:val="341F32E5"/>
    <w:rsid w:val="3422B5A7"/>
    <w:rsid w:val="34237A9F"/>
    <w:rsid w:val="3424C0E0"/>
    <w:rsid w:val="342599F6"/>
    <w:rsid w:val="3426956B"/>
    <w:rsid w:val="34281F7D"/>
    <w:rsid w:val="34285EA0"/>
    <w:rsid w:val="342B6355"/>
    <w:rsid w:val="342BD744"/>
    <w:rsid w:val="342C3007"/>
    <w:rsid w:val="342E7B73"/>
    <w:rsid w:val="342EC3AE"/>
    <w:rsid w:val="3434B40C"/>
    <w:rsid w:val="34367967"/>
    <w:rsid w:val="343715F9"/>
    <w:rsid w:val="3438A0C0"/>
    <w:rsid w:val="343B8268"/>
    <w:rsid w:val="343B91BF"/>
    <w:rsid w:val="343C672A"/>
    <w:rsid w:val="343C974E"/>
    <w:rsid w:val="343F7349"/>
    <w:rsid w:val="3441A571"/>
    <w:rsid w:val="3441F8CD"/>
    <w:rsid w:val="3442871C"/>
    <w:rsid w:val="3442E112"/>
    <w:rsid w:val="34433CC0"/>
    <w:rsid w:val="34462C59"/>
    <w:rsid w:val="34481403"/>
    <w:rsid w:val="34491A2D"/>
    <w:rsid w:val="3449219C"/>
    <w:rsid w:val="34498408"/>
    <w:rsid w:val="344A0DAF"/>
    <w:rsid w:val="344B064E"/>
    <w:rsid w:val="344D36EA"/>
    <w:rsid w:val="344DCC23"/>
    <w:rsid w:val="344ECF86"/>
    <w:rsid w:val="3451CAB7"/>
    <w:rsid w:val="345986EB"/>
    <w:rsid w:val="345B496D"/>
    <w:rsid w:val="345F9A90"/>
    <w:rsid w:val="345FEEE5"/>
    <w:rsid w:val="34649B45"/>
    <w:rsid w:val="3466334A"/>
    <w:rsid w:val="34676D7C"/>
    <w:rsid w:val="346CAB40"/>
    <w:rsid w:val="346ED17B"/>
    <w:rsid w:val="3473F15A"/>
    <w:rsid w:val="34753691"/>
    <w:rsid w:val="347AEFB0"/>
    <w:rsid w:val="347E6A6C"/>
    <w:rsid w:val="347F7877"/>
    <w:rsid w:val="348149F3"/>
    <w:rsid w:val="3482AD2E"/>
    <w:rsid w:val="3482E39F"/>
    <w:rsid w:val="34833B2A"/>
    <w:rsid w:val="3483A89E"/>
    <w:rsid w:val="3483EE30"/>
    <w:rsid w:val="348492A5"/>
    <w:rsid w:val="3485E9D8"/>
    <w:rsid w:val="34893D02"/>
    <w:rsid w:val="3489712B"/>
    <w:rsid w:val="348AD125"/>
    <w:rsid w:val="348DE74A"/>
    <w:rsid w:val="348F4FF8"/>
    <w:rsid w:val="34904B22"/>
    <w:rsid w:val="3490E41A"/>
    <w:rsid w:val="34943EBE"/>
    <w:rsid w:val="3496856D"/>
    <w:rsid w:val="34992965"/>
    <w:rsid w:val="349DF6E9"/>
    <w:rsid w:val="349ECBAD"/>
    <w:rsid w:val="34A1DA06"/>
    <w:rsid w:val="34A2C994"/>
    <w:rsid w:val="34A4361A"/>
    <w:rsid w:val="34A44FC1"/>
    <w:rsid w:val="34A66970"/>
    <w:rsid w:val="34AE2828"/>
    <w:rsid w:val="34AE3B57"/>
    <w:rsid w:val="34AF8C16"/>
    <w:rsid w:val="34AF8EE3"/>
    <w:rsid w:val="34B37062"/>
    <w:rsid w:val="34BC1B3D"/>
    <w:rsid w:val="34BDB859"/>
    <w:rsid w:val="34BE7FEF"/>
    <w:rsid w:val="34C798BB"/>
    <w:rsid w:val="34CBB946"/>
    <w:rsid w:val="34CDC827"/>
    <w:rsid w:val="34CE14CC"/>
    <w:rsid w:val="34CE94F9"/>
    <w:rsid w:val="34CF19F5"/>
    <w:rsid w:val="34D5C5C1"/>
    <w:rsid w:val="34D6872A"/>
    <w:rsid w:val="34D744D5"/>
    <w:rsid w:val="34D89C7B"/>
    <w:rsid w:val="34D9BF05"/>
    <w:rsid w:val="34DA226E"/>
    <w:rsid w:val="34DA878A"/>
    <w:rsid w:val="34DBAD44"/>
    <w:rsid w:val="34DCC355"/>
    <w:rsid w:val="34DE905B"/>
    <w:rsid w:val="34DF48AD"/>
    <w:rsid w:val="34E149DB"/>
    <w:rsid w:val="34E21A29"/>
    <w:rsid w:val="34E3B35F"/>
    <w:rsid w:val="34E56C4D"/>
    <w:rsid w:val="34E59FC3"/>
    <w:rsid w:val="34E5A93E"/>
    <w:rsid w:val="34E69235"/>
    <w:rsid w:val="34E737AF"/>
    <w:rsid w:val="34E84D93"/>
    <w:rsid w:val="34E91791"/>
    <w:rsid w:val="34EB1D10"/>
    <w:rsid w:val="34F271DF"/>
    <w:rsid w:val="34F36E97"/>
    <w:rsid w:val="34F3EE29"/>
    <w:rsid w:val="34F526FC"/>
    <w:rsid w:val="34F680DA"/>
    <w:rsid w:val="34F7C26E"/>
    <w:rsid w:val="34F82B5D"/>
    <w:rsid w:val="34FDB84E"/>
    <w:rsid w:val="3505A9DB"/>
    <w:rsid w:val="35066CCB"/>
    <w:rsid w:val="350921B7"/>
    <w:rsid w:val="350975BD"/>
    <w:rsid w:val="3509C437"/>
    <w:rsid w:val="350B53C9"/>
    <w:rsid w:val="350BF5B4"/>
    <w:rsid w:val="350CD3FE"/>
    <w:rsid w:val="350D9F46"/>
    <w:rsid w:val="3511697C"/>
    <w:rsid w:val="3511ED7D"/>
    <w:rsid w:val="35125008"/>
    <w:rsid w:val="351484D9"/>
    <w:rsid w:val="3517E9F0"/>
    <w:rsid w:val="35184750"/>
    <w:rsid w:val="3519A3E5"/>
    <w:rsid w:val="3519C1B0"/>
    <w:rsid w:val="351E723F"/>
    <w:rsid w:val="351E97D3"/>
    <w:rsid w:val="351EC01F"/>
    <w:rsid w:val="35213441"/>
    <w:rsid w:val="3527F7F1"/>
    <w:rsid w:val="35288A62"/>
    <w:rsid w:val="3528B90A"/>
    <w:rsid w:val="352D2B3A"/>
    <w:rsid w:val="35317C31"/>
    <w:rsid w:val="3534F273"/>
    <w:rsid w:val="353B01DD"/>
    <w:rsid w:val="353BEC2A"/>
    <w:rsid w:val="353C640A"/>
    <w:rsid w:val="353E6541"/>
    <w:rsid w:val="3540396F"/>
    <w:rsid w:val="35452EA5"/>
    <w:rsid w:val="35477ACE"/>
    <w:rsid w:val="3549673C"/>
    <w:rsid w:val="354E7FC0"/>
    <w:rsid w:val="3551FC61"/>
    <w:rsid w:val="3553A784"/>
    <w:rsid w:val="355538A3"/>
    <w:rsid w:val="35559987"/>
    <w:rsid w:val="355BB8D2"/>
    <w:rsid w:val="355BD4E3"/>
    <w:rsid w:val="355BF6E6"/>
    <w:rsid w:val="356019F0"/>
    <w:rsid w:val="35601D6C"/>
    <w:rsid w:val="356091ED"/>
    <w:rsid w:val="3563A0EA"/>
    <w:rsid w:val="35642C30"/>
    <w:rsid w:val="3566063F"/>
    <w:rsid w:val="35679315"/>
    <w:rsid w:val="35681111"/>
    <w:rsid w:val="35690944"/>
    <w:rsid w:val="356EA576"/>
    <w:rsid w:val="357339FF"/>
    <w:rsid w:val="3574FD40"/>
    <w:rsid w:val="35773800"/>
    <w:rsid w:val="357953A7"/>
    <w:rsid w:val="3579D00C"/>
    <w:rsid w:val="357BDB44"/>
    <w:rsid w:val="357DCACF"/>
    <w:rsid w:val="357F1F9D"/>
    <w:rsid w:val="358435F3"/>
    <w:rsid w:val="35898D4D"/>
    <w:rsid w:val="3589E9D7"/>
    <w:rsid w:val="358A7D7C"/>
    <w:rsid w:val="358C6A7A"/>
    <w:rsid w:val="358D0EE3"/>
    <w:rsid w:val="358D30EB"/>
    <w:rsid w:val="358E0CB9"/>
    <w:rsid w:val="358FCDF4"/>
    <w:rsid w:val="35921CF1"/>
    <w:rsid w:val="3594A588"/>
    <w:rsid w:val="3595F53F"/>
    <w:rsid w:val="35969C2A"/>
    <w:rsid w:val="35983B16"/>
    <w:rsid w:val="359A0386"/>
    <w:rsid w:val="359BE0B4"/>
    <w:rsid w:val="359CA09E"/>
    <w:rsid w:val="359D3EBF"/>
    <w:rsid w:val="359DB618"/>
    <w:rsid w:val="359E3832"/>
    <w:rsid w:val="359EA4D8"/>
    <w:rsid w:val="35A0293A"/>
    <w:rsid w:val="35A10164"/>
    <w:rsid w:val="35A50C21"/>
    <w:rsid w:val="35A7C114"/>
    <w:rsid w:val="35A8B5BA"/>
    <w:rsid w:val="35AA6755"/>
    <w:rsid w:val="35AAC18F"/>
    <w:rsid w:val="35AAD6B4"/>
    <w:rsid w:val="35AE4E7A"/>
    <w:rsid w:val="35AFBC58"/>
    <w:rsid w:val="35B228DB"/>
    <w:rsid w:val="35B6AAD3"/>
    <w:rsid w:val="35B75F50"/>
    <w:rsid w:val="35B9D8E9"/>
    <w:rsid w:val="35BD78DD"/>
    <w:rsid w:val="35C1F4F5"/>
    <w:rsid w:val="35C4AD6B"/>
    <w:rsid w:val="35C5B731"/>
    <w:rsid w:val="35C63005"/>
    <w:rsid w:val="35C642AD"/>
    <w:rsid w:val="35C6FAFA"/>
    <w:rsid w:val="35CAAEBF"/>
    <w:rsid w:val="35CF4C91"/>
    <w:rsid w:val="35D15A39"/>
    <w:rsid w:val="35D36E6C"/>
    <w:rsid w:val="35D9273F"/>
    <w:rsid w:val="35D9F788"/>
    <w:rsid w:val="35DC6C6F"/>
    <w:rsid w:val="35DF3CA4"/>
    <w:rsid w:val="35E12CF9"/>
    <w:rsid w:val="35E5D1D2"/>
    <w:rsid w:val="35E7294C"/>
    <w:rsid w:val="35E988FD"/>
    <w:rsid w:val="35E9CF5C"/>
    <w:rsid w:val="35EC6D0E"/>
    <w:rsid w:val="35EC9E6A"/>
    <w:rsid w:val="35ED785E"/>
    <w:rsid w:val="35EE0023"/>
    <w:rsid w:val="35F0CDCE"/>
    <w:rsid w:val="35F53608"/>
    <w:rsid w:val="35F57FE1"/>
    <w:rsid w:val="35F5896A"/>
    <w:rsid w:val="35F67BAA"/>
    <w:rsid w:val="35F9D03C"/>
    <w:rsid w:val="35FFB6D1"/>
    <w:rsid w:val="360001C9"/>
    <w:rsid w:val="36026CF1"/>
    <w:rsid w:val="3603E9F6"/>
    <w:rsid w:val="36061E1C"/>
    <w:rsid w:val="3607DB8B"/>
    <w:rsid w:val="3608D0EC"/>
    <w:rsid w:val="360A61BC"/>
    <w:rsid w:val="360A8523"/>
    <w:rsid w:val="360ADC0C"/>
    <w:rsid w:val="360B2602"/>
    <w:rsid w:val="360B7B06"/>
    <w:rsid w:val="360C1BCB"/>
    <w:rsid w:val="360C9FE3"/>
    <w:rsid w:val="360D203D"/>
    <w:rsid w:val="360E401B"/>
    <w:rsid w:val="360F5E4D"/>
    <w:rsid w:val="3612773E"/>
    <w:rsid w:val="36129762"/>
    <w:rsid w:val="361388DE"/>
    <w:rsid w:val="3615DD49"/>
    <w:rsid w:val="3617B0D2"/>
    <w:rsid w:val="361800E0"/>
    <w:rsid w:val="361812ED"/>
    <w:rsid w:val="361FE6BD"/>
    <w:rsid w:val="36221D5E"/>
    <w:rsid w:val="36229940"/>
    <w:rsid w:val="36231B67"/>
    <w:rsid w:val="36244CF1"/>
    <w:rsid w:val="3624B7D2"/>
    <w:rsid w:val="3625A430"/>
    <w:rsid w:val="3625ABF6"/>
    <w:rsid w:val="3626A186"/>
    <w:rsid w:val="362979AD"/>
    <w:rsid w:val="3629A0EB"/>
    <w:rsid w:val="362A28F6"/>
    <w:rsid w:val="362D4E06"/>
    <w:rsid w:val="362FD53D"/>
    <w:rsid w:val="36309CE0"/>
    <w:rsid w:val="36315D6D"/>
    <w:rsid w:val="3636D6BF"/>
    <w:rsid w:val="36376885"/>
    <w:rsid w:val="363769C4"/>
    <w:rsid w:val="3637A5D3"/>
    <w:rsid w:val="363C5C78"/>
    <w:rsid w:val="363D9107"/>
    <w:rsid w:val="363DB37D"/>
    <w:rsid w:val="36409297"/>
    <w:rsid w:val="3641210E"/>
    <w:rsid w:val="36423318"/>
    <w:rsid w:val="36440FC1"/>
    <w:rsid w:val="364533A9"/>
    <w:rsid w:val="3647A2F8"/>
    <w:rsid w:val="3648822F"/>
    <w:rsid w:val="364C3267"/>
    <w:rsid w:val="364D1D85"/>
    <w:rsid w:val="364D6F55"/>
    <w:rsid w:val="3651CF3E"/>
    <w:rsid w:val="365293E9"/>
    <w:rsid w:val="365365DB"/>
    <w:rsid w:val="3655C5C5"/>
    <w:rsid w:val="36568CE4"/>
    <w:rsid w:val="3657C590"/>
    <w:rsid w:val="3657F6E4"/>
    <w:rsid w:val="36591856"/>
    <w:rsid w:val="365A0408"/>
    <w:rsid w:val="365A35B9"/>
    <w:rsid w:val="365ADB3A"/>
    <w:rsid w:val="365E6F3D"/>
    <w:rsid w:val="3660CC01"/>
    <w:rsid w:val="366231B9"/>
    <w:rsid w:val="3662B854"/>
    <w:rsid w:val="36633FAC"/>
    <w:rsid w:val="36651BAE"/>
    <w:rsid w:val="36663964"/>
    <w:rsid w:val="36688DCF"/>
    <w:rsid w:val="3668B728"/>
    <w:rsid w:val="3668BE82"/>
    <w:rsid w:val="366A2952"/>
    <w:rsid w:val="366B71DF"/>
    <w:rsid w:val="366F50DE"/>
    <w:rsid w:val="36730518"/>
    <w:rsid w:val="3679DDAC"/>
    <w:rsid w:val="3679EFAE"/>
    <w:rsid w:val="367A594A"/>
    <w:rsid w:val="367ACC5C"/>
    <w:rsid w:val="367C15FA"/>
    <w:rsid w:val="367C5455"/>
    <w:rsid w:val="367D6E6A"/>
    <w:rsid w:val="367D9821"/>
    <w:rsid w:val="3680CB0D"/>
    <w:rsid w:val="368391CB"/>
    <w:rsid w:val="368542A2"/>
    <w:rsid w:val="36884FCB"/>
    <w:rsid w:val="3688E0E4"/>
    <w:rsid w:val="368A6C59"/>
    <w:rsid w:val="368CAA33"/>
    <w:rsid w:val="3693DF21"/>
    <w:rsid w:val="36954EC8"/>
    <w:rsid w:val="3695CCC6"/>
    <w:rsid w:val="3696B656"/>
    <w:rsid w:val="369DDFBA"/>
    <w:rsid w:val="369EE1B1"/>
    <w:rsid w:val="36A19A88"/>
    <w:rsid w:val="36A1BA92"/>
    <w:rsid w:val="36A1F8AD"/>
    <w:rsid w:val="36A28B96"/>
    <w:rsid w:val="36A44388"/>
    <w:rsid w:val="36A761D3"/>
    <w:rsid w:val="36A8AA0E"/>
    <w:rsid w:val="36A9290B"/>
    <w:rsid w:val="36A9B64B"/>
    <w:rsid w:val="36AB027E"/>
    <w:rsid w:val="36AB76D7"/>
    <w:rsid w:val="36B254A5"/>
    <w:rsid w:val="36B3C54A"/>
    <w:rsid w:val="36B61130"/>
    <w:rsid w:val="36B96913"/>
    <w:rsid w:val="36BA53E3"/>
    <w:rsid w:val="36C0DD86"/>
    <w:rsid w:val="36C34563"/>
    <w:rsid w:val="36C39C62"/>
    <w:rsid w:val="36C9AC10"/>
    <w:rsid w:val="36CB66B1"/>
    <w:rsid w:val="36CCB2A4"/>
    <w:rsid w:val="36CCB3A0"/>
    <w:rsid w:val="36D15A99"/>
    <w:rsid w:val="36D1941A"/>
    <w:rsid w:val="36D19CC3"/>
    <w:rsid w:val="36D36005"/>
    <w:rsid w:val="36D6D691"/>
    <w:rsid w:val="36D743C6"/>
    <w:rsid w:val="36D99FC1"/>
    <w:rsid w:val="36D9CA1A"/>
    <w:rsid w:val="36DBF854"/>
    <w:rsid w:val="36DC9C17"/>
    <w:rsid w:val="36DDA041"/>
    <w:rsid w:val="36DFFC8C"/>
    <w:rsid w:val="36E0D0A4"/>
    <w:rsid w:val="36E1BDFF"/>
    <w:rsid w:val="36E2AA59"/>
    <w:rsid w:val="36E558B2"/>
    <w:rsid w:val="36E85ADB"/>
    <w:rsid w:val="36E865BB"/>
    <w:rsid w:val="36E89D5F"/>
    <w:rsid w:val="36E9970B"/>
    <w:rsid w:val="36EAF8A7"/>
    <w:rsid w:val="36EB37D3"/>
    <w:rsid w:val="36ECE0F0"/>
    <w:rsid w:val="36ED3241"/>
    <w:rsid w:val="36F388B5"/>
    <w:rsid w:val="36F44F25"/>
    <w:rsid w:val="36FB52FA"/>
    <w:rsid w:val="37037233"/>
    <w:rsid w:val="3705A929"/>
    <w:rsid w:val="3708204B"/>
    <w:rsid w:val="37090035"/>
    <w:rsid w:val="37095155"/>
    <w:rsid w:val="370D3646"/>
    <w:rsid w:val="37100C2E"/>
    <w:rsid w:val="3710FD9A"/>
    <w:rsid w:val="371276F3"/>
    <w:rsid w:val="37138108"/>
    <w:rsid w:val="3713FF67"/>
    <w:rsid w:val="3714DFD0"/>
    <w:rsid w:val="3714E4E5"/>
    <w:rsid w:val="37154F1A"/>
    <w:rsid w:val="3716CC31"/>
    <w:rsid w:val="371724D6"/>
    <w:rsid w:val="3719FEA3"/>
    <w:rsid w:val="371A2726"/>
    <w:rsid w:val="371BF820"/>
    <w:rsid w:val="372050F4"/>
    <w:rsid w:val="372193E4"/>
    <w:rsid w:val="3723DFE5"/>
    <w:rsid w:val="37241ED5"/>
    <w:rsid w:val="37250420"/>
    <w:rsid w:val="37276701"/>
    <w:rsid w:val="372BE4E3"/>
    <w:rsid w:val="372D4961"/>
    <w:rsid w:val="372E0A1D"/>
    <w:rsid w:val="373189CA"/>
    <w:rsid w:val="37329307"/>
    <w:rsid w:val="37331D04"/>
    <w:rsid w:val="37355F47"/>
    <w:rsid w:val="37376B34"/>
    <w:rsid w:val="373B5AA2"/>
    <w:rsid w:val="373E7129"/>
    <w:rsid w:val="373FD12B"/>
    <w:rsid w:val="3741FCD2"/>
    <w:rsid w:val="3743312A"/>
    <w:rsid w:val="37449B81"/>
    <w:rsid w:val="3745FF91"/>
    <w:rsid w:val="374601DF"/>
    <w:rsid w:val="3746C4CC"/>
    <w:rsid w:val="3748C1C7"/>
    <w:rsid w:val="3748ED89"/>
    <w:rsid w:val="374B8DFB"/>
    <w:rsid w:val="374D0C54"/>
    <w:rsid w:val="374D7B5A"/>
    <w:rsid w:val="374DAF5C"/>
    <w:rsid w:val="374ED834"/>
    <w:rsid w:val="3750DD8E"/>
    <w:rsid w:val="3752480A"/>
    <w:rsid w:val="3752F145"/>
    <w:rsid w:val="37565066"/>
    <w:rsid w:val="37571817"/>
    <w:rsid w:val="37575738"/>
    <w:rsid w:val="375A0E3C"/>
    <w:rsid w:val="375EAF3F"/>
    <w:rsid w:val="375EE495"/>
    <w:rsid w:val="375F68A7"/>
    <w:rsid w:val="37604A77"/>
    <w:rsid w:val="37617C39"/>
    <w:rsid w:val="3763781C"/>
    <w:rsid w:val="3763EC0A"/>
    <w:rsid w:val="3764AEE1"/>
    <w:rsid w:val="37659795"/>
    <w:rsid w:val="3765C79E"/>
    <w:rsid w:val="37690975"/>
    <w:rsid w:val="37699267"/>
    <w:rsid w:val="376B4D50"/>
    <w:rsid w:val="376C3F96"/>
    <w:rsid w:val="376C5956"/>
    <w:rsid w:val="376D5788"/>
    <w:rsid w:val="376D665D"/>
    <w:rsid w:val="37743202"/>
    <w:rsid w:val="37755C8B"/>
    <w:rsid w:val="3778DC74"/>
    <w:rsid w:val="37797D78"/>
    <w:rsid w:val="3779A585"/>
    <w:rsid w:val="377A1D4A"/>
    <w:rsid w:val="377BA5EC"/>
    <w:rsid w:val="377C4089"/>
    <w:rsid w:val="377DBDE3"/>
    <w:rsid w:val="377E5D90"/>
    <w:rsid w:val="377F1EEA"/>
    <w:rsid w:val="3780BC6F"/>
    <w:rsid w:val="3785F2BC"/>
    <w:rsid w:val="37861D5F"/>
    <w:rsid w:val="37862CDD"/>
    <w:rsid w:val="37888429"/>
    <w:rsid w:val="3788B9C9"/>
    <w:rsid w:val="3789A0A2"/>
    <w:rsid w:val="378B3407"/>
    <w:rsid w:val="378E1618"/>
    <w:rsid w:val="379294AD"/>
    <w:rsid w:val="3793CF1F"/>
    <w:rsid w:val="3793E0E7"/>
    <w:rsid w:val="3796CAE9"/>
    <w:rsid w:val="3797C882"/>
    <w:rsid w:val="37980A1C"/>
    <w:rsid w:val="379DB2EA"/>
    <w:rsid w:val="37A0C242"/>
    <w:rsid w:val="37A0C927"/>
    <w:rsid w:val="37A149B3"/>
    <w:rsid w:val="37A3C055"/>
    <w:rsid w:val="37A3D58C"/>
    <w:rsid w:val="37A50D04"/>
    <w:rsid w:val="37A5F733"/>
    <w:rsid w:val="37A806F1"/>
    <w:rsid w:val="37AD35D3"/>
    <w:rsid w:val="37AD4172"/>
    <w:rsid w:val="37ADD17B"/>
    <w:rsid w:val="37B777E4"/>
    <w:rsid w:val="37B7A1E8"/>
    <w:rsid w:val="37C2E9DC"/>
    <w:rsid w:val="37C39B80"/>
    <w:rsid w:val="37C534C4"/>
    <w:rsid w:val="37C7C531"/>
    <w:rsid w:val="37CB190C"/>
    <w:rsid w:val="37CBC625"/>
    <w:rsid w:val="37CEECB2"/>
    <w:rsid w:val="37D0C2D5"/>
    <w:rsid w:val="37D18595"/>
    <w:rsid w:val="37D46774"/>
    <w:rsid w:val="37D5A751"/>
    <w:rsid w:val="37D5F805"/>
    <w:rsid w:val="37D622EA"/>
    <w:rsid w:val="37D6EFFD"/>
    <w:rsid w:val="37D972A8"/>
    <w:rsid w:val="37E206A1"/>
    <w:rsid w:val="37E3E31C"/>
    <w:rsid w:val="37E4D5C4"/>
    <w:rsid w:val="37E59AB7"/>
    <w:rsid w:val="37E5CA7C"/>
    <w:rsid w:val="37E80FDC"/>
    <w:rsid w:val="37E8A95A"/>
    <w:rsid w:val="37E90690"/>
    <w:rsid w:val="37E93E0E"/>
    <w:rsid w:val="37EA2E34"/>
    <w:rsid w:val="37EE01A6"/>
    <w:rsid w:val="37EF9C7B"/>
    <w:rsid w:val="37F007AA"/>
    <w:rsid w:val="37F01246"/>
    <w:rsid w:val="37F0B06F"/>
    <w:rsid w:val="37F187EA"/>
    <w:rsid w:val="37F1C4D4"/>
    <w:rsid w:val="37F3822B"/>
    <w:rsid w:val="37F3E424"/>
    <w:rsid w:val="37F3F8AD"/>
    <w:rsid w:val="37F44EAC"/>
    <w:rsid w:val="37F7C120"/>
    <w:rsid w:val="38011543"/>
    <w:rsid w:val="3802FA3D"/>
    <w:rsid w:val="38048EE3"/>
    <w:rsid w:val="380633EC"/>
    <w:rsid w:val="3809E824"/>
    <w:rsid w:val="380AAED3"/>
    <w:rsid w:val="380C5E25"/>
    <w:rsid w:val="380C90D0"/>
    <w:rsid w:val="380E2DFB"/>
    <w:rsid w:val="380EE597"/>
    <w:rsid w:val="380FA712"/>
    <w:rsid w:val="380FCAFD"/>
    <w:rsid w:val="380FCB0B"/>
    <w:rsid w:val="3810A7B9"/>
    <w:rsid w:val="38123180"/>
    <w:rsid w:val="38125F5E"/>
    <w:rsid w:val="3814ABD6"/>
    <w:rsid w:val="38185B2B"/>
    <w:rsid w:val="3819D07D"/>
    <w:rsid w:val="3819DA77"/>
    <w:rsid w:val="381DCE66"/>
    <w:rsid w:val="381FFDCD"/>
    <w:rsid w:val="3821664A"/>
    <w:rsid w:val="3823F430"/>
    <w:rsid w:val="3826134F"/>
    <w:rsid w:val="38267CCC"/>
    <w:rsid w:val="382746A8"/>
    <w:rsid w:val="38286FB1"/>
    <w:rsid w:val="3828C105"/>
    <w:rsid w:val="382AC730"/>
    <w:rsid w:val="382BC88E"/>
    <w:rsid w:val="382BF9F1"/>
    <w:rsid w:val="382E9EF0"/>
    <w:rsid w:val="382F8DC5"/>
    <w:rsid w:val="3832B12C"/>
    <w:rsid w:val="38362630"/>
    <w:rsid w:val="3837CAB5"/>
    <w:rsid w:val="383AEC27"/>
    <w:rsid w:val="383AEDA4"/>
    <w:rsid w:val="383E6A44"/>
    <w:rsid w:val="384C164A"/>
    <w:rsid w:val="384CEEE1"/>
    <w:rsid w:val="384DFE75"/>
    <w:rsid w:val="3854E8AC"/>
    <w:rsid w:val="3854EEE1"/>
    <w:rsid w:val="38606179"/>
    <w:rsid w:val="38617F69"/>
    <w:rsid w:val="3861AF1E"/>
    <w:rsid w:val="38626680"/>
    <w:rsid w:val="3863C1C3"/>
    <w:rsid w:val="3866605A"/>
    <w:rsid w:val="386CA7FB"/>
    <w:rsid w:val="386D1CCE"/>
    <w:rsid w:val="386D2CF9"/>
    <w:rsid w:val="386D7F2B"/>
    <w:rsid w:val="38702A27"/>
    <w:rsid w:val="387248B2"/>
    <w:rsid w:val="3877DC96"/>
    <w:rsid w:val="387AC52C"/>
    <w:rsid w:val="387B59E0"/>
    <w:rsid w:val="387C1E36"/>
    <w:rsid w:val="387D09B6"/>
    <w:rsid w:val="387F72F5"/>
    <w:rsid w:val="3881648B"/>
    <w:rsid w:val="3883E762"/>
    <w:rsid w:val="38850407"/>
    <w:rsid w:val="3885DEDA"/>
    <w:rsid w:val="388914F4"/>
    <w:rsid w:val="3889E2CF"/>
    <w:rsid w:val="388AEDC8"/>
    <w:rsid w:val="388B0389"/>
    <w:rsid w:val="388E5513"/>
    <w:rsid w:val="388F875F"/>
    <w:rsid w:val="3893105F"/>
    <w:rsid w:val="3895AA4E"/>
    <w:rsid w:val="38A14CA2"/>
    <w:rsid w:val="38A41E11"/>
    <w:rsid w:val="38A5EB26"/>
    <w:rsid w:val="38A7D5AF"/>
    <w:rsid w:val="38A8432C"/>
    <w:rsid w:val="38AC983F"/>
    <w:rsid w:val="38AD85F1"/>
    <w:rsid w:val="38B2C742"/>
    <w:rsid w:val="38B7440A"/>
    <w:rsid w:val="38B8574A"/>
    <w:rsid w:val="38BEFD9E"/>
    <w:rsid w:val="38BF6751"/>
    <w:rsid w:val="38C12024"/>
    <w:rsid w:val="38C15A83"/>
    <w:rsid w:val="38C1B8DB"/>
    <w:rsid w:val="38C1C699"/>
    <w:rsid w:val="38C38BD4"/>
    <w:rsid w:val="38C3BE68"/>
    <w:rsid w:val="38C5A1D1"/>
    <w:rsid w:val="38C70747"/>
    <w:rsid w:val="38C741A9"/>
    <w:rsid w:val="38C7C227"/>
    <w:rsid w:val="38CB2F34"/>
    <w:rsid w:val="38CBF0B5"/>
    <w:rsid w:val="38CFD6B6"/>
    <w:rsid w:val="38D11E51"/>
    <w:rsid w:val="38D2E505"/>
    <w:rsid w:val="38D6A00A"/>
    <w:rsid w:val="38D958AC"/>
    <w:rsid w:val="38D961E3"/>
    <w:rsid w:val="38E09982"/>
    <w:rsid w:val="38E0A530"/>
    <w:rsid w:val="38E2B250"/>
    <w:rsid w:val="38E39D8F"/>
    <w:rsid w:val="38E46B91"/>
    <w:rsid w:val="38E6BA73"/>
    <w:rsid w:val="38E7C50A"/>
    <w:rsid w:val="38EA0723"/>
    <w:rsid w:val="38ECC315"/>
    <w:rsid w:val="38ECDCCF"/>
    <w:rsid w:val="38ED394C"/>
    <w:rsid w:val="38F47E37"/>
    <w:rsid w:val="38F72B72"/>
    <w:rsid w:val="38F7E17B"/>
    <w:rsid w:val="38F7FEA0"/>
    <w:rsid w:val="38F89F60"/>
    <w:rsid w:val="38F8B89B"/>
    <w:rsid w:val="38F9C7C1"/>
    <w:rsid w:val="38FAA895"/>
    <w:rsid w:val="38FD3DF1"/>
    <w:rsid w:val="390441A3"/>
    <w:rsid w:val="3905EA3B"/>
    <w:rsid w:val="39060BE6"/>
    <w:rsid w:val="39095947"/>
    <w:rsid w:val="390A416A"/>
    <w:rsid w:val="390A7639"/>
    <w:rsid w:val="390B5277"/>
    <w:rsid w:val="390B8BB1"/>
    <w:rsid w:val="390D5892"/>
    <w:rsid w:val="390DAA90"/>
    <w:rsid w:val="3911FFBF"/>
    <w:rsid w:val="39125D03"/>
    <w:rsid w:val="3912629C"/>
    <w:rsid w:val="3919E7A3"/>
    <w:rsid w:val="391E332A"/>
    <w:rsid w:val="3924888D"/>
    <w:rsid w:val="39259DF0"/>
    <w:rsid w:val="39283B55"/>
    <w:rsid w:val="3928841B"/>
    <w:rsid w:val="3929D70C"/>
    <w:rsid w:val="392D7CAD"/>
    <w:rsid w:val="392D9862"/>
    <w:rsid w:val="392E3122"/>
    <w:rsid w:val="392F5D35"/>
    <w:rsid w:val="3931C634"/>
    <w:rsid w:val="3932B1DA"/>
    <w:rsid w:val="39338D3A"/>
    <w:rsid w:val="3934540B"/>
    <w:rsid w:val="39357A91"/>
    <w:rsid w:val="3937339F"/>
    <w:rsid w:val="39382DD9"/>
    <w:rsid w:val="393849A9"/>
    <w:rsid w:val="393934FC"/>
    <w:rsid w:val="393A326A"/>
    <w:rsid w:val="393AD458"/>
    <w:rsid w:val="393C39F3"/>
    <w:rsid w:val="393ED3C5"/>
    <w:rsid w:val="3940BA1D"/>
    <w:rsid w:val="394149E6"/>
    <w:rsid w:val="3943189C"/>
    <w:rsid w:val="3943C9C9"/>
    <w:rsid w:val="3944329A"/>
    <w:rsid w:val="3944A822"/>
    <w:rsid w:val="394567C8"/>
    <w:rsid w:val="39476FC4"/>
    <w:rsid w:val="39479512"/>
    <w:rsid w:val="39499DE8"/>
    <w:rsid w:val="394A75C5"/>
    <w:rsid w:val="394BE88F"/>
    <w:rsid w:val="394ED112"/>
    <w:rsid w:val="395321B6"/>
    <w:rsid w:val="3953D4C2"/>
    <w:rsid w:val="3954F4F1"/>
    <w:rsid w:val="395654C2"/>
    <w:rsid w:val="39569827"/>
    <w:rsid w:val="39579420"/>
    <w:rsid w:val="3957A329"/>
    <w:rsid w:val="39594381"/>
    <w:rsid w:val="395CC2F0"/>
    <w:rsid w:val="395E4248"/>
    <w:rsid w:val="395E7584"/>
    <w:rsid w:val="39610158"/>
    <w:rsid w:val="3961B94F"/>
    <w:rsid w:val="39662377"/>
    <w:rsid w:val="39672B8C"/>
    <w:rsid w:val="396845ED"/>
    <w:rsid w:val="396AC1D2"/>
    <w:rsid w:val="396D0F61"/>
    <w:rsid w:val="39700974"/>
    <w:rsid w:val="39723780"/>
    <w:rsid w:val="3977ABAA"/>
    <w:rsid w:val="397D45C0"/>
    <w:rsid w:val="397EAD70"/>
    <w:rsid w:val="397F1678"/>
    <w:rsid w:val="397F5ADD"/>
    <w:rsid w:val="39802294"/>
    <w:rsid w:val="39821F1D"/>
    <w:rsid w:val="3984C13C"/>
    <w:rsid w:val="3985869B"/>
    <w:rsid w:val="398892D8"/>
    <w:rsid w:val="39892302"/>
    <w:rsid w:val="398B7CA8"/>
    <w:rsid w:val="398C37AA"/>
    <w:rsid w:val="398E591D"/>
    <w:rsid w:val="398F9264"/>
    <w:rsid w:val="39909078"/>
    <w:rsid w:val="3991297C"/>
    <w:rsid w:val="3991F399"/>
    <w:rsid w:val="3995BC4E"/>
    <w:rsid w:val="3998BDC0"/>
    <w:rsid w:val="399A087B"/>
    <w:rsid w:val="399E12AC"/>
    <w:rsid w:val="399E966D"/>
    <w:rsid w:val="39A02E91"/>
    <w:rsid w:val="39A2044D"/>
    <w:rsid w:val="39A491FC"/>
    <w:rsid w:val="39A4AC86"/>
    <w:rsid w:val="39A57AB2"/>
    <w:rsid w:val="39A8784D"/>
    <w:rsid w:val="39A9C51B"/>
    <w:rsid w:val="39AD9126"/>
    <w:rsid w:val="39AF172E"/>
    <w:rsid w:val="39B0AC0F"/>
    <w:rsid w:val="39B3E20E"/>
    <w:rsid w:val="39BA8F3D"/>
    <w:rsid w:val="39BB12AF"/>
    <w:rsid w:val="39BCD265"/>
    <w:rsid w:val="39BF8375"/>
    <w:rsid w:val="39C00524"/>
    <w:rsid w:val="39C016A3"/>
    <w:rsid w:val="39C086C5"/>
    <w:rsid w:val="39C1AD39"/>
    <w:rsid w:val="39C2266D"/>
    <w:rsid w:val="39C67B44"/>
    <w:rsid w:val="39C6DA1F"/>
    <w:rsid w:val="39C96197"/>
    <w:rsid w:val="39C98086"/>
    <w:rsid w:val="39CA707C"/>
    <w:rsid w:val="39CC4F02"/>
    <w:rsid w:val="39D6F8DC"/>
    <w:rsid w:val="39D9E9D2"/>
    <w:rsid w:val="39DD1CA5"/>
    <w:rsid w:val="39DD9C9E"/>
    <w:rsid w:val="39E1A0BA"/>
    <w:rsid w:val="39E283D2"/>
    <w:rsid w:val="39E7F3B9"/>
    <w:rsid w:val="39E941D3"/>
    <w:rsid w:val="39EC7EB2"/>
    <w:rsid w:val="39ED452F"/>
    <w:rsid w:val="39EE1C40"/>
    <w:rsid w:val="39EE8823"/>
    <w:rsid w:val="39F00807"/>
    <w:rsid w:val="39F047DC"/>
    <w:rsid w:val="39F1406D"/>
    <w:rsid w:val="39F4D0F3"/>
    <w:rsid w:val="39F52D83"/>
    <w:rsid w:val="39F702E6"/>
    <w:rsid w:val="39F7B8F9"/>
    <w:rsid w:val="39F97C91"/>
    <w:rsid w:val="39FC3320"/>
    <w:rsid w:val="39FC7D6F"/>
    <w:rsid w:val="39FEE258"/>
    <w:rsid w:val="3A011E10"/>
    <w:rsid w:val="3A04AE37"/>
    <w:rsid w:val="3A05CC78"/>
    <w:rsid w:val="3A07A14E"/>
    <w:rsid w:val="3A07E172"/>
    <w:rsid w:val="3A0826C0"/>
    <w:rsid w:val="3A0CB749"/>
    <w:rsid w:val="3A0EFC25"/>
    <w:rsid w:val="3A0FB46B"/>
    <w:rsid w:val="3A119F46"/>
    <w:rsid w:val="3A133D34"/>
    <w:rsid w:val="3A139916"/>
    <w:rsid w:val="3A15F86C"/>
    <w:rsid w:val="3A168914"/>
    <w:rsid w:val="3A172FF5"/>
    <w:rsid w:val="3A19417B"/>
    <w:rsid w:val="3A199950"/>
    <w:rsid w:val="3A19F184"/>
    <w:rsid w:val="3A1B6E05"/>
    <w:rsid w:val="3A1BC448"/>
    <w:rsid w:val="3A1C23E2"/>
    <w:rsid w:val="3A1DB0AD"/>
    <w:rsid w:val="3A1DFFD3"/>
    <w:rsid w:val="3A1E4BC4"/>
    <w:rsid w:val="3A1E7032"/>
    <w:rsid w:val="3A1ECEE0"/>
    <w:rsid w:val="3A219196"/>
    <w:rsid w:val="3A21C03C"/>
    <w:rsid w:val="3A2378A2"/>
    <w:rsid w:val="3A261AC7"/>
    <w:rsid w:val="3A26C8D6"/>
    <w:rsid w:val="3A289AC0"/>
    <w:rsid w:val="3A28F11A"/>
    <w:rsid w:val="3A2956D1"/>
    <w:rsid w:val="3A2BBAA1"/>
    <w:rsid w:val="3A301CAC"/>
    <w:rsid w:val="3A319277"/>
    <w:rsid w:val="3A341569"/>
    <w:rsid w:val="3A34BA95"/>
    <w:rsid w:val="3A3594EF"/>
    <w:rsid w:val="3A397DA3"/>
    <w:rsid w:val="3A3CF9D6"/>
    <w:rsid w:val="3A3FB4A7"/>
    <w:rsid w:val="3A408893"/>
    <w:rsid w:val="3A41D161"/>
    <w:rsid w:val="3A420220"/>
    <w:rsid w:val="3A42AD30"/>
    <w:rsid w:val="3A43EE26"/>
    <w:rsid w:val="3A44B4A3"/>
    <w:rsid w:val="3A4741E7"/>
    <w:rsid w:val="3A476471"/>
    <w:rsid w:val="3A47792A"/>
    <w:rsid w:val="3A4BA9DB"/>
    <w:rsid w:val="3A4D8D6F"/>
    <w:rsid w:val="3A4DA054"/>
    <w:rsid w:val="3A4DA735"/>
    <w:rsid w:val="3A4DA9FE"/>
    <w:rsid w:val="3A4DF8BA"/>
    <w:rsid w:val="3A5730AF"/>
    <w:rsid w:val="3A575218"/>
    <w:rsid w:val="3A57B20C"/>
    <w:rsid w:val="3A588763"/>
    <w:rsid w:val="3A593CA3"/>
    <w:rsid w:val="3A59CE1B"/>
    <w:rsid w:val="3A59D0E1"/>
    <w:rsid w:val="3A5A73F1"/>
    <w:rsid w:val="3A5ACDFF"/>
    <w:rsid w:val="3A5D2AE4"/>
    <w:rsid w:val="3A5EE637"/>
    <w:rsid w:val="3A5FB528"/>
    <w:rsid w:val="3A636A2F"/>
    <w:rsid w:val="3A63AD63"/>
    <w:rsid w:val="3A63F12C"/>
    <w:rsid w:val="3A6470EB"/>
    <w:rsid w:val="3A69B81E"/>
    <w:rsid w:val="3A6CAB5C"/>
    <w:rsid w:val="3A6E8F3E"/>
    <w:rsid w:val="3A6FD107"/>
    <w:rsid w:val="3A707A08"/>
    <w:rsid w:val="3A7178EA"/>
    <w:rsid w:val="3A725132"/>
    <w:rsid w:val="3A759B84"/>
    <w:rsid w:val="3A787D44"/>
    <w:rsid w:val="3A78E0AD"/>
    <w:rsid w:val="3A7CB4DE"/>
    <w:rsid w:val="3A809472"/>
    <w:rsid w:val="3A829BFF"/>
    <w:rsid w:val="3A831919"/>
    <w:rsid w:val="3A837305"/>
    <w:rsid w:val="3A85D186"/>
    <w:rsid w:val="3A86813D"/>
    <w:rsid w:val="3A88467A"/>
    <w:rsid w:val="3A899521"/>
    <w:rsid w:val="3A8A89A5"/>
    <w:rsid w:val="3A8D83E7"/>
    <w:rsid w:val="3A8F1D78"/>
    <w:rsid w:val="3A91C569"/>
    <w:rsid w:val="3A946922"/>
    <w:rsid w:val="3A965827"/>
    <w:rsid w:val="3A994CDA"/>
    <w:rsid w:val="3A9D513B"/>
    <w:rsid w:val="3AA0BF20"/>
    <w:rsid w:val="3AA19482"/>
    <w:rsid w:val="3AA41329"/>
    <w:rsid w:val="3AA4CBE7"/>
    <w:rsid w:val="3AA6031D"/>
    <w:rsid w:val="3AA6BD23"/>
    <w:rsid w:val="3AA6C3EC"/>
    <w:rsid w:val="3AA872C3"/>
    <w:rsid w:val="3AAA4F7F"/>
    <w:rsid w:val="3AAC4B43"/>
    <w:rsid w:val="3AAE6370"/>
    <w:rsid w:val="3AAE700F"/>
    <w:rsid w:val="3AAF79D4"/>
    <w:rsid w:val="3AB344DD"/>
    <w:rsid w:val="3AB41902"/>
    <w:rsid w:val="3AB8012D"/>
    <w:rsid w:val="3ABA7769"/>
    <w:rsid w:val="3ABB31A7"/>
    <w:rsid w:val="3ABC6213"/>
    <w:rsid w:val="3ABED0E8"/>
    <w:rsid w:val="3AC2379B"/>
    <w:rsid w:val="3AC26EE6"/>
    <w:rsid w:val="3AC5895F"/>
    <w:rsid w:val="3AC7B6E4"/>
    <w:rsid w:val="3ACE1A9E"/>
    <w:rsid w:val="3ACF943A"/>
    <w:rsid w:val="3AD14F4C"/>
    <w:rsid w:val="3AD1EE54"/>
    <w:rsid w:val="3AD2B907"/>
    <w:rsid w:val="3AD376E0"/>
    <w:rsid w:val="3AD6E0EF"/>
    <w:rsid w:val="3AD74D91"/>
    <w:rsid w:val="3AD9CD87"/>
    <w:rsid w:val="3ADBC5A7"/>
    <w:rsid w:val="3AE3FF05"/>
    <w:rsid w:val="3AE427CE"/>
    <w:rsid w:val="3AE8283E"/>
    <w:rsid w:val="3AEAB156"/>
    <w:rsid w:val="3AEF5BC0"/>
    <w:rsid w:val="3AEF5D3C"/>
    <w:rsid w:val="3AEF96E2"/>
    <w:rsid w:val="3AF17018"/>
    <w:rsid w:val="3AF45B3E"/>
    <w:rsid w:val="3AF76C02"/>
    <w:rsid w:val="3AFB12F3"/>
    <w:rsid w:val="3AFBB81D"/>
    <w:rsid w:val="3AFCEAA6"/>
    <w:rsid w:val="3AFCEAD0"/>
    <w:rsid w:val="3B032DDC"/>
    <w:rsid w:val="3B0469F1"/>
    <w:rsid w:val="3B05C684"/>
    <w:rsid w:val="3B0B3271"/>
    <w:rsid w:val="3B0C0921"/>
    <w:rsid w:val="3B0EA0A7"/>
    <w:rsid w:val="3B106E5D"/>
    <w:rsid w:val="3B10B575"/>
    <w:rsid w:val="3B12F5DF"/>
    <w:rsid w:val="3B16225E"/>
    <w:rsid w:val="3B16B9B9"/>
    <w:rsid w:val="3B1A2544"/>
    <w:rsid w:val="3B1AF8AE"/>
    <w:rsid w:val="3B1BCB20"/>
    <w:rsid w:val="3B1D4D9C"/>
    <w:rsid w:val="3B1E4983"/>
    <w:rsid w:val="3B1ED9A0"/>
    <w:rsid w:val="3B1FB453"/>
    <w:rsid w:val="3B21869C"/>
    <w:rsid w:val="3B22CFB7"/>
    <w:rsid w:val="3B231C53"/>
    <w:rsid w:val="3B239798"/>
    <w:rsid w:val="3B242653"/>
    <w:rsid w:val="3B2676C1"/>
    <w:rsid w:val="3B26F9DA"/>
    <w:rsid w:val="3B2A7DD7"/>
    <w:rsid w:val="3B2DBC08"/>
    <w:rsid w:val="3B2E1016"/>
    <w:rsid w:val="3B2E8653"/>
    <w:rsid w:val="3B30270B"/>
    <w:rsid w:val="3B328DE3"/>
    <w:rsid w:val="3B33F86D"/>
    <w:rsid w:val="3B3486BE"/>
    <w:rsid w:val="3B34B12A"/>
    <w:rsid w:val="3B39AD2A"/>
    <w:rsid w:val="3B3C017B"/>
    <w:rsid w:val="3B3C864B"/>
    <w:rsid w:val="3B4472DE"/>
    <w:rsid w:val="3B44A467"/>
    <w:rsid w:val="3B492C1A"/>
    <w:rsid w:val="3B4BE51D"/>
    <w:rsid w:val="3B4E1CF6"/>
    <w:rsid w:val="3B4FB340"/>
    <w:rsid w:val="3B549C6F"/>
    <w:rsid w:val="3B590F2E"/>
    <w:rsid w:val="3B59532A"/>
    <w:rsid w:val="3B5A8560"/>
    <w:rsid w:val="3B5C23F1"/>
    <w:rsid w:val="3B5D568B"/>
    <w:rsid w:val="3B64FEE0"/>
    <w:rsid w:val="3B65B49C"/>
    <w:rsid w:val="3B66F48C"/>
    <w:rsid w:val="3B693DE9"/>
    <w:rsid w:val="3B6A2779"/>
    <w:rsid w:val="3B6A77B4"/>
    <w:rsid w:val="3B6AFB62"/>
    <w:rsid w:val="3B6B992D"/>
    <w:rsid w:val="3B6C3F69"/>
    <w:rsid w:val="3B6C5F45"/>
    <w:rsid w:val="3B6E2DC4"/>
    <w:rsid w:val="3B73CD6F"/>
    <w:rsid w:val="3B76946A"/>
    <w:rsid w:val="3B7764DF"/>
    <w:rsid w:val="3B805570"/>
    <w:rsid w:val="3B83DC17"/>
    <w:rsid w:val="3B894219"/>
    <w:rsid w:val="3B898130"/>
    <w:rsid w:val="3B8A294A"/>
    <w:rsid w:val="3B8CB6AF"/>
    <w:rsid w:val="3B8E4A8E"/>
    <w:rsid w:val="3B8EDB0B"/>
    <w:rsid w:val="3B8EE6D6"/>
    <w:rsid w:val="3B91DFE8"/>
    <w:rsid w:val="3B92B549"/>
    <w:rsid w:val="3B92CA64"/>
    <w:rsid w:val="3B9460A8"/>
    <w:rsid w:val="3B9546C3"/>
    <w:rsid w:val="3B96EF2A"/>
    <w:rsid w:val="3B9B5B7A"/>
    <w:rsid w:val="3B9BE57F"/>
    <w:rsid w:val="3B9C475B"/>
    <w:rsid w:val="3BA01A58"/>
    <w:rsid w:val="3BA1A37E"/>
    <w:rsid w:val="3BA3A616"/>
    <w:rsid w:val="3BA3C554"/>
    <w:rsid w:val="3BA42CA2"/>
    <w:rsid w:val="3BA597C7"/>
    <w:rsid w:val="3BA73251"/>
    <w:rsid w:val="3BA89A4F"/>
    <w:rsid w:val="3BA99737"/>
    <w:rsid w:val="3BAB12E5"/>
    <w:rsid w:val="3BABA585"/>
    <w:rsid w:val="3BAFB382"/>
    <w:rsid w:val="3BAFDA21"/>
    <w:rsid w:val="3BB015C3"/>
    <w:rsid w:val="3BB13704"/>
    <w:rsid w:val="3BB28EAE"/>
    <w:rsid w:val="3BB37FA0"/>
    <w:rsid w:val="3BB3A092"/>
    <w:rsid w:val="3BB773A3"/>
    <w:rsid w:val="3BB80367"/>
    <w:rsid w:val="3BBA056F"/>
    <w:rsid w:val="3BBD4F38"/>
    <w:rsid w:val="3BBF4D58"/>
    <w:rsid w:val="3BC0F9AF"/>
    <w:rsid w:val="3BC38346"/>
    <w:rsid w:val="3BC4F632"/>
    <w:rsid w:val="3BC52363"/>
    <w:rsid w:val="3BC56E73"/>
    <w:rsid w:val="3BC6D54C"/>
    <w:rsid w:val="3BC72AD6"/>
    <w:rsid w:val="3BC77A79"/>
    <w:rsid w:val="3BC795B2"/>
    <w:rsid w:val="3BC8810F"/>
    <w:rsid w:val="3BC9FD0F"/>
    <w:rsid w:val="3BCAB121"/>
    <w:rsid w:val="3BCC23C0"/>
    <w:rsid w:val="3BCC7ABB"/>
    <w:rsid w:val="3BCD4FBC"/>
    <w:rsid w:val="3BD23562"/>
    <w:rsid w:val="3BD61B32"/>
    <w:rsid w:val="3BD640E8"/>
    <w:rsid w:val="3BD6F155"/>
    <w:rsid w:val="3BD76FF1"/>
    <w:rsid w:val="3BD7F53A"/>
    <w:rsid w:val="3BDA3057"/>
    <w:rsid w:val="3BDA3CEC"/>
    <w:rsid w:val="3BDD995D"/>
    <w:rsid w:val="3BDE84D2"/>
    <w:rsid w:val="3BDF9E63"/>
    <w:rsid w:val="3BE1AA12"/>
    <w:rsid w:val="3BE2853C"/>
    <w:rsid w:val="3BE3DA1E"/>
    <w:rsid w:val="3BE48567"/>
    <w:rsid w:val="3BE89778"/>
    <w:rsid w:val="3BE9C4D8"/>
    <w:rsid w:val="3BE9CF45"/>
    <w:rsid w:val="3BEE7EE2"/>
    <w:rsid w:val="3BF222A6"/>
    <w:rsid w:val="3BF32F52"/>
    <w:rsid w:val="3BFAACA4"/>
    <w:rsid w:val="3BFAC939"/>
    <w:rsid w:val="3BFB2563"/>
    <w:rsid w:val="3BFB7631"/>
    <w:rsid w:val="3BFBEF07"/>
    <w:rsid w:val="3BFF077C"/>
    <w:rsid w:val="3BFF529E"/>
    <w:rsid w:val="3BFFD34C"/>
    <w:rsid w:val="3C000011"/>
    <w:rsid w:val="3C005699"/>
    <w:rsid w:val="3C00B799"/>
    <w:rsid w:val="3C00C7E3"/>
    <w:rsid w:val="3C02C2F0"/>
    <w:rsid w:val="3C04940C"/>
    <w:rsid w:val="3C0700EC"/>
    <w:rsid w:val="3C080E39"/>
    <w:rsid w:val="3C0BB874"/>
    <w:rsid w:val="3C0BE863"/>
    <w:rsid w:val="3C0DEA63"/>
    <w:rsid w:val="3C0E038D"/>
    <w:rsid w:val="3C0EED05"/>
    <w:rsid w:val="3C13F32B"/>
    <w:rsid w:val="3C163FF7"/>
    <w:rsid w:val="3C187971"/>
    <w:rsid w:val="3C193ECD"/>
    <w:rsid w:val="3C1A1446"/>
    <w:rsid w:val="3C1CA5A4"/>
    <w:rsid w:val="3C1CC03C"/>
    <w:rsid w:val="3C1E3205"/>
    <w:rsid w:val="3C1E5021"/>
    <w:rsid w:val="3C21898C"/>
    <w:rsid w:val="3C22A8DF"/>
    <w:rsid w:val="3C234BF3"/>
    <w:rsid w:val="3C23F360"/>
    <w:rsid w:val="3C265772"/>
    <w:rsid w:val="3C2696C9"/>
    <w:rsid w:val="3C2B7766"/>
    <w:rsid w:val="3C2DF5F7"/>
    <w:rsid w:val="3C2E0B15"/>
    <w:rsid w:val="3C2E706B"/>
    <w:rsid w:val="3C2F856E"/>
    <w:rsid w:val="3C303A2F"/>
    <w:rsid w:val="3C3185A9"/>
    <w:rsid w:val="3C341E31"/>
    <w:rsid w:val="3C35AAE7"/>
    <w:rsid w:val="3C389AC6"/>
    <w:rsid w:val="3C39C759"/>
    <w:rsid w:val="3C39D8FB"/>
    <w:rsid w:val="3C3A6755"/>
    <w:rsid w:val="3C402907"/>
    <w:rsid w:val="3C42A14A"/>
    <w:rsid w:val="3C42BE51"/>
    <w:rsid w:val="3C45E284"/>
    <w:rsid w:val="3C49DBA4"/>
    <w:rsid w:val="3C4C1C08"/>
    <w:rsid w:val="3C4C404A"/>
    <w:rsid w:val="3C4DDD6F"/>
    <w:rsid w:val="3C521472"/>
    <w:rsid w:val="3C53E59C"/>
    <w:rsid w:val="3C544D8C"/>
    <w:rsid w:val="3C5A7A39"/>
    <w:rsid w:val="3C5CEBDD"/>
    <w:rsid w:val="3C614D08"/>
    <w:rsid w:val="3C63C200"/>
    <w:rsid w:val="3C6613CD"/>
    <w:rsid w:val="3C6C07B2"/>
    <w:rsid w:val="3C6CA255"/>
    <w:rsid w:val="3C6FDCBB"/>
    <w:rsid w:val="3C709031"/>
    <w:rsid w:val="3C71082C"/>
    <w:rsid w:val="3C715FFE"/>
    <w:rsid w:val="3C76F7B7"/>
    <w:rsid w:val="3C790F02"/>
    <w:rsid w:val="3C796B3E"/>
    <w:rsid w:val="3C7C6BE4"/>
    <w:rsid w:val="3C7CA9D8"/>
    <w:rsid w:val="3C7D7048"/>
    <w:rsid w:val="3C7E125B"/>
    <w:rsid w:val="3C7ECFE2"/>
    <w:rsid w:val="3C808EB5"/>
    <w:rsid w:val="3C811F22"/>
    <w:rsid w:val="3C83EB18"/>
    <w:rsid w:val="3C847FF5"/>
    <w:rsid w:val="3C84E2F6"/>
    <w:rsid w:val="3C85160A"/>
    <w:rsid w:val="3C8C8F20"/>
    <w:rsid w:val="3C8DF584"/>
    <w:rsid w:val="3C8E3D11"/>
    <w:rsid w:val="3C8E710B"/>
    <w:rsid w:val="3C8FCFAE"/>
    <w:rsid w:val="3C90B095"/>
    <w:rsid w:val="3C91363E"/>
    <w:rsid w:val="3C91C09E"/>
    <w:rsid w:val="3C92EEF4"/>
    <w:rsid w:val="3C950DFC"/>
    <w:rsid w:val="3C96DD8B"/>
    <w:rsid w:val="3C97143B"/>
    <w:rsid w:val="3C9B1C7E"/>
    <w:rsid w:val="3C9C576B"/>
    <w:rsid w:val="3C9FF573"/>
    <w:rsid w:val="3CA1468A"/>
    <w:rsid w:val="3CA4CEA4"/>
    <w:rsid w:val="3CA98491"/>
    <w:rsid w:val="3CA9ADEB"/>
    <w:rsid w:val="3CA9B186"/>
    <w:rsid w:val="3CAFAC6F"/>
    <w:rsid w:val="3CB3061F"/>
    <w:rsid w:val="3CB66550"/>
    <w:rsid w:val="3CB6A777"/>
    <w:rsid w:val="3CB88BE7"/>
    <w:rsid w:val="3CBBA849"/>
    <w:rsid w:val="3CBC885C"/>
    <w:rsid w:val="3CBDC41E"/>
    <w:rsid w:val="3CBE2974"/>
    <w:rsid w:val="3CBE814A"/>
    <w:rsid w:val="3CC05A28"/>
    <w:rsid w:val="3CC116BA"/>
    <w:rsid w:val="3CC14AF8"/>
    <w:rsid w:val="3CCAAC53"/>
    <w:rsid w:val="3CCCE99D"/>
    <w:rsid w:val="3CCE2FFB"/>
    <w:rsid w:val="3CCF7042"/>
    <w:rsid w:val="3CD21A39"/>
    <w:rsid w:val="3CD242AA"/>
    <w:rsid w:val="3CD26E44"/>
    <w:rsid w:val="3CDA2860"/>
    <w:rsid w:val="3CDF3D86"/>
    <w:rsid w:val="3CE387F9"/>
    <w:rsid w:val="3CE5C3CE"/>
    <w:rsid w:val="3CE6ABAE"/>
    <w:rsid w:val="3CE78462"/>
    <w:rsid w:val="3CE8E4F3"/>
    <w:rsid w:val="3CEB151D"/>
    <w:rsid w:val="3CEB52EF"/>
    <w:rsid w:val="3CED9557"/>
    <w:rsid w:val="3CEE6AB8"/>
    <w:rsid w:val="3CF0B780"/>
    <w:rsid w:val="3CF13992"/>
    <w:rsid w:val="3CF23394"/>
    <w:rsid w:val="3CF39093"/>
    <w:rsid w:val="3CF91CFE"/>
    <w:rsid w:val="3CF95669"/>
    <w:rsid w:val="3CFD47B3"/>
    <w:rsid w:val="3CFDCFB8"/>
    <w:rsid w:val="3CFE5151"/>
    <w:rsid w:val="3CFEF6EA"/>
    <w:rsid w:val="3CFFCF4E"/>
    <w:rsid w:val="3D02AFD5"/>
    <w:rsid w:val="3D040D11"/>
    <w:rsid w:val="3D0498CB"/>
    <w:rsid w:val="3D0B6934"/>
    <w:rsid w:val="3D100412"/>
    <w:rsid w:val="3D103323"/>
    <w:rsid w:val="3D122D06"/>
    <w:rsid w:val="3D132A9C"/>
    <w:rsid w:val="3D15A261"/>
    <w:rsid w:val="3D161943"/>
    <w:rsid w:val="3D169BB4"/>
    <w:rsid w:val="3D182394"/>
    <w:rsid w:val="3D18EDF4"/>
    <w:rsid w:val="3D1961F8"/>
    <w:rsid w:val="3D1A2975"/>
    <w:rsid w:val="3D1D7CA5"/>
    <w:rsid w:val="3D1E12E7"/>
    <w:rsid w:val="3D24FA7F"/>
    <w:rsid w:val="3D322F5E"/>
    <w:rsid w:val="3D32A734"/>
    <w:rsid w:val="3D33CF76"/>
    <w:rsid w:val="3D33DB03"/>
    <w:rsid w:val="3D352A05"/>
    <w:rsid w:val="3D353533"/>
    <w:rsid w:val="3D377961"/>
    <w:rsid w:val="3D39EDE6"/>
    <w:rsid w:val="3D3A506F"/>
    <w:rsid w:val="3D3A5377"/>
    <w:rsid w:val="3D3CF6AC"/>
    <w:rsid w:val="3D3F5EC3"/>
    <w:rsid w:val="3D4065AB"/>
    <w:rsid w:val="3D4094D8"/>
    <w:rsid w:val="3D42087E"/>
    <w:rsid w:val="3D44EA6A"/>
    <w:rsid w:val="3D4521EB"/>
    <w:rsid w:val="3D46318A"/>
    <w:rsid w:val="3D471173"/>
    <w:rsid w:val="3D48990F"/>
    <w:rsid w:val="3D4A1782"/>
    <w:rsid w:val="3D4A8AE6"/>
    <w:rsid w:val="3D4A957D"/>
    <w:rsid w:val="3D4B0888"/>
    <w:rsid w:val="3D4C3E7F"/>
    <w:rsid w:val="3D4EB894"/>
    <w:rsid w:val="3D4ED52E"/>
    <w:rsid w:val="3D4F2715"/>
    <w:rsid w:val="3D51F02D"/>
    <w:rsid w:val="3D53E757"/>
    <w:rsid w:val="3D550839"/>
    <w:rsid w:val="3D5ABFCF"/>
    <w:rsid w:val="3D5B5083"/>
    <w:rsid w:val="3D5BD4AE"/>
    <w:rsid w:val="3D5C9089"/>
    <w:rsid w:val="3D5E171A"/>
    <w:rsid w:val="3D6016DC"/>
    <w:rsid w:val="3D61C44B"/>
    <w:rsid w:val="3D61DBAF"/>
    <w:rsid w:val="3D61E1A5"/>
    <w:rsid w:val="3D624067"/>
    <w:rsid w:val="3D6302E8"/>
    <w:rsid w:val="3D673F5E"/>
    <w:rsid w:val="3D68E8A8"/>
    <w:rsid w:val="3D6A7FB5"/>
    <w:rsid w:val="3D6A894D"/>
    <w:rsid w:val="3D6C86F2"/>
    <w:rsid w:val="3D6D6CDB"/>
    <w:rsid w:val="3D6D9763"/>
    <w:rsid w:val="3D70425B"/>
    <w:rsid w:val="3D745874"/>
    <w:rsid w:val="3D766A34"/>
    <w:rsid w:val="3D797C9D"/>
    <w:rsid w:val="3D7C78E8"/>
    <w:rsid w:val="3D7CC58E"/>
    <w:rsid w:val="3D7CE423"/>
    <w:rsid w:val="3D7D3570"/>
    <w:rsid w:val="3D7E3862"/>
    <w:rsid w:val="3D7EA368"/>
    <w:rsid w:val="3D7F1562"/>
    <w:rsid w:val="3D80CEFF"/>
    <w:rsid w:val="3D82D8A6"/>
    <w:rsid w:val="3D837E54"/>
    <w:rsid w:val="3D849CB5"/>
    <w:rsid w:val="3D851F4E"/>
    <w:rsid w:val="3D85CED2"/>
    <w:rsid w:val="3D8921E1"/>
    <w:rsid w:val="3D8D1BD9"/>
    <w:rsid w:val="3D8E8628"/>
    <w:rsid w:val="3D900257"/>
    <w:rsid w:val="3D943B1E"/>
    <w:rsid w:val="3D94F7A0"/>
    <w:rsid w:val="3D952D02"/>
    <w:rsid w:val="3D986243"/>
    <w:rsid w:val="3D98C8FC"/>
    <w:rsid w:val="3D9B0022"/>
    <w:rsid w:val="3D9EDD92"/>
    <w:rsid w:val="3DA0B1B5"/>
    <w:rsid w:val="3DA0E34F"/>
    <w:rsid w:val="3DA318C3"/>
    <w:rsid w:val="3DA32D4B"/>
    <w:rsid w:val="3DA35DE8"/>
    <w:rsid w:val="3DA5FE1D"/>
    <w:rsid w:val="3DA71E94"/>
    <w:rsid w:val="3DA92095"/>
    <w:rsid w:val="3DAB1145"/>
    <w:rsid w:val="3DB0EC10"/>
    <w:rsid w:val="3DB26CDE"/>
    <w:rsid w:val="3DB3E0E6"/>
    <w:rsid w:val="3DB3F53F"/>
    <w:rsid w:val="3DB6E5B5"/>
    <w:rsid w:val="3DB75842"/>
    <w:rsid w:val="3DB8F5F2"/>
    <w:rsid w:val="3DBABDAB"/>
    <w:rsid w:val="3DBB97B4"/>
    <w:rsid w:val="3DBCBE8F"/>
    <w:rsid w:val="3DBE1E4F"/>
    <w:rsid w:val="3DBEAF59"/>
    <w:rsid w:val="3DC327FD"/>
    <w:rsid w:val="3DC57324"/>
    <w:rsid w:val="3DC76875"/>
    <w:rsid w:val="3DCB2E98"/>
    <w:rsid w:val="3DD00643"/>
    <w:rsid w:val="3DD39D0C"/>
    <w:rsid w:val="3DD6F986"/>
    <w:rsid w:val="3DDA7144"/>
    <w:rsid w:val="3DDBB84C"/>
    <w:rsid w:val="3DDBFB2C"/>
    <w:rsid w:val="3DE127DE"/>
    <w:rsid w:val="3DE362C2"/>
    <w:rsid w:val="3DE44498"/>
    <w:rsid w:val="3DE4E65B"/>
    <w:rsid w:val="3DE4FC10"/>
    <w:rsid w:val="3DE65A0B"/>
    <w:rsid w:val="3DE70A00"/>
    <w:rsid w:val="3DE70B64"/>
    <w:rsid w:val="3DE8E016"/>
    <w:rsid w:val="3DE90007"/>
    <w:rsid w:val="3DE97EC2"/>
    <w:rsid w:val="3DEA3FCD"/>
    <w:rsid w:val="3DEDD605"/>
    <w:rsid w:val="3DF31514"/>
    <w:rsid w:val="3DF69953"/>
    <w:rsid w:val="3DF700C5"/>
    <w:rsid w:val="3DF8E3E6"/>
    <w:rsid w:val="3DFD67B9"/>
    <w:rsid w:val="3DFEABAC"/>
    <w:rsid w:val="3E017194"/>
    <w:rsid w:val="3E017A68"/>
    <w:rsid w:val="3E0213F5"/>
    <w:rsid w:val="3E025BE2"/>
    <w:rsid w:val="3E04C0BB"/>
    <w:rsid w:val="3E0AF965"/>
    <w:rsid w:val="3E0C2304"/>
    <w:rsid w:val="3E0F0048"/>
    <w:rsid w:val="3E103D8B"/>
    <w:rsid w:val="3E10611A"/>
    <w:rsid w:val="3E10AD09"/>
    <w:rsid w:val="3E1332AF"/>
    <w:rsid w:val="3E16C696"/>
    <w:rsid w:val="3E174448"/>
    <w:rsid w:val="3E17C7E5"/>
    <w:rsid w:val="3E18370C"/>
    <w:rsid w:val="3E1933F8"/>
    <w:rsid w:val="3E1B1C1E"/>
    <w:rsid w:val="3E1B6867"/>
    <w:rsid w:val="3E1BE0A8"/>
    <w:rsid w:val="3E1CFC2F"/>
    <w:rsid w:val="3E1D01C6"/>
    <w:rsid w:val="3E1E086F"/>
    <w:rsid w:val="3E1F93C3"/>
    <w:rsid w:val="3E2146B2"/>
    <w:rsid w:val="3E22858F"/>
    <w:rsid w:val="3E23A9C5"/>
    <w:rsid w:val="3E23E13F"/>
    <w:rsid w:val="3E246123"/>
    <w:rsid w:val="3E24A5BF"/>
    <w:rsid w:val="3E268B72"/>
    <w:rsid w:val="3E2A6D07"/>
    <w:rsid w:val="3E2AD2D2"/>
    <w:rsid w:val="3E2AE82C"/>
    <w:rsid w:val="3E2B9D28"/>
    <w:rsid w:val="3E32DA15"/>
    <w:rsid w:val="3E3418DF"/>
    <w:rsid w:val="3E349119"/>
    <w:rsid w:val="3E3E9077"/>
    <w:rsid w:val="3E40DC40"/>
    <w:rsid w:val="3E4172E5"/>
    <w:rsid w:val="3E448422"/>
    <w:rsid w:val="3E44934F"/>
    <w:rsid w:val="3E49771E"/>
    <w:rsid w:val="3E4ACD81"/>
    <w:rsid w:val="3E4DA020"/>
    <w:rsid w:val="3E4ED73B"/>
    <w:rsid w:val="3E4FB283"/>
    <w:rsid w:val="3E501AC1"/>
    <w:rsid w:val="3E534397"/>
    <w:rsid w:val="3E54845F"/>
    <w:rsid w:val="3E54CDBE"/>
    <w:rsid w:val="3E5588B3"/>
    <w:rsid w:val="3E561CC2"/>
    <w:rsid w:val="3E57AF9A"/>
    <w:rsid w:val="3E57EE0F"/>
    <w:rsid w:val="3E58AF11"/>
    <w:rsid w:val="3E58B8BE"/>
    <w:rsid w:val="3E591EFA"/>
    <w:rsid w:val="3E5C0B61"/>
    <w:rsid w:val="3E5C4DE8"/>
    <w:rsid w:val="3E5CFC40"/>
    <w:rsid w:val="3E5E04FB"/>
    <w:rsid w:val="3E61663F"/>
    <w:rsid w:val="3E62B608"/>
    <w:rsid w:val="3E66181A"/>
    <w:rsid w:val="3E6839F7"/>
    <w:rsid w:val="3E6AB89F"/>
    <w:rsid w:val="3E6B7739"/>
    <w:rsid w:val="3E6CCFC3"/>
    <w:rsid w:val="3E6DF825"/>
    <w:rsid w:val="3E701C5C"/>
    <w:rsid w:val="3E72DDC3"/>
    <w:rsid w:val="3E730BC5"/>
    <w:rsid w:val="3E7366EE"/>
    <w:rsid w:val="3E739FB4"/>
    <w:rsid w:val="3E750BC3"/>
    <w:rsid w:val="3E76387F"/>
    <w:rsid w:val="3E76A14B"/>
    <w:rsid w:val="3E771885"/>
    <w:rsid w:val="3E77841A"/>
    <w:rsid w:val="3E788567"/>
    <w:rsid w:val="3E78EBAD"/>
    <w:rsid w:val="3E790CCA"/>
    <w:rsid w:val="3E79D41A"/>
    <w:rsid w:val="3E7C24B2"/>
    <w:rsid w:val="3E7F70C1"/>
    <w:rsid w:val="3E829064"/>
    <w:rsid w:val="3E82E262"/>
    <w:rsid w:val="3E832A18"/>
    <w:rsid w:val="3E84D4F2"/>
    <w:rsid w:val="3E858003"/>
    <w:rsid w:val="3E8720EA"/>
    <w:rsid w:val="3E87A048"/>
    <w:rsid w:val="3E8D09F3"/>
    <w:rsid w:val="3E925E02"/>
    <w:rsid w:val="3E92CBF5"/>
    <w:rsid w:val="3E9597FF"/>
    <w:rsid w:val="3E963BE7"/>
    <w:rsid w:val="3E96591C"/>
    <w:rsid w:val="3E972F79"/>
    <w:rsid w:val="3E97B072"/>
    <w:rsid w:val="3E9AAC28"/>
    <w:rsid w:val="3E9AD12D"/>
    <w:rsid w:val="3E9AEDF2"/>
    <w:rsid w:val="3E9C3DE8"/>
    <w:rsid w:val="3E9D3D94"/>
    <w:rsid w:val="3E9D9BCA"/>
    <w:rsid w:val="3E9E6D24"/>
    <w:rsid w:val="3E9F5568"/>
    <w:rsid w:val="3EA2A9D7"/>
    <w:rsid w:val="3EA99EE6"/>
    <w:rsid w:val="3EA9CFDB"/>
    <w:rsid w:val="3EAA683E"/>
    <w:rsid w:val="3EAB8F81"/>
    <w:rsid w:val="3EAC58DC"/>
    <w:rsid w:val="3EACAEDB"/>
    <w:rsid w:val="3EAD51C4"/>
    <w:rsid w:val="3EAFB633"/>
    <w:rsid w:val="3EB089E1"/>
    <w:rsid w:val="3EB1F7B4"/>
    <w:rsid w:val="3EB2EE56"/>
    <w:rsid w:val="3EB46E3D"/>
    <w:rsid w:val="3EB64341"/>
    <w:rsid w:val="3EB85B57"/>
    <w:rsid w:val="3EB93E82"/>
    <w:rsid w:val="3EBB228C"/>
    <w:rsid w:val="3EBC3C7F"/>
    <w:rsid w:val="3EBCB488"/>
    <w:rsid w:val="3EC1DAAB"/>
    <w:rsid w:val="3EC3E221"/>
    <w:rsid w:val="3EC5415E"/>
    <w:rsid w:val="3EC928C2"/>
    <w:rsid w:val="3ECA9BDB"/>
    <w:rsid w:val="3ECC2BE7"/>
    <w:rsid w:val="3ECD32EA"/>
    <w:rsid w:val="3ECE12DF"/>
    <w:rsid w:val="3ECE2E09"/>
    <w:rsid w:val="3ECFADC7"/>
    <w:rsid w:val="3ECFD44C"/>
    <w:rsid w:val="3ED0D6F6"/>
    <w:rsid w:val="3ED5F629"/>
    <w:rsid w:val="3ED6D68C"/>
    <w:rsid w:val="3ED7ECE5"/>
    <w:rsid w:val="3EE11CEC"/>
    <w:rsid w:val="3EE56F4E"/>
    <w:rsid w:val="3EE72B44"/>
    <w:rsid w:val="3EE78354"/>
    <w:rsid w:val="3EEA1322"/>
    <w:rsid w:val="3EEA2F45"/>
    <w:rsid w:val="3EEB3C0F"/>
    <w:rsid w:val="3EECD180"/>
    <w:rsid w:val="3EECE3A8"/>
    <w:rsid w:val="3EEEF221"/>
    <w:rsid w:val="3EEF88BD"/>
    <w:rsid w:val="3EEF982B"/>
    <w:rsid w:val="3EF0B10B"/>
    <w:rsid w:val="3EF253FE"/>
    <w:rsid w:val="3EF2FCE5"/>
    <w:rsid w:val="3EF4A6D0"/>
    <w:rsid w:val="3EF6114B"/>
    <w:rsid w:val="3EF65C8E"/>
    <w:rsid w:val="3EFA1072"/>
    <w:rsid w:val="3EFA492E"/>
    <w:rsid w:val="3EFCF9FF"/>
    <w:rsid w:val="3F01A2C4"/>
    <w:rsid w:val="3F065D16"/>
    <w:rsid w:val="3F06C487"/>
    <w:rsid w:val="3F08975F"/>
    <w:rsid w:val="3F09B4F0"/>
    <w:rsid w:val="3F0B75A3"/>
    <w:rsid w:val="3F0C1DF6"/>
    <w:rsid w:val="3F0FB371"/>
    <w:rsid w:val="3F0FCDF2"/>
    <w:rsid w:val="3F0FE532"/>
    <w:rsid w:val="3F10BCCF"/>
    <w:rsid w:val="3F1335B5"/>
    <w:rsid w:val="3F136FE6"/>
    <w:rsid w:val="3F16972C"/>
    <w:rsid w:val="3F182710"/>
    <w:rsid w:val="3F1992C6"/>
    <w:rsid w:val="3F1A2657"/>
    <w:rsid w:val="3F1C9970"/>
    <w:rsid w:val="3F1D7A3A"/>
    <w:rsid w:val="3F1E7BAC"/>
    <w:rsid w:val="3F20A6B9"/>
    <w:rsid w:val="3F21E82A"/>
    <w:rsid w:val="3F231285"/>
    <w:rsid w:val="3F245B60"/>
    <w:rsid w:val="3F250D6A"/>
    <w:rsid w:val="3F27B6A0"/>
    <w:rsid w:val="3F28DB76"/>
    <w:rsid w:val="3F2B18B3"/>
    <w:rsid w:val="3F2D1083"/>
    <w:rsid w:val="3F2E3F22"/>
    <w:rsid w:val="3F2F4258"/>
    <w:rsid w:val="3F3014F3"/>
    <w:rsid w:val="3F30DB90"/>
    <w:rsid w:val="3F32D1E3"/>
    <w:rsid w:val="3F333E70"/>
    <w:rsid w:val="3F349203"/>
    <w:rsid w:val="3F3656C6"/>
    <w:rsid w:val="3F3D2941"/>
    <w:rsid w:val="3F4261C8"/>
    <w:rsid w:val="3F438FB1"/>
    <w:rsid w:val="3F48E6D1"/>
    <w:rsid w:val="3F48EEE1"/>
    <w:rsid w:val="3F4A3F34"/>
    <w:rsid w:val="3F4F1E57"/>
    <w:rsid w:val="3F501C1A"/>
    <w:rsid w:val="3F58780A"/>
    <w:rsid w:val="3F591DA1"/>
    <w:rsid w:val="3F5B1252"/>
    <w:rsid w:val="3F5CC2DD"/>
    <w:rsid w:val="3F619D0F"/>
    <w:rsid w:val="3F6282AE"/>
    <w:rsid w:val="3F675358"/>
    <w:rsid w:val="3F68D815"/>
    <w:rsid w:val="3F691CB4"/>
    <w:rsid w:val="3F69F7DA"/>
    <w:rsid w:val="3F6B0C07"/>
    <w:rsid w:val="3F6B64FE"/>
    <w:rsid w:val="3F6F3292"/>
    <w:rsid w:val="3F7149D0"/>
    <w:rsid w:val="3F795432"/>
    <w:rsid w:val="3F7ACE8E"/>
    <w:rsid w:val="3F7BBA55"/>
    <w:rsid w:val="3F7C9CEA"/>
    <w:rsid w:val="3F7CD431"/>
    <w:rsid w:val="3F80C2ED"/>
    <w:rsid w:val="3F80DFA3"/>
    <w:rsid w:val="3F85B27D"/>
    <w:rsid w:val="3F85CBF1"/>
    <w:rsid w:val="3F86A84A"/>
    <w:rsid w:val="3F8C771B"/>
    <w:rsid w:val="3F8D6772"/>
    <w:rsid w:val="3F8E04BE"/>
    <w:rsid w:val="3F904AFB"/>
    <w:rsid w:val="3F957323"/>
    <w:rsid w:val="3F97B694"/>
    <w:rsid w:val="3F981528"/>
    <w:rsid w:val="3F99A777"/>
    <w:rsid w:val="3F99B8F5"/>
    <w:rsid w:val="3F9C6DCB"/>
    <w:rsid w:val="3F9F7D65"/>
    <w:rsid w:val="3FA0EF52"/>
    <w:rsid w:val="3FA26A8C"/>
    <w:rsid w:val="3FA3FAC5"/>
    <w:rsid w:val="3FA63D2E"/>
    <w:rsid w:val="3FA73ED3"/>
    <w:rsid w:val="3FAB44C4"/>
    <w:rsid w:val="3FAD0062"/>
    <w:rsid w:val="3FAD1192"/>
    <w:rsid w:val="3FB34C3F"/>
    <w:rsid w:val="3FB43FA7"/>
    <w:rsid w:val="3FB918EF"/>
    <w:rsid w:val="3FB9CA8E"/>
    <w:rsid w:val="3FBA6B24"/>
    <w:rsid w:val="3FBE8536"/>
    <w:rsid w:val="3FC54A4F"/>
    <w:rsid w:val="3FC5ADA9"/>
    <w:rsid w:val="3FC5EBDD"/>
    <w:rsid w:val="3FC857C8"/>
    <w:rsid w:val="3FCB844B"/>
    <w:rsid w:val="3FCDFAF1"/>
    <w:rsid w:val="3FCE5E0A"/>
    <w:rsid w:val="3FD3D6DE"/>
    <w:rsid w:val="3FD7FBA5"/>
    <w:rsid w:val="3FD99C26"/>
    <w:rsid w:val="3FDA5879"/>
    <w:rsid w:val="3FDCD9A7"/>
    <w:rsid w:val="3FDF4AF8"/>
    <w:rsid w:val="3FE263F8"/>
    <w:rsid w:val="3FE85039"/>
    <w:rsid w:val="3FEA8EB8"/>
    <w:rsid w:val="3FEBCC8B"/>
    <w:rsid w:val="3FF11C07"/>
    <w:rsid w:val="3FF18C2E"/>
    <w:rsid w:val="3FF2BA10"/>
    <w:rsid w:val="3FF68201"/>
    <w:rsid w:val="3FF7DA16"/>
    <w:rsid w:val="3FFDBEE5"/>
    <w:rsid w:val="3FFF6160"/>
    <w:rsid w:val="4005D705"/>
    <w:rsid w:val="4006DFD2"/>
    <w:rsid w:val="4007F7E1"/>
    <w:rsid w:val="4009ED54"/>
    <w:rsid w:val="401330FA"/>
    <w:rsid w:val="4014670A"/>
    <w:rsid w:val="401851BE"/>
    <w:rsid w:val="40194006"/>
    <w:rsid w:val="4019D841"/>
    <w:rsid w:val="401ADFC8"/>
    <w:rsid w:val="401DA65B"/>
    <w:rsid w:val="401DB638"/>
    <w:rsid w:val="401EB6E1"/>
    <w:rsid w:val="401F95DE"/>
    <w:rsid w:val="40213055"/>
    <w:rsid w:val="40230309"/>
    <w:rsid w:val="40236AE3"/>
    <w:rsid w:val="4023B629"/>
    <w:rsid w:val="4024703F"/>
    <w:rsid w:val="40294C17"/>
    <w:rsid w:val="4029BD02"/>
    <w:rsid w:val="402CDDFE"/>
    <w:rsid w:val="402CFEDA"/>
    <w:rsid w:val="402E2035"/>
    <w:rsid w:val="402E2CCB"/>
    <w:rsid w:val="40300EE7"/>
    <w:rsid w:val="40308C76"/>
    <w:rsid w:val="4030A7B0"/>
    <w:rsid w:val="4030D01F"/>
    <w:rsid w:val="4030E404"/>
    <w:rsid w:val="4033B368"/>
    <w:rsid w:val="4035AC31"/>
    <w:rsid w:val="403C133C"/>
    <w:rsid w:val="403C24D4"/>
    <w:rsid w:val="403D747D"/>
    <w:rsid w:val="403F2441"/>
    <w:rsid w:val="403FB058"/>
    <w:rsid w:val="4041C7A7"/>
    <w:rsid w:val="40427722"/>
    <w:rsid w:val="4042C4D0"/>
    <w:rsid w:val="40474BA2"/>
    <w:rsid w:val="404CA8AE"/>
    <w:rsid w:val="404DD27F"/>
    <w:rsid w:val="404F216C"/>
    <w:rsid w:val="404F883C"/>
    <w:rsid w:val="40512B83"/>
    <w:rsid w:val="4052FBF7"/>
    <w:rsid w:val="4053F075"/>
    <w:rsid w:val="4055F603"/>
    <w:rsid w:val="405A3F68"/>
    <w:rsid w:val="405B272B"/>
    <w:rsid w:val="40659969"/>
    <w:rsid w:val="4068F5F1"/>
    <w:rsid w:val="406A2C82"/>
    <w:rsid w:val="406D1195"/>
    <w:rsid w:val="406D809B"/>
    <w:rsid w:val="406E59D7"/>
    <w:rsid w:val="40722181"/>
    <w:rsid w:val="407358B8"/>
    <w:rsid w:val="4073D23A"/>
    <w:rsid w:val="4078EA3E"/>
    <w:rsid w:val="4079A942"/>
    <w:rsid w:val="407C4F45"/>
    <w:rsid w:val="407E5359"/>
    <w:rsid w:val="407EA6C9"/>
    <w:rsid w:val="407EDAAD"/>
    <w:rsid w:val="408068B3"/>
    <w:rsid w:val="40847396"/>
    <w:rsid w:val="4085D3B9"/>
    <w:rsid w:val="40871A04"/>
    <w:rsid w:val="4087C4F4"/>
    <w:rsid w:val="408A5D66"/>
    <w:rsid w:val="408B85D1"/>
    <w:rsid w:val="408E2303"/>
    <w:rsid w:val="40906B06"/>
    <w:rsid w:val="4094FB11"/>
    <w:rsid w:val="4094FF63"/>
    <w:rsid w:val="40959636"/>
    <w:rsid w:val="409B5DC1"/>
    <w:rsid w:val="409B6D40"/>
    <w:rsid w:val="409C4A48"/>
    <w:rsid w:val="409E5C94"/>
    <w:rsid w:val="409EEA3E"/>
    <w:rsid w:val="40A31E55"/>
    <w:rsid w:val="40A3B4C3"/>
    <w:rsid w:val="40A5559E"/>
    <w:rsid w:val="40A8AE3E"/>
    <w:rsid w:val="40AB3A76"/>
    <w:rsid w:val="40B23E55"/>
    <w:rsid w:val="40B2E2F7"/>
    <w:rsid w:val="40B8E4D9"/>
    <w:rsid w:val="40BD80E4"/>
    <w:rsid w:val="40C47D6D"/>
    <w:rsid w:val="40C513C8"/>
    <w:rsid w:val="40C55DA6"/>
    <w:rsid w:val="40C71343"/>
    <w:rsid w:val="40C79117"/>
    <w:rsid w:val="40C7AC45"/>
    <w:rsid w:val="40C89133"/>
    <w:rsid w:val="40CB0984"/>
    <w:rsid w:val="40CDCAFB"/>
    <w:rsid w:val="40D00F36"/>
    <w:rsid w:val="40D275D6"/>
    <w:rsid w:val="40D40008"/>
    <w:rsid w:val="40D4CCC3"/>
    <w:rsid w:val="40D5BE54"/>
    <w:rsid w:val="40D6B68D"/>
    <w:rsid w:val="40D77407"/>
    <w:rsid w:val="40D8FF7E"/>
    <w:rsid w:val="40DCCB53"/>
    <w:rsid w:val="40DCF032"/>
    <w:rsid w:val="40DEBBBD"/>
    <w:rsid w:val="40DF2098"/>
    <w:rsid w:val="40E21DF1"/>
    <w:rsid w:val="40E374B1"/>
    <w:rsid w:val="40E3A192"/>
    <w:rsid w:val="40E3B8B9"/>
    <w:rsid w:val="40E4B386"/>
    <w:rsid w:val="40E55892"/>
    <w:rsid w:val="40E5D4FC"/>
    <w:rsid w:val="40E67BA4"/>
    <w:rsid w:val="40E87287"/>
    <w:rsid w:val="40EB6014"/>
    <w:rsid w:val="40EC6714"/>
    <w:rsid w:val="40F0F3A0"/>
    <w:rsid w:val="40F0F3F0"/>
    <w:rsid w:val="40F19ABD"/>
    <w:rsid w:val="40F2A0D9"/>
    <w:rsid w:val="40F2D710"/>
    <w:rsid w:val="40F36EDF"/>
    <w:rsid w:val="40F649FD"/>
    <w:rsid w:val="40F71B87"/>
    <w:rsid w:val="40F90FFC"/>
    <w:rsid w:val="40F960E7"/>
    <w:rsid w:val="40FE20AB"/>
    <w:rsid w:val="40FEC357"/>
    <w:rsid w:val="40FED533"/>
    <w:rsid w:val="4101C26A"/>
    <w:rsid w:val="4101EBEB"/>
    <w:rsid w:val="41044BA5"/>
    <w:rsid w:val="4107182E"/>
    <w:rsid w:val="4107B03A"/>
    <w:rsid w:val="4107F64E"/>
    <w:rsid w:val="410AD89C"/>
    <w:rsid w:val="410CC1CE"/>
    <w:rsid w:val="4112F0BF"/>
    <w:rsid w:val="411518BF"/>
    <w:rsid w:val="41152B7F"/>
    <w:rsid w:val="41187BDC"/>
    <w:rsid w:val="4118EEEB"/>
    <w:rsid w:val="41196A92"/>
    <w:rsid w:val="411A8F69"/>
    <w:rsid w:val="411C495E"/>
    <w:rsid w:val="411D09CC"/>
    <w:rsid w:val="411F5A88"/>
    <w:rsid w:val="4120D367"/>
    <w:rsid w:val="412229AD"/>
    <w:rsid w:val="412260F5"/>
    <w:rsid w:val="41242F67"/>
    <w:rsid w:val="4129CAE1"/>
    <w:rsid w:val="412A1CCC"/>
    <w:rsid w:val="412AB082"/>
    <w:rsid w:val="412DDB41"/>
    <w:rsid w:val="412E08F6"/>
    <w:rsid w:val="412E1EB7"/>
    <w:rsid w:val="412F4623"/>
    <w:rsid w:val="4132C0BA"/>
    <w:rsid w:val="4134BC87"/>
    <w:rsid w:val="413B173E"/>
    <w:rsid w:val="413CB411"/>
    <w:rsid w:val="41408F38"/>
    <w:rsid w:val="414326C3"/>
    <w:rsid w:val="414B0224"/>
    <w:rsid w:val="414B2760"/>
    <w:rsid w:val="414B76BB"/>
    <w:rsid w:val="414C9CDF"/>
    <w:rsid w:val="41536864"/>
    <w:rsid w:val="41569749"/>
    <w:rsid w:val="415779A6"/>
    <w:rsid w:val="415B5B5C"/>
    <w:rsid w:val="415DFF4E"/>
    <w:rsid w:val="415E94CE"/>
    <w:rsid w:val="415F4C5D"/>
    <w:rsid w:val="4161B857"/>
    <w:rsid w:val="416231AB"/>
    <w:rsid w:val="41626488"/>
    <w:rsid w:val="4162A5DD"/>
    <w:rsid w:val="4162DCB3"/>
    <w:rsid w:val="41650902"/>
    <w:rsid w:val="416C171C"/>
    <w:rsid w:val="416DCEE3"/>
    <w:rsid w:val="4170256E"/>
    <w:rsid w:val="41702BC2"/>
    <w:rsid w:val="417719D7"/>
    <w:rsid w:val="417839FF"/>
    <w:rsid w:val="41789205"/>
    <w:rsid w:val="4179D5C6"/>
    <w:rsid w:val="417B51EC"/>
    <w:rsid w:val="417ECEC6"/>
    <w:rsid w:val="41816D44"/>
    <w:rsid w:val="41819E23"/>
    <w:rsid w:val="4181F13C"/>
    <w:rsid w:val="418567DD"/>
    <w:rsid w:val="41868710"/>
    <w:rsid w:val="418697A6"/>
    <w:rsid w:val="418734EE"/>
    <w:rsid w:val="418B4A70"/>
    <w:rsid w:val="418B72FF"/>
    <w:rsid w:val="418BE223"/>
    <w:rsid w:val="418C76D2"/>
    <w:rsid w:val="418FB2E9"/>
    <w:rsid w:val="41905BD4"/>
    <w:rsid w:val="419064DA"/>
    <w:rsid w:val="41924A7D"/>
    <w:rsid w:val="4193232F"/>
    <w:rsid w:val="41938A98"/>
    <w:rsid w:val="41949421"/>
    <w:rsid w:val="419503D5"/>
    <w:rsid w:val="4198EADF"/>
    <w:rsid w:val="419B51AF"/>
    <w:rsid w:val="419BF7D5"/>
    <w:rsid w:val="419DDDBD"/>
    <w:rsid w:val="419FAAAC"/>
    <w:rsid w:val="41A25961"/>
    <w:rsid w:val="41A36218"/>
    <w:rsid w:val="41A58B4E"/>
    <w:rsid w:val="41A644FE"/>
    <w:rsid w:val="41A80D34"/>
    <w:rsid w:val="41AC4D7E"/>
    <w:rsid w:val="41ACDDF7"/>
    <w:rsid w:val="41ADE632"/>
    <w:rsid w:val="41AE8466"/>
    <w:rsid w:val="41B1C3CB"/>
    <w:rsid w:val="41B1DAB1"/>
    <w:rsid w:val="41B49071"/>
    <w:rsid w:val="41B4A557"/>
    <w:rsid w:val="41B993DB"/>
    <w:rsid w:val="41BA5FEE"/>
    <w:rsid w:val="41C179DF"/>
    <w:rsid w:val="41C20C2C"/>
    <w:rsid w:val="41C3C1EB"/>
    <w:rsid w:val="41C541F2"/>
    <w:rsid w:val="41C80AB9"/>
    <w:rsid w:val="41CAE898"/>
    <w:rsid w:val="41CC2AC6"/>
    <w:rsid w:val="41CE28C4"/>
    <w:rsid w:val="41D36E37"/>
    <w:rsid w:val="41D80BFB"/>
    <w:rsid w:val="41D885F7"/>
    <w:rsid w:val="41D90A5D"/>
    <w:rsid w:val="41D97848"/>
    <w:rsid w:val="41DA9E95"/>
    <w:rsid w:val="41DACFEE"/>
    <w:rsid w:val="41DAD00E"/>
    <w:rsid w:val="41DAD8D9"/>
    <w:rsid w:val="41DC854B"/>
    <w:rsid w:val="41DCA327"/>
    <w:rsid w:val="41E40B71"/>
    <w:rsid w:val="41E4E3E5"/>
    <w:rsid w:val="41E6729B"/>
    <w:rsid w:val="41E929C6"/>
    <w:rsid w:val="41E93101"/>
    <w:rsid w:val="41E9D3DF"/>
    <w:rsid w:val="41E9F408"/>
    <w:rsid w:val="41EC30B7"/>
    <w:rsid w:val="41F2D3E7"/>
    <w:rsid w:val="41F5996B"/>
    <w:rsid w:val="41F59D42"/>
    <w:rsid w:val="41F60BB7"/>
    <w:rsid w:val="41F619F1"/>
    <w:rsid w:val="41F6CF24"/>
    <w:rsid w:val="41F7996B"/>
    <w:rsid w:val="41FBAD23"/>
    <w:rsid w:val="41FCEFF2"/>
    <w:rsid w:val="41FDE497"/>
    <w:rsid w:val="41FE1C59"/>
    <w:rsid w:val="41FE7595"/>
    <w:rsid w:val="4200A398"/>
    <w:rsid w:val="42052620"/>
    <w:rsid w:val="4209D27E"/>
    <w:rsid w:val="420AE8CE"/>
    <w:rsid w:val="420F3965"/>
    <w:rsid w:val="4210EAE4"/>
    <w:rsid w:val="42124CE1"/>
    <w:rsid w:val="42128DDC"/>
    <w:rsid w:val="4213ECE9"/>
    <w:rsid w:val="4218C81F"/>
    <w:rsid w:val="4219EE48"/>
    <w:rsid w:val="4219FE75"/>
    <w:rsid w:val="421D394C"/>
    <w:rsid w:val="421E8454"/>
    <w:rsid w:val="421EB558"/>
    <w:rsid w:val="4220123E"/>
    <w:rsid w:val="4225BB86"/>
    <w:rsid w:val="4225C76D"/>
    <w:rsid w:val="42283720"/>
    <w:rsid w:val="42291FB5"/>
    <w:rsid w:val="422CE222"/>
    <w:rsid w:val="422F814F"/>
    <w:rsid w:val="42302CBB"/>
    <w:rsid w:val="4230C8DD"/>
    <w:rsid w:val="423215CA"/>
    <w:rsid w:val="4232544F"/>
    <w:rsid w:val="4233956D"/>
    <w:rsid w:val="42347E7E"/>
    <w:rsid w:val="42388F90"/>
    <w:rsid w:val="423A3B79"/>
    <w:rsid w:val="423A9C0F"/>
    <w:rsid w:val="423B4847"/>
    <w:rsid w:val="423F8E6C"/>
    <w:rsid w:val="423FCF55"/>
    <w:rsid w:val="42420CAC"/>
    <w:rsid w:val="4243B14A"/>
    <w:rsid w:val="424481D7"/>
    <w:rsid w:val="42459F6F"/>
    <w:rsid w:val="424A2276"/>
    <w:rsid w:val="424AF393"/>
    <w:rsid w:val="424D2656"/>
    <w:rsid w:val="424D5EC6"/>
    <w:rsid w:val="424F0E50"/>
    <w:rsid w:val="4252C4E3"/>
    <w:rsid w:val="42533FF8"/>
    <w:rsid w:val="425D4358"/>
    <w:rsid w:val="425D6ED5"/>
    <w:rsid w:val="425FBF02"/>
    <w:rsid w:val="426039E9"/>
    <w:rsid w:val="42603F18"/>
    <w:rsid w:val="4261BB2F"/>
    <w:rsid w:val="42627F74"/>
    <w:rsid w:val="42645068"/>
    <w:rsid w:val="4265DFE4"/>
    <w:rsid w:val="4268C93C"/>
    <w:rsid w:val="426CE539"/>
    <w:rsid w:val="42703733"/>
    <w:rsid w:val="4270E8AC"/>
    <w:rsid w:val="42721B73"/>
    <w:rsid w:val="4272D055"/>
    <w:rsid w:val="42751F14"/>
    <w:rsid w:val="4276570B"/>
    <w:rsid w:val="42795E05"/>
    <w:rsid w:val="427AD6AA"/>
    <w:rsid w:val="427C4F11"/>
    <w:rsid w:val="427D8E2C"/>
    <w:rsid w:val="4285AC87"/>
    <w:rsid w:val="428B3776"/>
    <w:rsid w:val="428FE30F"/>
    <w:rsid w:val="4293F16E"/>
    <w:rsid w:val="429416B1"/>
    <w:rsid w:val="4295210C"/>
    <w:rsid w:val="429760A4"/>
    <w:rsid w:val="4297F4EF"/>
    <w:rsid w:val="429AE6B6"/>
    <w:rsid w:val="429AF140"/>
    <w:rsid w:val="429C4EF2"/>
    <w:rsid w:val="429CB294"/>
    <w:rsid w:val="429D2511"/>
    <w:rsid w:val="429DAC77"/>
    <w:rsid w:val="429DEBC3"/>
    <w:rsid w:val="429EAC3E"/>
    <w:rsid w:val="42A0CB36"/>
    <w:rsid w:val="42A2CEDB"/>
    <w:rsid w:val="42A5F6D2"/>
    <w:rsid w:val="42A7049C"/>
    <w:rsid w:val="42A705FE"/>
    <w:rsid w:val="42A738BB"/>
    <w:rsid w:val="42A85312"/>
    <w:rsid w:val="42A8746F"/>
    <w:rsid w:val="42A91B2D"/>
    <w:rsid w:val="42AB638A"/>
    <w:rsid w:val="42ACF47B"/>
    <w:rsid w:val="42AE3BEC"/>
    <w:rsid w:val="42AED517"/>
    <w:rsid w:val="42B147A6"/>
    <w:rsid w:val="42B34EB2"/>
    <w:rsid w:val="42B59173"/>
    <w:rsid w:val="42B606DC"/>
    <w:rsid w:val="42B9A8CB"/>
    <w:rsid w:val="42BB5F07"/>
    <w:rsid w:val="42BF01EA"/>
    <w:rsid w:val="42BF27DB"/>
    <w:rsid w:val="42C17860"/>
    <w:rsid w:val="42C2E45E"/>
    <w:rsid w:val="42C4D6C6"/>
    <w:rsid w:val="42C53CDD"/>
    <w:rsid w:val="42C55509"/>
    <w:rsid w:val="42C6C0D3"/>
    <w:rsid w:val="42C938D3"/>
    <w:rsid w:val="42CC1BB9"/>
    <w:rsid w:val="42CCD08A"/>
    <w:rsid w:val="42CD7B86"/>
    <w:rsid w:val="42CD8D9A"/>
    <w:rsid w:val="42CE70EC"/>
    <w:rsid w:val="42CEB58D"/>
    <w:rsid w:val="42D20EA4"/>
    <w:rsid w:val="42D5FA44"/>
    <w:rsid w:val="42D64C8F"/>
    <w:rsid w:val="42D876F4"/>
    <w:rsid w:val="42D9D74D"/>
    <w:rsid w:val="42DE6E0D"/>
    <w:rsid w:val="42E0D281"/>
    <w:rsid w:val="42E22D52"/>
    <w:rsid w:val="42E49BD9"/>
    <w:rsid w:val="42E4C9C2"/>
    <w:rsid w:val="42E5D615"/>
    <w:rsid w:val="42E6DCEB"/>
    <w:rsid w:val="42E6DD4D"/>
    <w:rsid w:val="42E76C44"/>
    <w:rsid w:val="42E9E0AB"/>
    <w:rsid w:val="42ECC173"/>
    <w:rsid w:val="42ED4A3D"/>
    <w:rsid w:val="42EEC08D"/>
    <w:rsid w:val="42EEC8EB"/>
    <w:rsid w:val="42EF5BA2"/>
    <w:rsid w:val="42F1935D"/>
    <w:rsid w:val="42F48395"/>
    <w:rsid w:val="42F49F3B"/>
    <w:rsid w:val="42F5611B"/>
    <w:rsid w:val="42F70119"/>
    <w:rsid w:val="42F7E0EF"/>
    <w:rsid w:val="42FD3708"/>
    <w:rsid w:val="43012481"/>
    <w:rsid w:val="43019504"/>
    <w:rsid w:val="43025654"/>
    <w:rsid w:val="4305248E"/>
    <w:rsid w:val="43064B55"/>
    <w:rsid w:val="430789E4"/>
    <w:rsid w:val="430824FF"/>
    <w:rsid w:val="430CF05D"/>
    <w:rsid w:val="430E918E"/>
    <w:rsid w:val="430E9BE8"/>
    <w:rsid w:val="430F18F1"/>
    <w:rsid w:val="43105FF5"/>
    <w:rsid w:val="43119EE9"/>
    <w:rsid w:val="4312A44D"/>
    <w:rsid w:val="4312B272"/>
    <w:rsid w:val="43153372"/>
    <w:rsid w:val="4315F4E8"/>
    <w:rsid w:val="431633B5"/>
    <w:rsid w:val="43163AE7"/>
    <w:rsid w:val="43170941"/>
    <w:rsid w:val="431AE285"/>
    <w:rsid w:val="43213B91"/>
    <w:rsid w:val="4322A866"/>
    <w:rsid w:val="43232E4D"/>
    <w:rsid w:val="4324BF2F"/>
    <w:rsid w:val="432566EB"/>
    <w:rsid w:val="43261328"/>
    <w:rsid w:val="43279A3C"/>
    <w:rsid w:val="4327A92E"/>
    <w:rsid w:val="432A7D5A"/>
    <w:rsid w:val="432BA097"/>
    <w:rsid w:val="4331C0CB"/>
    <w:rsid w:val="4331CB01"/>
    <w:rsid w:val="43327A3F"/>
    <w:rsid w:val="43355274"/>
    <w:rsid w:val="43360540"/>
    <w:rsid w:val="433BFE70"/>
    <w:rsid w:val="433F5B2D"/>
    <w:rsid w:val="43432595"/>
    <w:rsid w:val="4343CEBE"/>
    <w:rsid w:val="434578B3"/>
    <w:rsid w:val="4345B466"/>
    <w:rsid w:val="4349A716"/>
    <w:rsid w:val="434B4B99"/>
    <w:rsid w:val="434B6584"/>
    <w:rsid w:val="435086AD"/>
    <w:rsid w:val="435206CA"/>
    <w:rsid w:val="4352EC43"/>
    <w:rsid w:val="43548CF7"/>
    <w:rsid w:val="435A96EC"/>
    <w:rsid w:val="435B545D"/>
    <w:rsid w:val="435C6E3B"/>
    <w:rsid w:val="435DD4F2"/>
    <w:rsid w:val="435FC212"/>
    <w:rsid w:val="4361973D"/>
    <w:rsid w:val="4362A224"/>
    <w:rsid w:val="43651D78"/>
    <w:rsid w:val="43663979"/>
    <w:rsid w:val="436A7E11"/>
    <w:rsid w:val="436A8FBA"/>
    <w:rsid w:val="436BD7F3"/>
    <w:rsid w:val="436C739B"/>
    <w:rsid w:val="436D97A1"/>
    <w:rsid w:val="436DE00A"/>
    <w:rsid w:val="436E5A26"/>
    <w:rsid w:val="436F59E3"/>
    <w:rsid w:val="43741E01"/>
    <w:rsid w:val="43749F17"/>
    <w:rsid w:val="4375D0AF"/>
    <w:rsid w:val="4375E5AE"/>
    <w:rsid w:val="4376064A"/>
    <w:rsid w:val="4377FB36"/>
    <w:rsid w:val="43794089"/>
    <w:rsid w:val="437BFD65"/>
    <w:rsid w:val="437EEF6E"/>
    <w:rsid w:val="437F8BB1"/>
    <w:rsid w:val="437FCDD5"/>
    <w:rsid w:val="438028CC"/>
    <w:rsid w:val="438062E6"/>
    <w:rsid w:val="4381A0A4"/>
    <w:rsid w:val="438321C8"/>
    <w:rsid w:val="438352E9"/>
    <w:rsid w:val="43841F12"/>
    <w:rsid w:val="4384EF41"/>
    <w:rsid w:val="4388A563"/>
    <w:rsid w:val="438D9911"/>
    <w:rsid w:val="438DE247"/>
    <w:rsid w:val="438E0371"/>
    <w:rsid w:val="43906367"/>
    <w:rsid w:val="4390AD53"/>
    <w:rsid w:val="4396BBF5"/>
    <w:rsid w:val="439D4927"/>
    <w:rsid w:val="43A02E20"/>
    <w:rsid w:val="43A2B93B"/>
    <w:rsid w:val="43A4C105"/>
    <w:rsid w:val="43A53C0D"/>
    <w:rsid w:val="43A5A454"/>
    <w:rsid w:val="43A73A6C"/>
    <w:rsid w:val="43A76B0C"/>
    <w:rsid w:val="43A906DD"/>
    <w:rsid w:val="43A9839C"/>
    <w:rsid w:val="43AD6F47"/>
    <w:rsid w:val="43B2EDDA"/>
    <w:rsid w:val="43B3BF4E"/>
    <w:rsid w:val="43B74933"/>
    <w:rsid w:val="43B8EE43"/>
    <w:rsid w:val="43BA0856"/>
    <w:rsid w:val="43BCB29B"/>
    <w:rsid w:val="43BD2DAD"/>
    <w:rsid w:val="43BDCE4C"/>
    <w:rsid w:val="43BE0FC7"/>
    <w:rsid w:val="43C15C8B"/>
    <w:rsid w:val="43C18CFC"/>
    <w:rsid w:val="43C2B1AE"/>
    <w:rsid w:val="43C668DF"/>
    <w:rsid w:val="43C69B96"/>
    <w:rsid w:val="43C6EF55"/>
    <w:rsid w:val="43C893FB"/>
    <w:rsid w:val="43C9848A"/>
    <w:rsid w:val="43CB91ED"/>
    <w:rsid w:val="43CC560B"/>
    <w:rsid w:val="43CCA67C"/>
    <w:rsid w:val="43CCD49E"/>
    <w:rsid w:val="43D0E73A"/>
    <w:rsid w:val="43D7090B"/>
    <w:rsid w:val="43D725DF"/>
    <w:rsid w:val="43DC1A90"/>
    <w:rsid w:val="43DC30C0"/>
    <w:rsid w:val="43DC6891"/>
    <w:rsid w:val="43DD09EF"/>
    <w:rsid w:val="43DE0841"/>
    <w:rsid w:val="43E0740B"/>
    <w:rsid w:val="43E1C26A"/>
    <w:rsid w:val="43E2F64D"/>
    <w:rsid w:val="43E4BB46"/>
    <w:rsid w:val="43E681A9"/>
    <w:rsid w:val="43EAEFF0"/>
    <w:rsid w:val="43EBBA87"/>
    <w:rsid w:val="43F381ED"/>
    <w:rsid w:val="43F710B0"/>
    <w:rsid w:val="43F951DF"/>
    <w:rsid w:val="43FAFFF7"/>
    <w:rsid w:val="43FCE642"/>
    <w:rsid w:val="43FCFF65"/>
    <w:rsid w:val="44006994"/>
    <w:rsid w:val="4401BBAB"/>
    <w:rsid w:val="440202BC"/>
    <w:rsid w:val="440282A1"/>
    <w:rsid w:val="44031F76"/>
    <w:rsid w:val="4405883E"/>
    <w:rsid w:val="44099CA6"/>
    <w:rsid w:val="440EA1C2"/>
    <w:rsid w:val="441023F3"/>
    <w:rsid w:val="4410B869"/>
    <w:rsid w:val="44110395"/>
    <w:rsid w:val="4411A57A"/>
    <w:rsid w:val="4412B67E"/>
    <w:rsid w:val="4413C550"/>
    <w:rsid w:val="4416D91D"/>
    <w:rsid w:val="4418C458"/>
    <w:rsid w:val="441DFC30"/>
    <w:rsid w:val="442234AD"/>
    <w:rsid w:val="44235BBB"/>
    <w:rsid w:val="44254B97"/>
    <w:rsid w:val="442647ED"/>
    <w:rsid w:val="442664B6"/>
    <w:rsid w:val="442673A0"/>
    <w:rsid w:val="442BA744"/>
    <w:rsid w:val="442D514B"/>
    <w:rsid w:val="442EB32B"/>
    <w:rsid w:val="442F2057"/>
    <w:rsid w:val="442FC9BD"/>
    <w:rsid w:val="44311FA8"/>
    <w:rsid w:val="44331B5F"/>
    <w:rsid w:val="44345432"/>
    <w:rsid w:val="44357C7F"/>
    <w:rsid w:val="44367F94"/>
    <w:rsid w:val="44368A18"/>
    <w:rsid w:val="4436B3CC"/>
    <w:rsid w:val="4437622D"/>
    <w:rsid w:val="44380943"/>
    <w:rsid w:val="4439D0AF"/>
    <w:rsid w:val="443AC952"/>
    <w:rsid w:val="443BE0B7"/>
    <w:rsid w:val="443D91C5"/>
    <w:rsid w:val="443E54F6"/>
    <w:rsid w:val="4442F420"/>
    <w:rsid w:val="4443825E"/>
    <w:rsid w:val="444532F8"/>
    <w:rsid w:val="44465A3F"/>
    <w:rsid w:val="44471409"/>
    <w:rsid w:val="444BAE2D"/>
    <w:rsid w:val="444CA1CF"/>
    <w:rsid w:val="444CE1C3"/>
    <w:rsid w:val="444DC65E"/>
    <w:rsid w:val="44508F5E"/>
    <w:rsid w:val="445121F6"/>
    <w:rsid w:val="4454F0FC"/>
    <w:rsid w:val="44552724"/>
    <w:rsid w:val="44559B8F"/>
    <w:rsid w:val="44580407"/>
    <w:rsid w:val="445AA23E"/>
    <w:rsid w:val="445B422F"/>
    <w:rsid w:val="445B62C5"/>
    <w:rsid w:val="445F5082"/>
    <w:rsid w:val="44612E0B"/>
    <w:rsid w:val="4461400A"/>
    <w:rsid w:val="44699949"/>
    <w:rsid w:val="446AF758"/>
    <w:rsid w:val="446BCE43"/>
    <w:rsid w:val="446C3ED7"/>
    <w:rsid w:val="44739029"/>
    <w:rsid w:val="4475D187"/>
    <w:rsid w:val="4478C313"/>
    <w:rsid w:val="4479597E"/>
    <w:rsid w:val="447D16D1"/>
    <w:rsid w:val="44827A6F"/>
    <w:rsid w:val="4483F82D"/>
    <w:rsid w:val="4484DCD5"/>
    <w:rsid w:val="4485BDFA"/>
    <w:rsid w:val="4485D288"/>
    <w:rsid w:val="4486C52B"/>
    <w:rsid w:val="44896ABB"/>
    <w:rsid w:val="448A7BA3"/>
    <w:rsid w:val="4491C44C"/>
    <w:rsid w:val="44921009"/>
    <w:rsid w:val="44926115"/>
    <w:rsid w:val="44931F99"/>
    <w:rsid w:val="449714F3"/>
    <w:rsid w:val="44992808"/>
    <w:rsid w:val="449D7883"/>
    <w:rsid w:val="449EBAAF"/>
    <w:rsid w:val="44A01AC2"/>
    <w:rsid w:val="44A07E3E"/>
    <w:rsid w:val="44A0F2CD"/>
    <w:rsid w:val="44A39FB4"/>
    <w:rsid w:val="44A3E6BD"/>
    <w:rsid w:val="44A48F70"/>
    <w:rsid w:val="44A70627"/>
    <w:rsid w:val="44A79697"/>
    <w:rsid w:val="44A8565A"/>
    <w:rsid w:val="44A9576B"/>
    <w:rsid w:val="44AEEBB2"/>
    <w:rsid w:val="44B07AE1"/>
    <w:rsid w:val="44B134CE"/>
    <w:rsid w:val="44B1C227"/>
    <w:rsid w:val="44B42DC0"/>
    <w:rsid w:val="44B572BE"/>
    <w:rsid w:val="44B63052"/>
    <w:rsid w:val="44B91A26"/>
    <w:rsid w:val="44BC0154"/>
    <w:rsid w:val="44BCFADA"/>
    <w:rsid w:val="44BD77EB"/>
    <w:rsid w:val="44BE3C15"/>
    <w:rsid w:val="44C430CE"/>
    <w:rsid w:val="44C43392"/>
    <w:rsid w:val="44C682BA"/>
    <w:rsid w:val="44C7DEE4"/>
    <w:rsid w:val="44C85C8F"/>
    <w:rsid w:val="44C85EDD"/>
    <w:rsid w:val="44C9AA67"/>
    <w:rsid w:val="44CDE820"/>
    <w:rsid w:val="44CE80C8"/>
    <w:rsid w:val="44CE93F6"/>
    <w:rsid w:val="44CEEB04"/>
    <w:rsid w:val="44D1579F"/>
    <w:rsid w:val="44D3E6CA"/>
    <w:rsid w:val="44D428C2"/>
    <w:rsid w:val="44DAAF98"/>
    <w:rsid w:val="44DBC67C"/>
    <w:rsid w:val="44DE75A4"/>
    <w:rsid w:val="44DE9132"/>
    <w:rsid w:val="44E04BE9"/>
    <w:rsid w:val="44E1800B"/>
    <w:rsid w:val="44E1AE93"/>
    <w:rsid w:val="44E276BC"/>
    <w:rsid w:val="44E3F696"/>
    <w:rsid w:val="44E89623"/>
    <w:rsid w:val="44E8CACD"/>
    <w:rsid w:val="44E925C7"/>
    <w:rsid w:val="44EB6636"/>
    <w:rsid w:val="44EC6EFD"/>
    <w:rsid w:val="44ECD630"/>
    <w:rsid w:val="44ED0289"/>
    <w:rsid w:val="44ED85B2"/>
    <w:rsid w:val="44F4188B"/>
    <w:rsid w:val="44F45360"/>
    <w:rsid w:val="44F5D216"/>
    <w:rsid w:val="44F72193"/>
    <w:rsid w:val="44F7C996"/>
    <w:rsid w:val="44FB0960"/>
    <w:rsid w:val="44FED43A"/>
    <w:rsid w:val="44FF45B9"/>
    <w:rsid w:val="45023725"/>
    <w:rsid w:val="450306DC"/>
    <w:rsid w:val="4503A1AF"/>
    <w:rsid w:val="45099D86"/>
    <w:rsid w:val="450AD370"/>
    <w:rsid w:val="450B76A0"/>
    <w:rsid w:val="450BB0BC"/>
    <w:rsid w:val="450BF828"/>
    <w:rsid w:val="450DE8AA"/>
    <w:rsid w:val="450EE8E9"/>
    <w:rsid w:val="45107426"/>
    <w:rsid w:val="4510A9AB"/>
    <w:rsid w:val="4512C065"/>
    <w:rsid w:val="4512C81F"/>
    <w:rsid w:val="4512D845"/>
    <w:rsid w:val="4514B1E3"/>
    <w:rsid w:val="45153EBC"/>
    <w:rsid w:val="45168095"/>
    <w:rsid w:val="4517A458"/>
    <w:rsid w:val="4517BDEE"/>
    <w:rsid w:val="4518726D"/>
    <w:rsid w:val="4518BEAC"/>
    <w:rsid w:val="451966E5"/>
    <w:rsid w:val="4519ABEC"/>
    <w:rsid w:val="451B5AA2"/>
    <w:rsid w:val="451BAFC7"/>
    <w:rsid w:val="451BEA3C"/>
    <w:rsid w:val="452081A2"/>
    <w:rsid w:val="4520A770"/>
    <w:rsid w:val="4522A93D"/>
    <w:rsid w:val="452422E8"/>
    <w:rsid w:val="452429F9"/>
    <w:rsid w:val="452641EC"/>
    <w:rsid w:val="45268B6F"/>
    <w:rsid w:val="4526BD3D"/>
    <w:rsid w:val="4528561A"/>
    <w:rsid w:val="4529550F"/>
    <w:rsid w:val="452B2A43"/>
    <w:rsid w:val="452C8891"/>
    <w:rsid w:val="452D32D0"/>
    <w:rsid w:val="452DC04F"/>
    <w:rsid w:val="452F202D"/>
    <w:rsid w:val="452FA726"/>
    <w:rsid w:val="453071E8"/>
    <w:rsid w:val="453134DE"/>
    <w:rsid w:val="4532218E"/>
    <w:rsid w:val="4534E498"/>
    <w:rsid w:val="45351156"/>
    <w:rsid w:val="45353E03"/>
    <w:rsid w:val="4536C404"/>
    <w:rsid w:val="45373A05"/>
    <w:rsid w:val="453B0F42"/>
    <w:rsid w:val="453DD2C2"/>
    <w:rsid w:val="453DD73B"/>
    <w:rsid w:val="453ED2A6"/>
    <w:rsid w:val="453F858F"/>
    <w:rsid w:val="453F8FCA"/>
    <w:rsid w:val="4541C80C"/>
    <w:rsid w:val="45430B0D"/>
    <w:rsid w:val="454409D3"/>
    <w:rsid w:val="45441428"/>
    <w:rsid w:val="454419F6"/>
    <w:rsid w:val="4547C1A8"/>
    <w:rsid w:val="4548EB93"/>
    <w:rsid w:val="454E233C"/>
    <w:rsid w:val="454F80A1"/>
    <w:rsid w:val="4551C226"/>
    <w:rsid w:val="4551E54D"/>
    <w:rsid w:val="4552B35F"/>
    <w:rsid w:val="45541B43"/>
    <w:rsid w:val="45554F9B"/>
    <w:rsid w:val="455F0CDB"/>
    <w:rsid w:val="455F3FAC"/>
    <w:rsid w:val="45602345"/>
    <w:rsid w:val="4562684D"/>
    <w:rsid w:val="4564507C"/>
    <w:rsid w:val="4565E4FA"/>
    <w:rsid w:val="45695576"/>
    <w:rsid w:val="4569B68C"/>
    <w:rsid w:val="456B0199"/>
    <w:rsid w:val="456C79B5"/>
    <w:rsid w:val="456D1020"/>
    <w:rsid w:val="4574EFC4"/>
    <w:rsid w:val="4576915D"/>
    <w:rsid w:val="4577269C"/>
    <w:rsid w:val="457AB326"/>
    <w:rsid w:val="457B08A4"/>
    <w:rsid w:val="457DAEE1"/>
    <w:rsid w:val="457ED640"/>
    <w:rsid w:val="45804A47"/>
    <w:rsid w:val="4581C29F"/>
    <w:rsid w:val="45824920"/>
    <w:rsid w:val="45825AA9"/>
    <w:rsid w:val="4582A03F"/>
    <w:rsid w:val="45839C59"/>
    <w:rsid w:val="4585DECD"/>
    <w:rsid w:val="458B26BE"/>
    <w:rsid w:val="458B9351"/>
    <w:rsid w:val="458C5001"/>
    <w:rsid w:val="458F324A"/>
    <w:rsid w:val="458FA86A"/>
    <w:rsid w:val="45915BE8"/>
    <w:rsid w:val="459648BC"/>
    <w:rsid w:val="4599819D"/>
    <w:rsid w:val="459D11A5"/>
    <w:rsid w:val="459FE7E0"/>
    <w:rsid w:val="459FF694"/>
    <w:rsid w:val="45A5F534"/>
    <w:rsid w:val="45A7CE28"/>
    <w:rsid w:val="45A915B9"/>
    <w:rsid w:val="45A9CCCC"/>
    <w:rsid w:val="45AA9347"/>
    <w:rsid w:val="45ABA902"/>
    <w:rsid w:val="45AC7830"/>
    <w:rsid w:val="45AD4952"/>
    <w:rsid w:val="45AEF974"/>
    <w:rsid w:val="45B12578"/>
    <w:rsid w:val="45B15B1F"/>
    <w:rsid w:val="45B56577"/>
    <w:rsid w:val="45B7C656"/>
    <w:rsid w:val="45BC3ED7"/>
    <w:rsid w:val="45BE0EFC"/>
    <w:rsid w:val="45BF0261"/>
    <w:rsid w:val="45BF8594"/>
    <w:rsid w:val="45BF96FB"/>
    <w:rsid w:val="45C027E1"/>
    <w:rsid w:val="45C0577A"/>
    <w:rsid w:val="45C3D26F"/>
    <w:rsid w:val="45C5CB20"/>
    <w:rsid w:val="45C6DBA8"/>
    <w:rsid w:val="45C77966"/>
    <w:rsid w:val="45C8362D"/>
    <w:rsid w:val="45C9C09C"/>
    <w:rsid w:val="45CA76A1"/>
    <w:rsid w:val="45CC5ACC"/>
    <w:rsid w:val="45D304F0"/>
    <w:rsid w:val="45D333ED"/>
    <w:rsid w:val="45D78AE6"/>
    <w:rsid w:val="45DA2B09"/>
    <w:rsid w:val="45DDDD37"/>
    <w:rsid w:val="45DE6C1B"/>
    <w:rsid w:val="45DEB2F8"/>
    <w:rsid w:val="45E1D2BB"/>
    <w:rsid w:val="45E1E843"/>
    <w:rsid w:val="45E41B20"/>
    <w:rsid w:val="45E43EB2"/>
    <w:rsid w:val="45E45914"/>
    <w:rsid w:val="45E5D3AC"/>
    <w:rsid w:val="45E602A1"/>
    <w:rsid w:val="45EAA522"/>
    <w:rsid w:val="45EB390D"/>
    <w:rsid w:val="45EC2A0D"/>
    <w:rsid w:val="45EC8303"/>
    <w:rsid w:val="45ED04C6"/>
    <w:rsid w:val="45ED116D"/>
    <w:rsid w:val="45EE28C7"/>
    <w:rsid w:val="45EF3E32"/>
    <w:rsid w:val="45F0C9B8"/>
    <w:rsid w:val="45F1CE15"/>
    <w:rsid w:val="45F2B879"/>
    <w:rsid w:val="45F40A67"/>
    <w:rsid w:val="45F4AEA3"/>
    <w:rsid w:val="45F51FBA"/>
    <w:rsid w:val="45F599D0"/>
    <w:rsid w:val="45FA413F"/>
    <w:rsid w:val="45FA833D"/>
    <w:rsid w:val="45FD8251"/>
    <w:rsid w:val="45FE056C"/>
    <w:rsid w:val="4600B438"/>
    <w:rsid w:val="46036A52"/>
    <w:rsid w:val="4604C391"/>
    <w:rsid w:val="4606B090"/>
    <w:rsid w:val="4608194D"/>
    <w:rsid w:val="46085EFA"/>
    <w:rsid w:val="4609C3AB"/>
    <w:rsid w:val="4610F6AB"/>
    <w:rsid w:val="46138061"/>
    <w:rsid w:val="46174CF1"/>
    <w:rsid w:val="461910C7"/>
    <w:rsid w:val="461A2A83"/>
    <w:rsid w:val="461A9F0A"/>
    <w:rsid w:val="461B2D3B"/>
    <w:rsid w:val="461C18BD"/>
    <w:rsid w:val="461C195A"/>
    <w:rsid w:val="461DCF32"/>
    <w:rsid w:val="46204CBF"/>
    <w:rsid w:val="46204DC3"/>
    <w:rsid w:val="4624B319"/>
    <w:rsid w:val="46299F7B"/>
    <w:rsid w:val="462B520A"/>
    <w:rsid w:val="463074D9"/>
    <w:rsid w:val="463078A4"/>
    <w:rsid w:val="4630A718"/>
    <w:rsid w:val="4630C3CE"/>
    <w:rsid w:val="46354E43"/>
    <w:rsid w:val="463753EA"/>
    <w:rsid w:val="463860EA"/>
    <w:rsid w:val="463A0B19"/>
    <w:rsid w:val="463B324C"/>
    <w:rsid w:val="463C1888"/>
    <w:rsid w:val="463FB2B8"/>
    <w:rsid w:val="463FF154"/>
    <w:rsid w:val="46412DF3"/>
    <w:rsid w:val="46420CB4"/>
    <w:rsid w:val="464263EB"/>
    <w:rsid w:val="46427600"/>
    <w:rsid w:val="46435E6B"/>
    <w:rsid w:val="4645ECC3"/>
    <w:rsid w:val="46463EBD"/>
    <w:rsid w:val="46472F17"/>
    <w:rsid w:val="464D3675"/>
    <w:rsid w:val="464DA21B"/>
    <w:rsid w:val="464EF04F"/>
    <w:rsid w:val="464F2794"/>
    <w:rsid w:val="4651801F"/>
    <w:rsid w:val="4651DCB1"/>
    <w:rsid w:val="46521F22"/>
    <w:rsid w:val="4653AA0B"/>
    <w:rsid w:val="4653D5AE"/>
    <w:rsid w:val="46597735"/>
    <w:rsid w:val="465BD170"/>
    <w:rsid w:val="465D4ACB"/>
    <w:rsid w:val="465F0C66"/>
    <w:rsid w:val="4660727F"/>
    <w:rsid w:val="4660979B"/>
    <w:rsid w:val="466402E0"/>
    <w:rsid w:val="46643D99"/>
    <w:rsid w:val="466522F2"/>
    <w:rsid w:val="46657F03"/>
    <w:rsid w:val="46658BBB"/>
    <w:rsid w:val="4666FBD8"/>
    <w:rsid w:val="46676930"/>
    <w:rsid w:val="46677D81"/>
    <w:rsid w:val="4669E059"/>
    <w:rsid w:val="466A019A"/>
    <w:rsid w:val="466CF123"/>
    <w:rsid w:val="466EA70D"/>
    <w:rsid w:val="466F3CE7"/>
    <w:rsid w:val="46728293"/>
    <w:rsid w:val="4673C7E6"/>
    <w:rsid w:val="4675CA84"/>
    <w:rsid w:val="467A926B"/>
    <w:rsid w:val="467BDE5D"/>
    <w:rsid w:val="467C567B"/>
    <w:rsid w:val="467C7CC2"/>
    <w:rsid w:val="467CDBC6"/>
    <w:rsid w:val="467F1BA6"/>
    <w:rsid w:val="467F2206"/>
    <w:rsid w:val="467F5F9C"/>
    <w:rsid w:val="46817B05"/>
    <w:rsid w:val="4683B8BC"/>
    <w:rsid w:val="46854D0E"/>
    <w:rsid w:val="468C285E"/>
    <w:rsid w:val="468C85ED"/>
    <w:rsid w:val="468C87A9"/>
    <w:rsid w:val="468D68F8"/>
    <w:rsid w:val="468DD111"/>
    <w:rsid w:val="468E04F5"/>
    <w:rsid w:val="468EFF12"/>
    <w:rsid w:val="468F2D4D"/>
    <w:rsid w:val="4692F7AD"/>
    <w:rsid w:val="46952580"/>
    <w:rsid w:val="4695DF9D"/>
    <w:rsid w:val="4697F8B2"/>
    <w:rsid w:val="4698FC1D"/>
    <w:rsid w:val="469994CB"/>
    <w:rsid w:val="469B4718"/>
    <w:rsid w:val="469C8D09"/>
    <w:rsid w:val="469CA611"/>
    <w:rsid w:val="46A3E961"/>
    <w:rsid w:val="46A4E4E3"/>
    <w:rsid w:val="46A5286E"/>
    <w:rsid w:val="46A8729F"/>
    <w:rsid w:val="46B0461B"/>
    <w:rsid w:val="46B0E9FA"/>
    <w:rsid w:val="46B1D3D1"/>
    <w:rsid w:val="46B66699"/>
    <w:rsid w:val="46B74D56"/>
    <w:rsid w:val="46B9119B"/>
    <w:rsid w:val="46B943D5"/>
    <w:rsid w:val="46BA2352"/>
    <w:rsid w:val="46BABE30"/>
    <w:rsid w:val="46BC58CB"/>
    <w:rsid w:val="46BDACFF"/>
    <w:rsid w:val="46BE91F1"/>
    <w:rsid w:val="46C12D27"/>
    <w:rsid w:val="46C9272D"/>
    <w:rsid w:val="46C92A65"/>
    <w:rsid w:val="46CB02F7"/>
    <w:rsid w:val="46CD95A6"/>
    <w:rsid w:val="46D031B9"/>
    <w:rsid w:val="46D0977D"/>
    <w:rsid w:val="46D19153"/>
    <w:rsid w:val="46D4C64C"/>
    <w:rsid w:val="46DB2332"/>
    <w:rsid w:val="46DBB16B"/>
    <w:rsid w:val="46DF6AEC"/>
    <w:rsid w:val="46DFC9E8"/>
    <w:rsid w:val="46E55E45"/>
    <w:rsid w:val="46E56820"/>
    <w:rsid w:val="46E568DF"/>
    <w:rsid w:val="46E9BA8A"/>
    <w:rsid w:val="46EAC510"/>
    <w:rsid w:val="46EE5C6C"/>
    <w:rsid w:val="46EF2E03"/>
    <w:rsid w:val="46F21636"/>
    <w:rsid w:val="46F23612"/>
    <w:rsid w:val="46F33820"/>
    <w:rsid w:val="46F375A8"/>
    <w:rsid w:val="46F481A9"/>
    <w:rsid w:val="46F485D5"/>
    <w:rsid w:val="46F53F29"/>
    <w:rsid w:val="46F5D0BA"/>
    <w:rsid w:val="46F60D95"/>
    <w:rsid w:val="46F713F8"/>
    <w:rsid w:val="46F7EE04"/>
    <w:rsid w:val="46F9F109"/>
    <w:rsid w:val="46FBFBA3"/>
    <w:rsid w:val="46FE57C6"/>
    <w:rsid w:val="4700AA22"/>
    <w:rsid w:val="4701350D"/>
    <w:rsid w:val="47028B00"/>
    <w:rsid w:val="4704241D"/>
    <w:rsid w:val="470587A6"/>
    <w:rsid w:val="4707A741"/>
    <w:rsid w:val="470A4332"/>
    <w:rsid w:val="470B775D"/>
    <w:rsid w:val="470BE5AD"/>
    <w:rsid w:val="470BE70A"/>
    <w:rsid w:val="470C34C4"/>
    <w:rsid w:val="470D7074"/>
    <w:rsid w:val="470D8824"/>
    <w:rsid w:val="470EC554"/>
    <w:rsid w:val="470F2EC1"/>
    <w:rsid w:val="47108171"/>
    <w:rsid w:val="4714C5D2"/>
    <w:rsid w:val="4715943D"/>
    <w:rsid w:val="47167439"/>
    <w:rsid w:val="471A44E7"/>
    <w:rsid w:val="471F25E8"/>
    <w:rsid w:val="4720ED0D"/>
    <w:rsid w:val="47222A59"/>
    <w:rsid w:val="4724D212"/>
    <w:rsid w:val="4725BEFE"/>
    <w:rsid w:val="4726E68E"/>
    <w:rsid w:val="4728240E"/>
    <w:rsid w:val="4729B790"/>
    <w:rsid w:val="4729B868"/>
    <w:rsid w:val="4729FF89"/>
    <w:rsid w:val="472B3A61"/>
    <w:rsid w:val="472BBB25"/>
    <w:rsid w:val="4731CCDF"/>
    <w:rsid w:val="4733019A"/>
    <w:rsid w:val="473516F4"/>
    <w:rsid w:val="4736276F"/>
    <w:rsid w:val="47397340"/>
    <w:rsid w:val="4739DEE2"/>
    <w:rsid w:val="4740508A"/>
    <w:rsid w:val="4741653D"/>
    <w:rsid w:val="4741F3BB"/>
    <w:rsid w:val="474214DC"/>
    <w:rsid w:val="47425C08"/>
    <w:rsid w:val="4748F34D"/>
    <w:rsid w:val="47495531"/>
    <w:rsid w:val="474EAF66"/>
    <w:rsid w:val="47513CE3"/>
    <w:rsid w:val="475299D1"/>
    <w:rsid w:val="47538C9A"/>
    <w:rsid w:val="4756B445"/>
    <w:rsid w:val="47571CEC"/>
    <w:rsid w:val="475A710E"/>
    <w:rsid w:val="475D6BFB"/>
    <w:rsid w:val="475FCF34"/>
    <w:rsid w:val="47604549"/>
    <w:rsid w:val="47608F5C"/>
    <w:rsid w:val="4764B033"/>
    <w:rsid w:val="47682B2D"/>
    <w:rsid w:val="476C5466"/>
    <w:rsid w:val="476DBA16"/>
    <w:rsid w:val="476F1F02"/>
    <w:rsid w:val="476F21EE"/>
    <w:rsid w:val="476FB0A5"/>
    <w:rsid w:val="477466D8"/>
    <w:rsid w:val="47749D92"/>
    <w:rsid w:val="47760132"/>
    <w:rsid w:val="4778AB3B"/>
    <w:rsid w:val="4778B351"/>
    <w:rsid w:val="4778E28F"/>
    <w:rsid w:val="477918D6"/>
    <w:rsid w:val="477A6A76"/>
    <w:rsid w:val="477BE4F1"/>
    <w:rsid w:val="477E842F"/>
    <w:rsid w:val="478096ED"/>
    <w:rsid w:val="47859108"/>
    <w:rsid w:val="478A5A35"/>
    <w:rsid w:val="478B86A2"/>
    <w:rsid w:val="478B9CE9"/>
    <w:rsid w:val="478BEDC4"/>
    <w:rsid w:val="478D0529"/>
    <w:rsid w:val="478F8548"/>
    <w:rsid w:val="478FA542"/>
    <w:rsid w:val="47912C51"/>
    <w:rsid w:val="479434FC"/>
    <w:rsid w:val="47945119"/>
    <w:rsid w:val="47961685"/>
    <w:rsid w:val="4799FCFE"/>
    <w:rsid w:val="479A8990"/>
    <w:rsid w:val="479CE475"/>
    <w:rsid w:val="47A0DFA0"/>
    <w:rsid w:val="47A33F74"/>
    <w:rsid w:val="47A84E1B"/>
    <w:rsid w:val="47AC3FBD"/>
    <w:rsid w:val="47AE72AF"/>
    <w:rsid w:val="47AF50C2"/>
    <w:rsid w:val="47B1CA0E"/>
    <w:rsid w:val="47B38934"/>
    <w:rsid w:val="47B3C0BB"/>
    <w:rsid w:val="47B75489"/>
    <w:rsid w:val="47B7F1E3"/>
    <w:rsid w:val="47BA07FD"/>
    <w:rsid w:val="47BA434D"/>
    <w:rsid w:val="47BACF94"/>
    <w:rsid w:val="47BBE8FA"/>
    <w:rsid w:val="47BF9E11"/>
    <w:rsid w:val="47C12236"/>
    <w:rsid w:val="47C5DC4E"/>
    <w:rsid w:val="47C954BA"/>
    <w:rsid w:val="47CA0A1C"/>
    <w:rsid w:val="47CBC4F9"/>
    <w:rsid w:val="47CDB015"/>
    <w:rsid w:val="47CF42BD"/>
    <w:rsid w:val="47D063D6"/>
    <w:rsid w:val="47D0A82B"/>
    <w:rsid w:val="47D1BEA0"/>
    <w:rsid w:val="47D65473"/>
    <w:rsid w:val="47D7248E"/>
    <w:rsid w:val="47DBE25A"/>
    <w:rsid w:val="47DC1134"/>
    <w:rsid w:val="47E3131A"/>
    <w:rsid w:val="47E64332"/>
    <w:rsid w:val="47EA6167"/>
    <w:rsid w:val="47EA734D"/>
    <w:rsid w:val="47EAEDEB"/>
    <w:rsid w:val="47ED57F8"/>
    <w:rsid w:val="47EDBF1B"/>
    <w:rsid w:val="47EF3037"/>
    <w:rsid w:val="47F3DDF8"/>
    <w:rsid w:val="47F48778"/>
    <w:rsid w:val="47F4D5B3"/>
    <w:rsid w:val="47F4F055"/>
    <w:rsid w:val="47F96227"/>
    <w:rsid w:val="47FB69CE"/>
    <w:rsid w:val="47FC33D4"/>
    <w:rsid w:val="47FC62B5"/>
    <w:rsid w:val="48008A53"/>
    <w:rsid w:val="48022ADB"/>
    <w:rsid w:val="4805F064"/>
    <w:rsid w:val="480CFE46"/>
    <w:rsid w:val="480E881F"/>
    <w:rsid w:val="480EC370"/>
    <w:rsid w:val="4811854F"/>
    <w:rsid w:val="48125D81"/>
    <w:rsid w:val="48133036"/>
    <w:rsid w:val="48143F04"/>
    <w:rsid w:val="48155CD1"/>
    <w:rsid w:val="4816C1BB"/>
    <w:rsid w:val="48171181"/>
    <w:rsid w:val="481824D0"/>
    <w:rsid w:val="4818AF5A"/>
    <w:rsid w:val="481ACB40"/>
    <w:rsid w:val="481C2408"/>
    <w:rsid w:val="481C5901"/>
    <w:rsid w:val="481D27DC"/>
    <w:rsid w:val="481D8161"/>
    <w:rsid w:val="481DAB5C"/>
    <w:rsid w:val="481FD7EF"/>
    <w:rsid w:val="4823359B"/>
    <w:rsid w:val="48252662"/>
    <w:rsid w:val="482C00B6"/>
    <w:rsid w:val="482E256D"/>
    <w:rsid w:val="482EEB8D"/>
    <w:rsid w:val="4832A371"/>
    <w:rsid w:val="48336D21"/>
    <w:rsid w:val="483460FD"/>
    <w:rsid w:val="4835120C"/>
    <w:rsid w:val="4835EFC4"/>
    <w:rsid w:val="4837019C"/>
    <w:rsid w:val="48376A29"/>
    <w:rsid w:val="483808D5"/>
    <w:rsid w:val="483B4587"/>
    <w:rsid w:val="483D2A8F"/>
    <w:rsid w:val="483D52F9"/>
    <w:rsid w:val="483E02AF"/>
    <w:rsid w:val="483E7005"/>
    <w:rsid w:val="48408A94"/>
    <w:rsid w:val="4840FD16"/>
    <w:rsid w:val="48443432"/>
    <w:rsid w:val="48448586"/>
    <w:rsid w:val="484972C2"/>
    <w:rsid w:val="484B90BE"/>
    <w:rsid w:val="484E3C78"/>
    <w:rsid w:val="48522F02"/>
    <w:rsid w:val="485290FC"/>
    <w:rsid w:val="4852EACE"/>
    <w:rsid w:val="48532C7C"/>
    <w:rsid w:val="4853D7FD"/>
    <w:rsid w:val="485472D9"/>
    <w:rsid w:val="4854FE2D"/>
    <w:rsid w:val="48568942"/>
    <w:rsid w:val="485B0204"/>
    <w:rsid w:val="485D3715"/>
    <w:rsid w:val="485EBEAC"/>
    <w:rsid w:val="485EC366"/>
    <w:rsid w:val="485FD403"/>
    <w:rsid w:val="485FDD79"/>
    <w:rsid w:val="486011F3"/>
    <w:rsid w:val="48607130"/>
    <w:rsid w:val="4863BF23"/>
    <w:rsid w:val="486412D2"/>
    <w:rsid w:val="48652F4C"/>
    <w:rsid w:val="4865A3F7"/>
    <w:rsid w:val="4869097E"/>
    <w:rsid w:val="48693D83"/>
    <w:rsid w:val="486B5DAC"/>
    <w:rsid w:val="486B67A5"/>
    <w:rsid w:val="48722C19"/>
    <w:rsid w:val="48773645"/>
    <w:rsid w:val="48784834"/>
    <w:rsid w:val="4878746A"/>
    <w:rsid w:val="48791315"/>
    <w:rsid w:val="4879E15C"/>
    <w:rsid w:val="487AA465"/>
    <w:rsid w:val="487B9194"/>
    <w:rsid w:val="487D807E"/>
    <w:rsid w:val="487F124E"/>
    <w:rsid w:val="488078F8"/>
    <w:rsid w:val="48808CE3"/>
    <w:rsid w:val="4884498C"/>
    <w:rsid w:val="48886878"/>
    <w:rsid w:val="488AD4B0"/>
    <w:rsid w:val="488E8903"/>
    <w:rsid w:val="4890F3E3"/>
    <w:rsid w:val="4892399F"/>
    <w:rsid w:val="48939F5A"/>
    <w:rsid w:val="4894D68C"/>
    <w:rsid w:val="4894F42D"/>
    <w:rsid w:val="489791DC"/>
    <w:rsid w:val="4898688E"/>
    <w:rsid w:val="48999F8B"/>
    <w:rsid w:val="489C36EC"/>
    <w:rsid w:val="489DC9A0"/>
    <w:rsid w:val="489E8E06"/>
    <w:rsid w:val="489EF01F"/>
    <w:rsid w:val="48A89033"/>
    <w:rsid w:val="48A9B01E"/>
    <w:rsid w:val="48AA0FFA"/>
    <w:rsid w:val="48AA7904"/>
    <w:rsid w:val="48AAB534"/>
    <w:rsid w:val="48ADFDD2"/>
    <w:rsid w:val="48AE1DA8"/>
    <w:rsid w:val="48AE3284"/>
    <w:rsid w:val="48B1FE3B"/>
    <w:rsid w:val="48B5CF7E"/>
    <w:rsid w:val="48B74D85"/>
    <w:rsid w:val="48B7EB09"/>
    <w:rsid w:val="48B95595"/>
    <w:rsid w:val="48BA9062"/>
    <w:rsid w:val="48BC2B81"/>
    <w:rsid w:val="48BC2F27"/>
    <w:rsid w:val="48C41E3D"/>
    <w:rsid w:val="48C480C2"/>
    <w:rsid w:val="48C57283"/>
    <w:rsid w:val="48C6E6BC"/>
    <w:rsid w:val="48C70002"/>
    <w:rsid w:val="48C747AE"/>
    <w:rsid w:val="48C8DEEF"/>
    <w:rsid w:val="48C984EC"/>
    <w:rsid w:val="48CABA75"/>
    <w:rsid w:val="48D21071"/>
    <w:rsid w:val="48D3732D"/>
    <w:rsid w:val="48D3DF12"/>
    <w:rsid w:val="48D5AE2D"/>
    <w:rsid w:val="48D5E2A9"/>
    <w:rsid w:val="48D7069E"/>
    <w:rsid w:val="48DBBFEB"/>
    <w:rsid w:val="48DEE880"/>
    <w:rsid w:val="48DEFF9A"/>
    <w:rsid w:val="48E03A4E"/>
    <w:rsid w:val="48E23409"/>
    <w:rsid w:val="48E41C57"/>
    <w:rsid w:val="48E45EEA"/>
    <w:rsid w:val="48E49013"/>
    <w:rsid w:val="48E5355C"/>
    <w:rsid w:val="48E56E43"/>
    <w:rsid w:val="48E7EC50"/>
    <w:rsid w:val="48EA0775"/>
    <w:rsid w:val="48EA7205"/>
    <w:rsid w:val="48EE5BB6"/>
    <w:rsid w:val="48EFA385"/>
    <w:rsid w:val="48F24889"/>
    <w:rsid w:val="48F5C831"/>
    <w:rsid w:val="48F6DB31"/>
    <w:rsid w:val="48F72A3F"/>
    <w:rsid w:val="48F9F630"/>
    <w:rsid w:val="48FA89CF"/>
    <w:rsid w:val="48FADE14"/>
    <w:rsid w:val="48FB5213"/>
    <w:rsid w:val="48FE40D3"/>
    <w:rsid w:val="48FFA3F7"/>
    <w:rsid w:val="48FFC5E5"/>
    <w:rsid w:val="49012AA8"/>
    <w:rsid w:val="4901EB0A"/>
    <w:rsid w:val="4904E527"/>
    <w:rsid w:val="4908F8E8"/>
    <w:rsid w:val="490C9136"/>
    <w:rsid w:val="490EE1CE"/>
    <w:rsid w:val="491500D0"/>
    <w:rsid w:val="491525E1"/>
    <w:rsid w:val="491728A8"/>
    <w:rsid w:val="491771F1"/>
    <w:rsid w:val="4918A11A"/>
    <w:rsid w:val="491D4C06"/>
    <w:rsid w:val="4926D8F9"/>
    <w:rsid w:val="4929453A"/>
    <w:rsid w:val="4929821D"/>
    <w:rsid w:val="492B86D1"/>
    <w:rsid w:val="492E5B20"/>
    <w:rsid w:val="492E73F1"/>
    <w:rsid w:val="492FE88B"/>
    <w:rsid w:val="49304D9E"/>
    <w:rsid w:val="49379D71"/>
    <w:rsid w:val="49383062"/>
    <w:rsid w:val="493864B0"/>
    <w:rsid w:val="493AB29C"/>
    <w:rsid w:val="493CDC76"/>
    <w:rsid w:val="493EA6CF"/>
    <w:rsid w:val="49406FDE"/>
    <w:rsid w:val="494461B5"/>
    <w:rsid w:val="494482FE"/>
    <w:rsid w:val="49487D7C"/>
    <w:rsid w:val="4948948C"/>
    <w:rsid w:val="49490634"/>
    <w:rsid w:val="494C0F22"/>
    <w:rsid w:val="494E978B"/>
    <w:rsid w:val="494FEF72"/>
    <w:rsid w:val="495026F8"/>
    <w:rsid w:val="4955EA29"/>
    <w:rsid w:val="4956A8F2"/>
    <w:rsid w:val="4958F3D1"/>
    <w:rsid w:val="495A0B29"/>
    <w:rsid w:val="495B38EA"/>
    <w:rsid w:val="495DBAFD"/>
    <w:rsid w:val="495EDA53"/>
    <w:rsid w:val="495F399A"/>
    <w:rsid w:val="495F47C9"/>
    <w:rsid w:val="4961050F"/>
    <w:rsid w:val="496152DB"/>
    <w:rsid w:val="49645EEF"/>
    <w:rsid w:val="4965941E"/>
    <w:rsid w:val="4966153F"/>
    <w:rsid w:val="4967A3C5"/>
    <w:rsid w:val="496C6C8F"/>
    <w:rsid w:val="496E0005"/>
    <w:rsid w:val="497161D0"/>
    <w:rsid w:val="49799856"/>
    <w:rsid w:val="49799B3C"/>
    <w:rsid w:val="497A766F"/>
    <w:rsid w:val="497AEB97"/>
    <w:rsid w:val="497B3A26"/>
    <w:rsid w:val="497B43D9"/>
    <w:rsid w:val="497BE5FB"/>
    <w:rsid w:val="497C372D"/>
    <w:rsid w:val="497D3376"/>
    <w:rsid w:val="497EE0DE"/>
    <w:rsid w:val="497F15AA"/>
    <w:rsid w:val="4980274D"/>
    <w:rsid w:val="4984B8EE"/>
    <w:rsid w:val="4985176E"/>
    <w:rsid w:val="4986AA07"/>
    <w:rsid w:val="4986C711"/>
    <w:rsid w:val="4989B143"/>
    <w:rsid w:val="498B78CE"/>
    <w:rsid w:val="498C7AE1"/>
    <w:rsid w:val="498C8B0E"/>
    <w:rsid w:val="498EA606"/>
    <w:rsid w:val="498F19CC"/>
    <w:rsid w:val="499103C9"/>
    <w:rsid w:val="499104B2"/>
    <w:rsid w:val="4991B297"/>
    <w:rsid w:val="499713C7"/>
    <w:rsid w:val="499B2CBD"/>
    <w:rsid w:val="499D26C2"/>
    <w:rsid w:val="499E6D5B"/>
    <w:rsid w:val="49A134B1"/>
    <w:rsid w:val="49A37801"/>
    <w:rsid w:val="49A54299"/>
    <w:rsid w:val="49A70FC2"/>
    <w:rsid w:val="49A934DF"/>
    <w:rsid w:val="49A9CC91"/>
    <w:rsid w:val="49AC37C8"/>
    <w:rsid w:val="49ACBF19"/>
    <w:rsid w:val="49B11275"/>
    <w:rsid w:val="49B45FCF"/>
    <w:rsid w:val="49B4EE09"/>
    <w:rsid w:val="49B56A28"/>
    <w:rsid w:val="49B7F6DB"/>
    <w:rsid w:val="49B81E71"/>
    <w:rsid w:val="49B9CDD2"/>
    <w:rsid w:val="49BAAEB7"/>
    <w:rsid w:val="49BE0FFF"/>
    <w:rsid w:val="49BE668E"/>
    <w:rsid w:val="49BE7094"/>
    <w:rsid w:val="49BF3F08"/>
    <w:rsid w:val="49BF8615"/>
    <w:rsid w:val="49CE68AB"/>
    <w:rsid w:val="49D1FB34"/>
    <w:rsid w:val="49D6C289"/>
    <w:rsid w:val="49D85FE6"/>
    <w:rsid w:val="49D8C082"/>
    <w:rsid w:val="49DA06EA"/>
    <w:rsid w:val="49DB145E"/>
    <w:rsid w:val="49DC150D"/>
    <w:rsid w:val="49DC7288"/>
    <w:rsid w:val="49DCD1A5"/>
    <w:rsid w:val="49DD522A"/>
    <w:rsid w:val="49E1D136"/>
    <w:rsid w:val="49E29BAE"/>
    <w:rsid w:val="49E4A941"/>
    <w:rsid w:val="49E64734"/>
    <w:rsid w:val="49E7AB6D"/>
    <w:rsid w:val="49E8A2DF"/>
    <w:rsid w:val="49E97807"/>
    <w:rsid w:val="49EBD0BE"/>
    <w:rsid w:val="49EC8334"/>
    <w:rsid w:val="49F16822"/>
    <w:rsid w:val="49F23B9C"/>
    <w:rsid w:val="49F2A8BA"/>
    <w:rsid w:val="49F2D319"/>
    <w:rsid w:val="49F378D5"/>
    <w:rsid w:val="49F79A5A"/>
    <w:rsid w:val="49F8F40A"/>
    <w:rsid w:val="49FBDA1B"/>
    <w:rsid w:val="49FDA92C"/>
    <w:rsid w:val="49FFD1DD"/>
    <w:rsid w:val="4A01D96A"/>
    <w:rsid w:val="4A04C15C"/>
    <w:rsid w:val="4A0521F5"/>
    <w:rsid w:val="4A06903F"/>
    <w:rsid w:val="4A083E8A"/>
    <w:rsid w:val="4A09E1B6"/>
    <w:rsid w:val="4A0B00B3"/>
    <w:rsid w:val="4A0B0EF0"/>
    <w:rsid w:val="4A0C670E"/>
    <w:rsid w:val="4A0E7D9D"/>
    <w:rsid w:val="4A118128"/>
    <w:rsid w:val="4A12B079"/>
    <w:rsid w:val="4A1328EB"/>
    <w:rsid w:val="4A181A4A"/>
    <w:rsid w:val="4A18455D"/>
    <w:rsid w:val="4A18E762"/>
    <w:rsid w:val="4A1A283F"/>
    <w:rsid w:val="4A1B5B6B"/>
    <w:rsid w:val="4A1CBF88"/>
    <w:rsid w:val="4A2001FE"/>
    <w:rsid w:val="4A216EBD"/>
    <w:rsid w:val="4A245B1D"/>
    <w:rsid w:val="4A25819E"/>
    <w:rsid w:val="4A26662B"/>
    <w:rsid w:val="4A2944BB"/>
    <w:rsid w:val="4A2A62EF"/>
    <w:rsid w:val="4A2C95A9"/>
    <w:rsid w:val="4A2CC566"/>
    <w:rsid w:val="4A2E3B14"/>
    <w:rsid w:val="4A2F49AD"/>
    <w:rsid w:val="4A3128D8"/>
    <w:rsid w:val="4A363870"/>
    <w:rsid w:val="4A3940A1"/>
    <w:rsid w:val="4A3A3A9F"/>
    <w:rsid w:val="4A3A6CD7"/>
    <w:rsid w:val="4A3C3B0A"/>
    <w:rsid w:val="4A3E2A4F"/>
    <w:rsid w:val="4A403BEE"/>
    <w:rsid w:val="4A43D586"/>
    <w:rsid w:val="4A478C58"/>
    <w:rsid w:val="4A49DFCD"/>
    <w:rsid w:val="4A4BCDEA"/>
    <w:rsid w:val="4A4C8A4C"/>
    <w:rsid w:val="4A51389C"/>
    <w:rsid w:val="4A514467"/>
    <w:rsid w:val="4A526E22"/>
    <w:rsid w:val="4A54C0A9"/>
    <w:rsid w:val="4A5B3939"/>
    <w:rsid w:val="4A5D31A0"/>
    <w:rsid w:val="4A646ECA"/>
    <w:rsid w:val="4A6548A1"/>
    <w:rsid w:val="4A65D2E0"/>
    <w:rsid w:val="4A6E7D23"/>
    <w:rsid w:val="4A6E8C8E"/>
    <w:rsid w:val="4A6F05EA"/>
    <w:rsid w:val="4A6FA425"/>
    <w:rsid w:val="4A6FDCD1"/>
    <w:rsid w:val="4A70F1C9"/>
    <w:rsid w:val="4A73C4DD"/>
    <w:rsid w:val="4A79A533"/>
    <w:rsid w:val="4A7D9C1F"/>
    <w:rsid w:val="4A7DA141"/>
    <w:rsid w:val="4A82EF38"/>
    <w:rsid w:val="4A832198"/>
    <w:rsid w:val="4A855BD6"/>
    <w:rsid w:val="4A8805DC"/>
    <w:rsid w:val="4A8A6D0E"/>
    <w:rsid w:val="4A8D1CCB"/>
    <w:rsid w:val="4A8E4D70"/>
    <w:rsid w:val="4A918B13"/>
    <w:rsid w:val="4A93BA6E"/>
    <w:rsid w:val="4A946C37"/>
    <w:rsid w:val="4A976AFE"/>
    <w:rsid w:val="4A97EDB2"/>
    <w:rsid w:val="4A98293C"/>
    <w:rsid w:val="4A9B586B"/>
    <w:rsid w:val="4A9CBE74"/>
    <w:rsid w:val="4AA03E2E"/>
    <w:rsid w:val="4AA67F08"/>
    <w:rsid w:val="4AA6D847"/>
    <w:rsid w:val="4AAE6EB4"/>
    <w:rsid w:val="4AB2E1F1"/>
    <w:rsid w:val="4AB3293F"/>
    <w:rsid w:val="4AB4577B"/>
    <w:rsid w:val="4AB77952"/>
    <w:rsid w:val="4AB87C65"/>
    <w:rsid w:val="4AB8FCB1"/>
    <w:rsid w:val="4ABBA89F"/>
    <w:rsid w:val="4ABF1E27"/>
    <w:rsid w:val="4AC1F386"/>
    <w:rsid w:val="4AC2A95A"/>
    <w:rsid w:val="4AC7DDDA"/>
    <w:rsid w:val="4AC8ED03"/>
    <w:rsid w:val="4ACA22DF"/>
    <w:rsid w:val="4ACCA4A1"/>
    <w:rsid w:val="4ACDB1EC"/>
    <w:rsid w:val="4ACFBD47"/>
    <w:rsid w:val="4AD01340"/>
    <w:rsid w:val="4AD0BD3F"/>
    <w:rsid w:val="4AD149FD"/>
    <w:rsid w:val="4AD40F7B"/>
    <w:rsid w:val="4AD4D0FC"/>
    <w:rsid w:val="4AD5384B"/>
    <w:rsid w:val="4AD60968"/>
    <w:rsid w:val="4AD6A786"/>
    <w:rsid w:val="4AD70179"/>
    <w:rsid w:val="4AD71BCA"/>
    <w:rsid w:val="4AD86388"/>
    <w:rsid w:val="4ADCEA20"/>
    <w:rsid w:val="4AE3AC07"/>
    <w:rsid w:val="4AE4EDBC"/>
    <w:rsid w:val="4AE5465C"/>
    <w:rsid w:val="4AE5AAE7"/>
    <w:rsid w:val="4AE7C762"/>
    <w:rsid w:val="4AE7FD1E"/>
    <w:rsid w:val="4AE898C6"/>
    <w:rsid w:val="4AEA1E2D"/>
    <w:rsid w:val="4AEB061F"/>
    <w:rsid w:val="4AEC5FC4"/>
    <w:rsid w:val="4AED109D"/>
    <w:rsid w:val="4AED232B"/>
    <w:rsid w:val="4AEEC718"/>
    <w:rsid w:val="4AF36E17"/>
    <w:rsid w:val="4AF48978"/>
    <w:rsid w:val="4AF534F9"/>
    <w:rsid w:val="4AFC0B14"/>
    <w:rsid w:val="4AFC72B8"/>
    <w:rsid w:val="4AFDBC91"/>
    <w:rsid w:val="4B0035C0"/>
    <w:rsid w:val="4B01F41E"/>
    <w:rsid w:val="4B022B75"/>
    <w:rsid w:val="4B0295F9"/>
    <w:rsid w:val="4B034E9E"/>
    <w:rsid w:val="4B0353A8"/>
    <w:rsid w:val="4B05069D"/>
    <w:rsid w:val="4B069F19"/>
    <w:rsid w:val="4B07B6A4"/>
    <w:rsid w:val="4B095BA7"/>
    <w:rsid w:val="4B0BC367"/>
    <w:rsid w:val="4B0C908E"/>
    <w:rsid w:val="4B0F2C25"/>
    <w:rsid w:val="4B0FB9DA"/>
    <w:rsid w:val="4B101307"/>
    <w:rsid w:val="4B103673"/>
    <w:rsid w:val="4B129444"/>
    <w:rsid w:val="4B13CA88"/>
    <w:rsid w:val="4B143608"/>
    <w:rsid w:val="4B154305"/>
    <w:rsid w:val="4B173EC7"/>
    <w:rsid w:val="4B18DA9D"/>
    <w:rsid w:val="4B19E777"/>
    <w:rsid w:val="4B1A5C0A"/>
    <w:rsid w:val="4B23AA53"/>
    <w:rsid w:val="4B245D24"/>
    <w:rsid w:val="4B26183A"/>
    <w:rsid w:val="4B27327F"/>
    <w:rsid w:val="4B27F20E"/>
    <w:rsid w:val="4B298E51"/>
    <w:rsid w:val="4B2A3AE9"/>
    <w:rsid w:val="4B2AE378"/>
    <w:rsid w:val="4B2DF88C"/>
    <w:rsid w:val="4B2F8DB4"/>
    <w:rsid w:val="4B306AF6"/>
    <w:rsid w:val="4B31210C"/>
    <w:rsid w:val="4B36B66A"/>
    <w:rsid w:val="4B37E77B"/>
    <w:rsid w:val="4B38ECC3"/>
    <w:rsid w:val="4B3AD270"/>
    <w:rsid w:val="4B3BF5C2"/>
    <w:rsid w:val="4B3BFDDD"/>
    <w:rsid w:val="4B3CEE51"/>
    <w:rsid w:val="4B3D0118"/>
    <w:rsid w:val="4B3D89A1"/>
    <w:rsid w:val="4B3DB568"/>
    <w:rsid w:val="4B3F6D92"/>
    <w:rsid w:val="4B3FDB6C"/>
    <w:rsid w:val="4B4126F9"/>
    <w:rsid w:val="4B42F397"/>
    <w:rsid w:val="4B43A33F"/>
    <w:rsid w:val="4B45053F"/>
    <w:rsid w:val="4B46621A"/>
    <w:rsid w:val="4B4672D0"/>
    <w:rsid w:val="4B47954F"/>
    <w:rsid w:val="4B4A2F9D"/>
    <w:rsid w:val="4B4A9AE6"/>
    <w:rsid w:val="4B4D75A2"/>
    <w:rsid w:val="4B4D7603"/>
    <w:rsid w:val="4B529379"/>
    <w:rsid w:val="4B5370C5"/>
    <w:rsid w:val="4B53C8CB"/>
    <w:rsid w:val="4B56FE73"/>
    <w:rsid w:val="4B577517"/>
    <w:rsid w:val="4B582682"/>
    <w:rsid w:val="4B58F5DF"/>
    <w:rsid w:val="4B59F06E"/>
    <w:rsid w:val="4B5C14F8"/>
    <w:rsid w:val="4B5C7074"/>
    <w:rsid w:val="4B5DA4AD"/>
    <w:rsid w:val="4B5DAC38"/>
    <w:rsid w:val="4B5FE5BB"/>
    <w:rsid w:val="4B5FE6D3"/>
    <w:rsid w:val="4B604F07"/>
    <w:rsid w:val="4B606C20"/>
    <w:rsid w:val="4B614234"/>
    <w:rsid w:val="4B61AC94"/>
    <w:rsid w:val="4B61B9E6"/>
    <w:rsid w:val="4B65D4AF"/>
    <w:rsid w:val="4B66067E"/>
    <w:rsid w:val="4B666D28"/>
    <w:rsid w:val="4B674728"/>
    <w:rsid w:val="4B6D507D"/>
    <w:rsid w:val="4B6D5A4E"/>
    <w:rsid w:val="4B6D96D5"/>
    <w:rsid w:val="4B6EBAB9"/>
    <w:rsid w:val="4B706629"/>
    <w:rsid w:val="4B71AE33"/>
    <w:rsid w:val="4B758A95"/>
    <w:rsid w:val="4B7790A8"/>
    <w:rsid w:val="4B789573"/>
    <w:rsid w:val="4B79D1C5"/>
    <w:rsid w:val="4B7B1BDA"/>
    <w:rsid w:val="4B7B3170"/>
    <w:rsid w:val="4B7B34DC"/>
    <w:rsid w:val="4B7C21E9"/>
    <w:rsid w:val="4B8762CA"/>
    <w:rsid w:val="4B887B56"/>
    <w:rsid w:val="4B8B2468"/>
    <w:rsid w:val="4B8BB08A"/>
    <w:rsid w:val="4B8E5FE6"/>
    <w:rsid w:val="4B90D294"/>
    <w:rsid w:val="4B922783"/>
    <w:rsid w:val="4B980BC8"/>
    <w:rsid w:val="4B98435A"/>
    <w:rsid w:val="4B993C24"/>
    <w:rsid w:val="4B9AC66F"/>
    <w:rsid w:val="4BA237E6"/>
    <w:rsid w:val="4BA5C44C"/>
    <w:rsid w:val="4BA945C3"/>
    <w:rsid w:val="4BAAEAE5"/>
    <w:rsid w:val="4BADF6BC"/>
    <w:rsid w:val="4BAE21B4"/>
    <w:rsid w:val="4BAF268B"/>
    <w:rsid w:val="4BAF87E7"/>
    <w:rsid w:val="4BBAE17F"/>
    <w:rsid w:val="4BBBAE7D"/>
    <w:rsid w:val="4BBC528E"/>
    <w:rsid w:val="4BC1D057"/>
    <w:rsid w:val="4BC56FB4"/>
    <w:rsid w:val="4BC95B68"/>
    <w:rsid w:val="4BCC02BC"/>
    <w:rsid w:val="4BCC6EE6"/>
    <w:rsid w:val="4BD222D1"/>
    <w:rsid w:val="4BD623DD"/>
    <w:rsid w:val="4BD9CE0E"/>
    <w:rsid w:val="4BDCC509"/>
    <w:rsid w:val="4BDD5EDF"/>
    <w:rsid w:val="4BDE00CB"/>
    <w:rsid w:val="4BDF7CCB"/>
    <w:rsid w:val="4BDF87D3"/>
    <w:rsid w:val="4BDFAC1F"/>
    <w:rsid w:val="4BDFC621"/>
    <w:rsid w:val="4BE2EBF8"/>
    <w:rsid w:val="4BE358A2"/>
    <w:rsid w:val="4BE3590E"/>
    <w:rsid w:val="4BE3DE02"/>
    <w:rsid w:val="4BE4754D"/>
    <w:rsid w:val="4BE6C5D1"/>
    <w:rsid w:val="4BE6D558"/>
    <w:rsid w:val="4BE79177"/>
    <w:rsid w:val="4BEAFA87"/>
    <w:rsid w:val="4BEB00EE"/>
    <w:rsid w:val="4BEC629D"/>
    <w:rsid w:val="4BED6567"/>
    <w:rsid w:val="4BEDDD5A"/>
    <w:rsid w:val="4BEE2534"/>
    <w:rsid w:val="4BEEAAB8"/>
    <w:rsid w:val="4BF2D83A"/>
    <w:rsid w:val="4BF468FC"/>
    <w:rsid w:val="4BF606AA"/>
    <w:rsid w:val="4BF8B72D"/>
    <w:rsid w:val="4BF9D85F"/>
    <w:rsid w:val="4BFA4E34"/>
    <w:rsid w:val="4BFDE1E3"/>
    <w:rsid w:val="4BFEE86F"/>
    <w:rsid w:val="4C04F8F9"/>
    <w:rsid w:val="4C06902B"/>
    <w:rsid w:val="4C071CC3"/>
    <w:rsid w:val="4C07D7B3"/>
    <w:rsid w:val="4C0EC585"/>
    <w:rsid w:val="4C0F8EC5"/>
    <w:rsid w:val="4C125CF9"/>
    <w:rsid w:val="4C12D189"/>
    <w:rsid w:val="4C13DBD9"/>
    <w:rsid w:val="4C14DA7E"/>
    <w:rsid w:val="4C172517"/>
    <w:rsid w:val="4C174682"/>
    <w:rsid w:val="4C19245F"/>
    <w:rsid w:val="4C19D4CB"/>
    <w:rsid w:val="4C1BAF78"/>
    <w:rsid w:val="4C1EB03F"/>
    <w:rsid w:val="4C1F7AB3"/>
    <w:rsid w:val="4C2212B9"/>
    <w:rsid w:val="4C223F51"/>
    <w:rsid w:val="4C223FC9"/>
    <w:rsid w:val="4C243471"/>
    <w:rsid w:val="4C262C07"/>
    <w:rsid w:val="4C2B9BED"/>
    <w:rsid w:val="4C30E324"/>
    <w:rsid w:val="4C34E0E1"/>
    <w:rsid w:val="4C3628A6"/>
    <w:rsid w:val="4C36FCD0"/>
    <w:rsid w:val="4C38CA3E"/>
    <w:rsid w:val="4C3AA9A5"/>
    <w:rsid w:val="4C3ADD81"/>
    <w:rsid w:val="4C3AEB3C"/>
    <w:rsid w:val="4C3BE0EA"/>
    <w:rsid w:val="4C3CBCB1"/>
    <w:rsid w:val="4C3DD6A8"/>
    <w:rsid w:val="4C3E8606"/>
    <w:rsid w:val="4C422C4B"/>
    <w:rsid w:val="4C4390CC"/>
    <w:rsid w:val="4C448D94"/>
    <w:rsid w:val="4C460FB0"/>
    <w:rsid w:val="4C462870"/>
    <w:rsid w:val="4C470B8A"/>
    <w:rsid w:val="4C491775"/>
    <w:rsid w:val="4C49A794"/>
    <w:rsid w:val="4C4EFBD9"/>
    <w:rsid w:val="4C51DE38"/>
    <w:rsid w:val="4C51E048"/>
    <w:rsid w:val="4C52A32E"/>
    <w:rsid w:val="4C530A05"/>
    <w:rsid w:val="4C552724"/>
    <w:rsid w:val="4C57FF7A"/>
    <w:rsid w:val="4C5C342E"/>
    <w:rsid w:val="4C683629"/>
    <w:rsid w:val="4C68E32C"/>
    <w:rsid w:val="4C691E1C"/>
    <w:rsid w:val="4C6B97D9"/>
    <w:rsid w:val="4C6CBACE"/>
    <w:rsid w:val="4C73BC6B"/>
    <w:rsid w:val="4C74A51D"/>
    <w:rsid w:val="4C760FA4"/>
    <w:rsid w:val="4C76F4A0"/>
    <w:rsid w:val="4C779CE5"/>
    <w:rsid w:val="4C7B62EE"/>
    <w:rsid w:val="4C7BF116"/>
    <w:rsid w:val="4C7C6BFE"/>
    <w:rsid w:val="4C7F5860"/>
    <w:rsid w:val="4C803E48"/>
    <w:rsid w:val="4C81673D"/>
    <w:rsid w:val="4C820C1A"/>
    <w:rsid w:val="4C826B5C"/>
    <w:rsid w:val="4C829DAD"/>
    <w:rsid w:val="4C83B53F"/>
    <w:rsid w:val="4C84ABB3"/>
    <w:rsid w:val="4C84BC58"/>
    <w:rsid w:val="4C86DF20"/>
    <w:rsid w:val="4C873C6A"/>
    <w:rsid w:val="4C87665E"/>
    <w:rsid w:val="4C8916B3"/>
    <w:rsid w:val="4C894C7D"/>
    <w:rsid w:val="4C89CF36"/>
    <w:rsid w:val="4C8BA643"/>
    <w:rsid w:val="4C90CCA6"/>
    <w:rsid w:val="4C933C74"/>
    <w:rsid w:val="4C969363"/>
    <w:rsid w:val="4C99C8CB"/>
    <w:rsid w:val="4C9D1E7B"/>
    <w:rsid w:val="4C9D62E2"/>
    <w:rsid w:val="4C9DE73C"/>
    <w:rsid w:val="4C9F4082"/>
    <w:rsid w:val="4CA370F4"/>
    <w:rsid w:val="4CA4194E"/>
    <w:rsid w:val="4CA70BF2"/>
    <w:rsid w:val="4CAA421A"/>
    <w:rsid w:val="4CABA70C"/>
    <w:rsid w:val="4CAD5B00"/>
    <w:rsid w:val="4CB1E1E8"/>
    <w:rsid w:val="4CB2300A"/>
    <w:rsid w:val="4CB2D5E2"/>
    <w:rsid w:val="4CB328CA"/>
    <w:rsid w:val="4CB37D13"/>
    <w:rsid w:val="4CB394D9"/>
    <w:rsid w:val="4CB4599E"/>
    <w:rsid w:val="4CB4C7B5"/>
    <w:rsid w:val="4CB9F486"/>
    <w:rsid w:val="4CBB6F82"/>
    <w:rsid w:val="4CBC074C"/>
    <w:rsid w:val="4CBC32FF"/>
    <w:rsid w:val="4CBC747E"/>
    <w:rsid w:val="4CBCB5AF"/>
    <w:rsid w:val="4CBE5C1E"/>
    <w:rsid w:val="4CBF7AB4"/>
    <w:rsid w:val="4CBF8BF6"/>
    <w:rsid w:val="4CBF941D"/>
    <w:rsid w:val="4CC08C0B"/>
    <w:rsid w:val="4CC0CC66"/>
    <w:rsid w:val="4CC1EAA5"/>
    <w:rsid w:val="4CC26AF7"/>
    <w:rsid w:val="4CC2ED63"/>
    <w:rsid w:val="4CC3986C"/>
    <w:rsid w:val="4CC6B7AE"/>
    <w:rsid w:val="4CC9E30A"/>
    <w:rsid w:val="4CCA8100"/>
    <w:rsid w:val="4CD39285"/>
    <w:rsid w:val="4CD596AA"/>
    <w:rsid w:val="4CDB8337"/>
    <w:rsid w:val="4CDDFDEF"/>
    <w:rsid w:val="4CDF90D9"/>
    <w:rsid w:val="4CE6A719"/>
    <w:rsid w:val="4CE78C85"/>
    <w:rsid w:val="4CED7BFB"/>
    <w:rsid w:val="4CEDBC61"/>
    <w:rsid w:val="4CF25511"/>
    <w:rsid w:val="4CF27043"/>
    <w:rsid w:val="4CF3252F"/>
    <w:rsid w:val="4CF336C5"/>
    <w:rsid w:val="4CFC98F6"/>
    <w:rsid w:val="4CFDE0C0"/>
    <w:rsid w:val="4CFE6ED1"/>
    <w:rsid w:val="4D01AABF"/>
    <w:rsid w:val="4D0257FD"/>
    <w:rsid w:val="4D05103A"/>
    <w:rsid w:val="4D0C55D8"/>
    <w:rsid w:val="4D0F3280"/>
    <w:rsid w:val="4D1076BB"/>
    <w:rsid w:val="4D123AC6"/>
    <w:rsid w:val="4D124B4A"/>
    <w:rsid w:val="4D12C816"/>
    <w:rsid w:val="4D130FFE"/>
    <w:rsid w:val="4D150345"/>
    <w:rsid w:val="4D16C943"/>
    <w:rsid w:val="4D17B7F2"/>
    <w:rsid w:val="4D18EDA4"/>
    <w:rsid w:val="4D1C8443"/>
    <w:rsid w:val="4D1E9989"/>
    <w:rsid w:val="4D22050C"/>
    <w:rsid w:val="4D22F6A4"/>
    <w:rsid w:val="4D26CA9C"/>
    <w:rsid w:val="4D26D7CC"/>
    <w:rsid w:val="4D2E4D7A"/>
    <w:rsid w:val="4D30D0C8"/>
    <w:rsid w:val="4D30F72D"/>
    <w:rsid w:val="4D326CE4"/>
    <w:rsid w:val="4D345323"/>
    <w:rsid w:val="4D361ED6"/>
    <w:rsid w:val="4D37160A"/>
    <w:rsid w:val="4D380B6E"/>
    <w:rsid w:val="4D3839BF"/>
    <w:rsid w:val="4D391AC3"/>
    <w:rsid w:val="4D3CE275"/>
    <w:rsid w:val="4D3D8F06"/>
    <w:rsid w:val="4D40B7B5"/>
    <w:rsid w:val="4D435427"/>
    <w:rsid w:val="4D444E12"/>
    <w:rsid w:val="4D448489"/>
    <w:rsid w:val="4D458DAA"/>
    <w:rsid w:val="4D46F5CA"/>
    <w:rsid w:val="4D48803B"/>
    <w:rsid w:val="4D4B85C9"/>
    <w:rsid w:val="4D4C26BC"/>
    <w:rsid w:val="4D4D7E23"/>
    <w:rsid w:val="4D5018B5"/>
    <w:rsid w:val="4D50848D"/>
    <w:rsid w:val="4D5469AD"/>
    <w:rsid w:val="4D547067"/>
    <w:rsid w:val="4D5D9CF2"/>
    <w:rsid w:val="4D601B71"/>
    <w:rsid w:val="4D6568F3"/>
    <w:rsid w:val="4D69080B"/>
    <w:rsid w:val="4D6B1962"/>
    <w:rsid w:val="4D6C466D"/>
    <w:rsid w:val="4D6CF82C"/>
    <w:rsid w:val="4D6F05EC"/>
    <w:rsid w:val="4D75770A"/>
    <w:rsid w:val="4D767FBA"/>
    <w:rsid w:val="4D7826B6"/>
    <w:rsid w:val="4D79B9F4"/>
    <w:rsid w:val="4D7C4E89"/>
    <w:rsid w:val="4D7C71EE"/>
    <w:rsid w:val="4D82820B"/>
    <w:rsid w:val="4D82F420"/>
    <w:rsid w:val="4D83FC23"/>
    <w:rsid w:val="4D84F818"/>
    <w:rsid w:val="4D881899"/>
    <w:rsid w:val="4D889E05"/>
    <w:rsid w:val="4D89903F"/>
    <w:rsid w:val="4D8B3A9A"/>
    <w:rsid w:val="4D910A78"/>
    <w:rsid w:val="4D916DE5"/>
    <w:rsid w:val="4D96B37E"/>
    <w:rsid w:val="4D979FB0"/>
    <w:rsid w:val="4D9AFA43"/>
    <w:rsid w:val="4D9D53F5"/>
    <w:rsid w:val="4DA1A790"/>
    <w:rsid w:val="4DA486CD"/>
    <w:rsid w:val="4DA7B492"/>
    <w:rsid w:val="4DA86F82"/>
    <w:rsid w:val="4DAA25B0"/>
    <w:rsid w:val="4DAA7524"/>
    <w:rsid w:val="4DACB81C"/>
    <w:rsid w:val="4DADCD32"/>
    <w:rsid w:val="4DAE1769"/>
    <w:rsid w:val="4DAE7C6F"/>
    <w:rsid w:val="4DB145F5"/>
    <w:rsid w:val="4DB38DD6"/>
    <w:rsid w:val="4DB3DFF4"/>
    <w:rsid w:val="4DB68DF4"/>
    <w:rsid w:val="4DBFE22D"/>
    <w:rsid w:val="4DC2F739"/>
    <w:rsid w:val="4DC316D9"/>
    <w:rsid w:val="4DC49851"/>
    <w:rsid w:val="4DC85094"/>
    <w:rsid w:val="4DCB752B"/>
    <w:rsid w:val="4DCD70C3"/>
    <w:rsid w:val="4DD13301"/>
    <w:rsid w:val="4DD39135"/>
    <w:rsid w:val="4DD3A8D0"/>
    <w:rsid w:val="4DD4F82C"/>
    <w:rsid w:val="4DD6CB83"/>
    <w:rsid w:val="4DD87A7D"/>
    <w:rsid w:val="4DD8E071"/>
    <w:rsid w:val="4DDDA791"/>
    <w:rsid w:val="4DDFB815"/>
    <w:rsid w:val="4DE279FF"/>
    <w:rsid w:val="4DE5148B"/>
    <w:rsid w:val="4DE6B151"/>
    <w:rsid w:val="4DEA95C6"/>
    <w:rsid w:val="4DEAF1A0"/>
    <w:rsid w:val="4DEE5C95"/>
    <w:rsid w:val="4DEFE8A8"/>
    <w:rsid w:val="4DEFEF62"/>
    <w:rsid w:val="4DF03752"/>
    <w:rsid w:val="4DF12242"/>
    <w:rsid w:val="4DF279C5"/>
    <w:rsid w:val="4DF28551"/>
    <w:rsid w:val="4DF2DB47"/>
    <w:rsid w:val="4DF80217"/>
    <w:rsid w:val="4DF9B911"/>
    <w:rsid w:val="4DFAB931"/>
    <w:rsid w:val="4DFEE73E"/>
    <w:rsid w:val="4E0060B6"/>
    <w:rsid w:val="4E04EA8E"/>
    <w:rsid w:val="4E078AAD"/>
    <w:rsid w:val="4E094884"/>
    <w:rsid w:val="4E0A401F"/>
    <w:rsid w:val="4E0C8ADF"/>
    <w:rsid w:val="4E0D37BB"/>
    <w:rsid w:val="4E0DB7A4"/>
    <w:rsid w:val="4E0E7B4C"/>
    <w:rsid w:val="4E0FA4C5"/>
    <w:rsid w:val="4E100CF8"/>
    <w:rsid w:val="4E135D67"/>
    <w:rsid w:val="4E162F7B"/>
    <w:rsid w:val="4E166D0E"/>
    <w:rsid w:val="4E17681E"/>
    <w:rsid w:val="4E18FCF4"/>
    <w:rsid w:val="4E190C33"/>
    <w:rsid w:val="4E1BB8D8"/>
    <w:rsid w:val="4E1C6D94"/>
    <w:rsid w:val="4E1C9D86"/>
    <w:rsid w:val="4E1E4C4F"/>
    <w:rsid w:val="4E1FC5A2"/>
    <w:rsid w:val="4E20C767"/>
    <w:rsid w:val="4E23FB0B"/>
    <w:rsid w:val="4E24ADC4"/>
    <w:rsid w:val="4E2660A3"/>
    <w:rsid w:val="4E2777CB"/>
    <w:rsid w:val="4E2810C1"/>
    <w:rsid w:val="4E2E09BE"/>
    <w:rsid w:val="4E2E2A0E"/>
    <w:rsid w:val="4E2E8EC8"/>
    <w:rsid w:val="4E2EFD7A"/>
    <w:rsid w:val="4E2F29E4"/>
    <w:rsid w:val="4E3093A0"/>
    <w:rsid w:val="4E319E36"/>
    <w:rsid w:val="4E33D7B9"/>
    <w:rsid w:val="4E37ECB6"/>
    <w:rsid w:val="4E39B79D"/>
    <w:rsid w:val="4E3B5260"/>
    <w:rsid w:val="4E3C5C59"/>
    <w:rsid w:val="4E3CEAD7"/>
    <w:rsid w:val="4E3E5C9F"/>
    <w:rsid w:val="4E3F879B"/>
    <w:rsid w:val="4E411625"/>
    <w:rsid w:val="4E43B569"/>
    <w:rsid w:val="4E455160"/>
    <w:rsid w:val="4E480383"/>
    <w:rsid w:val="4E494497"/>
    <w:rsid w:val="4E49BF57"/>
    <w:rsid w:val="4E4BA2E5"/>
    <w:rsid w:val="4E4F9170"/>
    <w:rsid w:val="4E4FF57B"/>
    <w:rsid w:val="4E5051BE"/>
    <w:rsid w:val="4E52800A"/>
    <w:rsid w:val="4E52C07D"/>
    <w:rsid w:val="4E541092"/>
    <w:rsid w:val="4E55A955"/>
    <w:rsid w:val="4E55B83C"/>
    <w:rsid w:val="4E5A04DE"/>
    <w:rsid w:val="4E5B1194"/>
    <w:rsid w:val="4E5BF652"/>
    <w:rsid w:val="4E5D6727"/>
    <w:rsid w:val="4E5EE9F1"/>
    <w:rsid w:val="4E601934"/>
    <w:rsid w:val="4E66944F"/>
    <w:rsid w:val="4E67683B"/>
    <w:rsid w:val="4E67B40C"/>
    <w:rsid w:val="4E67D91F"/>
    <w:rsid w:val="4E68E7E1"/>
    <w:rsid w:val="4E69EBC2"/>
    <w:rsid w:val="4E6DDE0E"/>
    <w:rsid w:val="4E6FA7FE"/>
    <w:rsid w:val="4E6FE077"/>
    <w:rsid w:val="4E70DF6D"/>
    <w:rsid w:val="4E7461B8"/>
    <w:rsid w:val="4E74A5D4"/>
    <w:rsid w:val="4E75D871"/>
    <w:rsid w:val="4E779F49"/>
    <w:rsid w:val="4E7C9B7E"/>
    <w:rsid w:val="4E81E2DD"/>
    <w:rsid w:val="4E82AB2C"/>
    <w:rsid w:val="4E835533"/>
    <w:rsid w:val="4E843E03"/>
    <w:rsid w:val="4E844DC2"/>
    <w:rsid w:val="4E8BE634"/>
    <w:rsid w:val="4E8D6A23"/>
    <w:rsid w:val="4E8D9CF6"/>
    <w:rsid w:val="4E90C908"/>
    <w:rsid w:val="4E913E02"/>
    <w:rsid w:val="4E919BE6"/>
    <w:rsid w:val="4E91E1B7"/>
    <w:rsid w:val="4E921740"/>
    <w:rsid w:val="4E94DCFA"/>
    <w:rsid w:val="4E98E938"/>
    <w:rsid w:val="4E9E7D89"/>
    <w:rsid w:val="4EA05BEB"/>
    <w:rsid w:val="4EA11131"/>
    <w:rsid w:val="4EA2EB11"/>
    <w:rsid w:val="4EA70AFA"/>
    <w:rsid w:val="4EA7554E"/>
    <w:rsid w:val="4EA7BE69"/>
    <w:rsid w:val="4EAD1003"/>
    <w:rsid w:val="4EB00306"/>
    <w:rsid w:val="4EB0F7CF"/>
    <w:rsid w:val="4EB14E03"/>
    <w:rsid w:val="4EB169E2"/>
    <w:rsid w:val="4EB3C648"/>
    <w:rsid w:val="4EB5FD61"/>
    <w:rsid w:val="4EB68521"/>
    <w:rsid w:val="4EB7ED39"/>
    <w:rsid w:val="4EC2290C"/>
    <w:rsid w:val="4EC44521"/>
    <w:rsid w:val="4EC543F6"/>
    <w:rsid w:val="4EC5BF1A"/>
    <w:rsid w:val="4EC70B05"/>
    <w:rsid w:val="4ECC8B92"/>
    <w:rsid w:val="4ED17253"/>
    <w:rsid w:val="4ED22D8E"/>
    <w:rsid w:val="4ED5E175"/>
    <w:rsid w:val="4ED774FB"/>
    <w:rsid w:val="4EDB15DC"/>
    <w:rsid w:val="4EDC705B"/>
    <w:rsid w:val="4EDFA53A"/>
    <w:rsid w:val="4EDFEE95"/>
    <w:rsid w:val="4EE0604F"/>
    <w:rsid w:val="4EE3905C"/>
    <w:rsid w:val="4EE45161"/>
    <w:rsid w:val="4EE4F28A"/>
    <w:rsid w:val="4EE6B80D"/>
    <w:rsid w:val="4EE6F954"/>
    <w:rsid w:val="4EE81A04"/>
    <w:rsid w:val="4EE963E6"/>
    <w:rsid w:val="4EEB1A42"/>
    <w:rsid w:val="4EEC9CF5"/>
    <w:rsid w:val="4EED3C28"/>
    <w:rsid w:val="4EF1A19F"/>
    <w:rsid w:val="4EF3B325"/>
    <w:rsid w:val="4EF59C43"/>
    <w:rsid w:val="4EF6261F"/>
    <w:rsid w:val="4EF6CB63"/>
    <w:rsid w:val="4EF7CC4E"/>
    <w:rsid w:val="4EF912DD"/>
    <w:rsid w:val="4EF9E008"/>
    <w:rsid w:val="4EFA8C1F"/>
    <w:rsid w:val="4EFBB9A6"/>
    <w:rsid w:val="4EFE6385"/>
    <w:rsid w:val="4EFEB48C"/>
    <w:rsid w:val="4EFEFB51"/>
    <w:rsid w:val="4EFF8F8E"/>
    <w:rsid w:val="4F012FBA"/>
    <w:rsid w:val="4F0614B0"/>
    <w:rsid w:val="4F077ABB"/>
    <w:rsid w:val="4F079F08"/>
    <w:rsid w:val="4F083D86"/>
    <w:rsid w:val="4F088D50"/>
    <w:rsid w:val="4F09EFAA"/>
    <w:rsid w:val="4F0CB9C0"/>
    <w:rsid w:val="4F0F2111"/>
    <w:rsid w:val="4F10654E"/>
    <w:rsid w:val="4F10753D"/>
    <w:rsid w:val="4F10F526"/>
    <w:rsid w:val="4F1393DE"/>
    <w:rsid w:val="4F147A76"/>
    <w:rsid w:val="4F185019"/>
    <w:rsid w:val="4F1857A4"/>
    <w:rsid w:val="4F18ACF7"/>
    <w:rsid w:val="4F1A5DD9"/>
    <w:rsid w:val="4F1D3F56"/>
    <w:rsid w:val="4F1EFEEB"/>
    <w:rsid w:val="4F1F001A"/>
    <w:rsid w:val="4F220C42"/>
    <w:rsid w:val="4F22A8F1"/>
    <w:rsid w:val="4F268745"/>
    <w:rsid w:val="4F27D24A"/>
    <w:rsid w:val="4F2BFCB2"/>
    <w:rsid w:val="4F2C6F74"/>
    <w:rsid w:val="4F2E53A4"/>
    <w:rsid w:val="4F3134F3"/>
    <w:rsid w:val="4F34FA74"/>
    <w:rsid w:val="4F390723"/>
    <w:rsid w:val="4F3C879C"/>
    <w:rsid w:val="4F3D7149"/>
    <w:rsid w:val="4F450493"/>
    <w:rsid w:val="4F4593C9"/>
    <w:rsid w:val="4F45EB8C"/>
    <w:rsid w:val="4F48492F"/>
    <w:rsid w:val="4F49400E"/>
    <w:rsid w:val="4F4C3DE1"/>
    <w:rsid w:val="4F4EFC1E"/>
    <w:rsid w:val="4F4F2D7F"/>
    <w:rsid w:val="4F507451"/>
    <w:rsid w:val="4F513070"/>
    <w:rsid w:val="4F574FD3"/>
    <w:rsid w:val="4F5A68AA"/>
    <w:rsid w:val="4F5ABEB5"/>
    <w:rsid w:val="4F5CD5AF"/>
    <w:rsid w:val="4F5FDD2A"/>
    <w:rsid w:val="4F646845"/>
    <w:rsid w:val="4F6B52A7"/>
    <w:rsid w:val="4F6CE881"/>
    <w:rsid w:val="4F6D359A"/>
    <w:rsid w:val="4F6E7BDA"/>
    <w:rsid w:val="4F7005C4"/>
    <w:rsid w:val="4F70D8E2"/>
    <w:rsid w:val="4F7403F3"/>
    <w:rsid w:val="4F780000"/>
    <w:rsid w:val="4F7B228E"/>
    <w:rsid w:val="4F7DD892"/>
    <w:rsid w:val="4F7F60C5"/>
    <w:rsid w:val="4F811317"/>
    <w:rsid w:val="4F84302A"/>
    <w:rsid w:val="4F85F45D"/>
    <w:rsid w:val="4F868BD4"/>
    <w:rsid w:val="4F8C8904"/>
    <w:rsid w:val="4F8DD9B8"/>
    <w:rsid w:val="4F8E6F42"/>
    <w:rsid w:val="4F952514"/>
    <w:rsid w:val="4F984110"/>
    <w:rsid w:val="4F998B0F"/>
    <w:rsid w:val="4F9C277F"/>
    <w:rsid w:val="4F9DC5B2"/>
    <w:rsid w:val="4FA22387"/>
    <w:rsid w:val="4FA3389B"/>
    <w:rsid w:val="4FA67056"/>
    <w:rsid w:val="4FA819CE"/>
    <w:rsid w:val="4FAD2ED5"/>
    <w:rsid w:val="4FADFE05"/>
    <w:rsid w:val="4FB1448B"/>
    <w:rsid w:val="4FB22630"/>
    <w:rsid w:val="4FB2A586"/>
    <w:rsid w:val="4FB3327D"/>
    <w:rsid w:val="4FB7AE7F"/>
    <w:rsid w:val="4FB8AC88"/>
    <w:rsid w:val="4FB8E688"/>
    <w:rsid w:val="4FB90815"/>
    <w:rsid w:val="4FBEEE4A"/>
    <w:rsid w:val="4FBFC127"/>
    <w:rsid w:val="4FC14614"/>
    <w:rsid w:val="4FC217CC"/>
    <w:rsid w:val="4FC28973"/>
    <w:rsid w:val="4FC2BABD"/>
    <w:rsid w:val="4FC3C326"/>
    <w:rsid w:val="4FCA475D"/>
    <w:rsid w:val="4FD1F048"/>
    <w:rsid w:val="4FD201DB"/>
    <w:rsid w:val="4FD6071C"/>
    <w:rsid w:val="4FD60B86"/>
    <w:rsid w:val="4FD61A82"/>
    <w:rsid w:val="4FD7345F"/>
    <w:rsid w:val="4FD74CB3"/>
    <w:rsid w:val="4FDAC6BA"/>
    <w:rsid w:val="4FDB584C"/>
    <w:rsid w:val="4FDB69ED"/>
    <w:rsid w:val="4FDC595A"/>
    <w:rsid w:val="4FDD4CAE"/>
    <w:rsid w:val="4FDE8139"/>
    <w:rsid w:val="4FDFC44A"/>
    <w:rsid w:val="4FE196F7"/>
    <w:rsid w:val="4FE4BF0F"/>
    <w:rsid w:val="4FE5A5B1"/>
    <w:rsid w:val="4FE89368"/>
    <w:rsid w:val="4FEA5460"/>
    <w:rsid w:val="4FEAA4DA"/>
    <w:rsid w:val="4FEB92B5"/>
    <w:rsid w:val="4FEC83C7"/>
    <w:rsid w:val="4FEDAF29"/>
    <w:rsid w:val="4FEFE53B"/>
    <w:rsid w:val="4FF2131C"/>
    <w:rsid w:val="4FF4E759"/>
    <w:rsid w:val="4FF50FD0"/>
    <w:rsid w:val="4FF64618"/>
    <w:rsid w:val="4FF712E3"/>
    <w:rsid w:val="4FF8DEDF"/>
    <w:rsid w:val="4FFA5DD2"/>
    <w:rsid w:val="4FFC3ABB"/>
    <w:rsid w:val="4FFC3DFA"/>
    <w:rsid w:val="4FFC639B"/>
    <w:rsid w:val="4FFDC938"/>
    <w:rsid w:val="4FFE40CF"/>
    <w:rsid w:val="4FFE8BB6"/>
    <w:rsid w:val="4FFFCB6D"/>
    <w:rsid w:val="50029B6A"/>
    <w:rsid w:val="5004A359"/>
    <w:rsid w:val="5004B38C"/>
    <w:rsid w:val="500A5526"/>
    <w:rsid w:val="500B4D3D"/>
    <w:rsid w:val="50113696"/>
    <w:rsid w:val="50124A7C"/>
    <w:rsid w:val="5014FD66"/>
    <w:rsid w:val="5016670E"/>
    <w:rsid w:val="50170CD2"/>
    <w:rsid w:val="5019829F"/>
    <w:rsid w:val="5019958C"/>
    <w:rsid w:val="501B5A5B"/>
    <w:rsid w:val="501CD3E2"/>
    <w:rsid w:val="501E65C4"/>
    <w:rsid w:val="501F8125"/>
    <w:rsid w:val="50214B1D"/>
    <w:rsid w:val="50217E8F"/>
    <w:rsid w:val="50237880"/>
    <w:rsid w:val="50240EC9"/>
    <w:rsid w:val="50241A46"/>
    <w:rsid w:val="502495C6"/>
    <w:rsid w:val="5025E169"/>
    <w:rsid w:val="5027F880"/>
    <w:rsid w:val="50296A38"/>
    <w:rsid w:val="502D1CFE"/>
    <w:rsid w:val="502F5113"/>
    <w:rsid w:val="50300FC6"/>
    <w:rsid w:val="5030DAB4"/>
    <w:rsid w:val="50338787"/>
    <w:rsid w:val="5033FED8"/>
    <w:rsid w:val="5035301A"/>
    <w:rsid w:val="50360F93"/>
    <w:rsid w:val="50376EB2"/>
    <w:rsid w:val="503F4875"/>
    <w:rsid w:val="503F6352"/>
    <w:rsid w:val="50411499"/>
    <w:rsid w:val="50415FF1"/>
    <w:rsid w:val="5042DE49"/>
    <w:rsid w:val="5043D3EE"/>
    <w:rsid w:val="5043E80A"/>
    <w:rsid w:val="5044A7D5"/>
    <w:rsid w:val="5044CCBF"/>
    <w:rsid w:val="504524F9"/>
    <w:rsid w:val="50468135"/>
    <w:rsid w:val="5046EECD"/>
    <w:rsid w:val="504B98D7"/>
    <w:rsid w:val="504DCA21"/>
    <w:rsid w:val="50505F43"/>
    <w:rsid w:val="50557872"/>
    <w:rsid w:val="5055DE56"/>
    <w:rsid w:val="50572054"/>
    <w:rsid w:val="5057BBF3"/>
    <w:rsid w:val="50584ADE"/>
    <w:rsid w:val="5061C708"/>
    <w:rsid w:val="5061E6C7"/>
    <w:rsid w:val="506212CF"/>
    <w:rsid w:val="50626DDE"/>
    <w:rsid w:val="5063064B"/>
    <w:rsid w:val="5069A154"/>
    <w:rsid w:val="5069E2EB"/>
    <w:rsid w:val="506AD738"/>
    <w:rsid w:val="506B776F"/>
    <w:rsid w:val="506F53EB"/>
    <w:rsid w:val="50730A5E"/>
    <w:rsid w:val="5079FA23"/>
    <w:rsid w:val="507BEED4"/>
    <w:rsid w:val="507C51A7"/>
    <w:rsid w:val="507D1163"/>
    <w:rsid w:val="507D4340"/>
    <w:rsid w:val="507D7C76"/>
    <w:rsid w:val="507F4723"/>
    <w:rsid w:val="50824276"/>
    <w:rsid w:val="50859A52"/>
    <w:rsid w:val="50890735"/>
    <w:rsid w:val="508B9B59"/>
    <w:rsid w:val="508D879C"/>
    <w:rsid w:val="50905D39"/>
    <w:rsid w:val="50955FE0"/>
    <w:rsid w:val="50966A8F"/>
    <w:rsid w:val="50968DAD"/>
    <w:rsid w:val="5098F739"/>
    <w:rsid w:val="50995E68"/>
    <w:rsid w:val="5099ACAC"/>
    <w:rsid w:val="509A65DC"/>
    <w:rsid w:val="509CEFDB"/>
    <w:rsid w:val="509E3C1B"/>
    <w:rsid w:val="50A0F5E9"/>
    <w:rsid w:val="50A308B0"/>
    <w:rsid w:val="50A45FA6"/>
    <w:rsid w:val="50A4E77F"/>
    <w:rsid w:val="50A56A61"/>
    <w:rsid w:val="50A5C28C"/>
    <w:rsid w:val="50A8CC4E"/>
    <w:rsid w:val="50ABBDE5"/>
    <w:rsid w:val="50AC1CB6"/>
    <w:rsid w:val="50ACA1F4"/>
    <w:rsid w:val="50ADD352"/>
    <w:rsid w:val="50AF355D"/>
    <w:rsid w:val="50B061FF"/>
    <w:rsid w:val="50B46B95"/>
    <w:rsid w:val="50B5AF69"/>
    <w:rsid w:val="50BA35FF"/>
    <w:rsid w:val="50BA7467"/>
    <w:rsid w:val="50BC79CF"/>
    <w:rsid w:val="50BC8E32"/>
    <w:rsid w:val="50BD188F"/>
    <w:rsid w:val="50BDB811"/>
    <w:rsid w:val="50BE0060"/>
    <w:rsid w:val="50BE9ABA"/>
    <w:rsid w:val="50BEBFC9"/>
    <w:rsid w:val="50C24C1C"/>
    <w:rsid w:val="50C780E7"/>
    <w:rsid w:val="50CA16CF"/>
    <w:rsid w:val="50CECAC0"/>
    <w:rsid w:val="50CF95D7"/>
    <w:rsid w:val="50D0A9AB"/>
    <w:rsid w:val="50D10A66"/>
    <w:rsid w:val="50D1A274"/>
    <w:rsid w:val="50D1B726"/>
    <w:rsid w:val="50D56035"/>
    <w:rsid w:val="50D6C65E"/>
    <w:rsid w:val="50D6FC5B"/>
    <w:rsid w:val="50D80BE9"/>
    <w:rsid w:val="50D9DEB6"/>
    <w:rsid w:val="50DA8CAD"/>
    <w:rsid w:val="50DAF71A"/>
    <w:rsid w:val="50DDC302"/>
    <w:rsid w:val="50DDE750"/>
    <w:rsid w:val="50DEDF5D"/>
    <w:rsid w:val="50DF919F"/>
    <w:rsid w:val="50E07135"/>
    <w:rsid w:val="50E844B8"/>
    <w:rsid w:val="50E9A6C0"/>
    <w:rsid w:val="50EB58A8"/>
    <w:rsid w:val="50EBC04A"/>
    <w:rsid w:val="50EC7DF4"/>
    <w:rsid w:val="50EC90DA"/>
    <w:rsid w:val="50EE4570"/>
    <w:rsid w:val="50F0A1D9"/>
    <w:rsid w:val="50F1D42D"/>
    <w:rsid w:val="50F2CB80"/>
    <w:rsid w:val="50F6A8AE"/>
    <w:rsid w:val="50F7E431"/>
    <w:rsid w:val="50F8D27E"/>
    <w:rsid w:val="50FEAB1C"/>
    <w:rsid w:val="50FFB440"/>
    <w:rsid w:val="51022EAF"/>
    <w:rsid w:val="51068CFA"/>
    <w:rsid w:val="5106F184"/>
    <w:rsid w:val="5107CF2E"/>
    <w:rsid w:val="51083790"/>
    <w:rsid w:val="510CBEBD"/>
    <w:rsid w:val="510E1752"/>
    <w:rsid w:val="510FF50D"/>
    <w:rsid w:val="511037D6"/>
    <w:rsid w:val="51110329"/>
    <w:rsid w:val="51117C7E"/>
    <w:rsid w:val="5111A0BF"/>
    <w:rsid w:val="511290C8"/>
    <w:rsid w:val="51137E63"/>
    <w:rsid w:val="5113DAD8"/>
    <w:rsid w:val="51184473"/>
    <w:rsid w:val="51185D5C"/>
    <w:rsid w:val="5119F7CA"/>
    <w:rsid w:val="511C03E0"/>
    <w:rsid w:val="511C0E7F"/>
    <w:rsid w:val="511CD988"/>
    <w:rsid w:val="511F879D"/>
    <w:rsid w:val="5125E043"/>
    <w:rsid w:val="51267714"/>
    <w:rsid w:val="5126AF76"/>
    <w:rsid w:val="51279981"/>
    <w:rsid w:val="512A9CB1"/>
    <w:rsid w:val="512C0136"/>
    <w:rsid w:val="512CB1DA"/>
    <w:rsid w:val="51310902"/>
    <w:rsid w:val="5131EADE"/>
    <w:rsid w:val="5135D15B"/>
    <w:rsid w:val="5138B4D5"/>
    <w:rsid w:val="513C49C9"/>
    <w:rsid w:val="513E3AD0"/>
    <w:rsid w:val="5141109D"/>
    <w:rsid w:val="51441D35"/>
    <w:rsid w:val="51450D4F"/>
    <w:rsid w:val="51454938"/>
    <w:rsid w:val="51455153"/>
    <w:rsid w:val="514576EC"/>
    <w:rsid w:val="51464922"/>
    <w:rsid w:val="5146E8B2"/>
    <w:rsid w:val="514791E8"/>
    <w:rsid w:val="51486F7C"/>
    <w:rsid w:val="51489782"/>
    <w:rsid w:val="514E0515"/>
    <w:rsid w:val="514E75F5"/>
    <w:rsid w:val="514FEB23"/>
    <w:rsid w:val="51511E0F"/>
    <w:rsid w:val="515152BC"/>
    <w:rsid w:val="5151D3A9"/>
    <w:rsid w:val="5151E9DD"/>
    <w:rsid w:val="5152BA34"/>
    <w:rsid w:val="5154AB66"/>
    <w:rsid w:val="5154D9DB"/>
    <w:rsid w:val="515A2D61"/>
    <w:rsid w:val="515B5C5B"/>
    <w:rsid w:val="515E1C09"/>
    <w:rsid w:val="515EA95D"/>
    <w:rsid w:val="515FFDB5"/>
    <w:rsid w:val="5163F336"/>
    <w:rsid w:val="51643A04"/>
    <w:rsid w:val="5166CDEC"/>
    <w:rsid w:val="51689889"/>
    <w:rsid w:val="5169C9D1"/>
    <w:rsid w:val="516D3E3B"/>
    <w:rsid w:val="516EBE93"/>
    <w:rsid w:val="516EE2E9"/>
    <w:rsid w:val="5170B960"/>
    <w:rsid w:val="5175EDFC"/>
    <w:rsid w:val="517948DD"/>
    <w:rsid w:val="51796EED"/>
    <w:rsid w:val="517A0044"/>
    <w:rsid w:val="517AEA00"/>
    <w:rsid w:val="517CF124"/>
    <w:rsid w:val="517F54EF"/>
    <w:rsid w:val="5183EF9E"/>
    <w:rsid w:val="51841039"/>
    <w:rsid w:val="5186271F"/>
    <w:rsid w:val="51884D21"/>
    <w:rsid w:val="5188C1DE"/>
    <w:rsid w:val="518D2500"/>
    <w:rsid w:val="518DA0B0"/>
    <w:rsid w:val="518E20C6"/>
    <w:rsid w:val="518FE3FC"/>
    <w:rsid w:val="519095AA"/>
    <w:rsid w:val="5190EFAA"/>
    <w:rsid w:val="5193AA4D"/>
    <w:rsid w:val="5194DBE9"/>
    <w:rsid w:val="51959D1F"/>
    <w:rsid w:val="5196147E"/>
    <w:rsid w:val="519695E7"/>
    <w:rsid w:val="519B8B30"/>
    <w:rsid w:val="519C1409"/>
    <w:rsid w:val="519CAAD0"/>
    <w:rsid w:val="51A28582"/>
    <w:rsid w:val="51A46FB8"/>
    <w:rsid w:val="51A47376"/>
    <w:rsid w:val="51A6046A"/>
    <w:rsid w:val="51A71D9E"/>
    <w:rsid w:val="51A7A769"/>
    <w:rsid w:val="51A96E0F"/>
    <w:rsid w:val="51AAC978"/>
    <w:rsid w:val="51AAE050"/>
    <w:rsid w:val="51AB5A42"/>
    <w:rsid w:val="51ABC3E0"/>
    <w:rsid w:val="51AE37EE"/>
    <w:rsid w:val="51B09D82"/>
    <w:rsid w:val="51B118A6"/>
    <w:rsid w:val="51B23157"/>
    <w:rsid w:val="51B331D6"/>
    <w:rsid w:val="51B71FF9"/>
    <w:rsid w:val="51B98121"/>
    <w:rsid w:val="51BADC59"/>
    <w:rsid w:val="51BB477C"/>
    <w:rsid w:val="51BBBDCD"/>
    <w:rsid w:val="51BE0303"/>
    <w:rsid w:val="51BFF936"/>
    <w:rsid w:val="51C01C31"/>
    <w:rsid w:val="51C3805B"/>
    <w:rsid w:val="51C64CAB"/>
    <w:rsid w:val="51C70E5A"/>
    <w:rsid w:val="51C86B21"/>
    <w:rsid w:val="51C9385B"/>
    <w:rsid w:val="51C98279"/>
    <w:rsid w:val="51C9EEA7"/>
    <w:rsid w:val="51CA9B1F"/>
    <w:rsid w:val="51CE1594"/>
    <w:rsid w:val="51CEF831"/>
    <w:rsid w:val="51CFB65D"/>
    <w:rsid w:val="51D068B8"/>
    <w:rsid w:val="51D11671"/>
    <w:rsid w:val="51D17B73"/>
    <w:rsid w:val="51D1A7CF"/>
    <w:rsid w:val="51D4A5C9"/>
    <w:rsid w:val="51D5219F"/>
    <w:rsid w:val="51D7BEEC"/>
    <w:rsid w:val="51D91ED6"/>
    <w:rsid w:val="51DF24A5"/>
    <w:rsid w:val="51E003F1"/>
    <w:rsid w:val="51E1FEDC"/>
    <w:rsid w:val="51E2F4F4"/>
    <w:rsid w:val="51E49635"/>
    <w:rsid w:val="51E4DCFA"/>
    <w:rsid w:val="51E6441A"/>
    <w:rsid w:val="51E6B131"/>
    <w:rsid w:val="51E6BD23"/>
    <w:rsid w:val="51E8472A"/>
    <w:rsid w:val="51EB0F0F"/>
    <w:rsid w:val="51EB4066"/>
    <w:rsid w:val="51EC67E7"/>
    <w:rsid w:val="51EEF60D"/>
    <w:rsid w:val="51F1115B"/>
    <w:rsid w:val="51F1C54D"/>
    <w:rsid w:val="51F22F82"/>
    <w:rsid w:val="51F3A6E6"/>
    <w:rsid w:val="51F423AA"/>
    <w:rsid w:val="51F5C28C"/>
    <w:rsid w:val="51F5C9C8"/>
    <w:rsid w:val="51F5CC93"/>
    <w:rsid w:val="51F87138"/>
    <w:rsid w:val="51FC99FF"/>
    <w:rsid w:val="5201C90F"/>
    <w:rsid w:val="52030F73"/>
    <w:rsid w:val="52080F1C"/>
    <w:rsid w:val="520B76C9"/>
    <w:rsid w:val="520DAA1A"/>
    <w:rsid w:val="520E463E"/>
    <w:rsid w:val="520E8A22"/>
    <w:rsid w:val="52101944"/>
    <w:rsid w:val="52116E3D"/>
    <w:rsid w:val="5215BF1C"/>
    <w:rsid w:val="5215E0CA"/>
    <w:rsid w:val="5216DE7F"/>
    <w:rsid w:val="5217BF35"/>
    <w:rsid w:val="521E8B31"/>
    <w:rsid w:val="522001EF"/>
    <w:rsid w:val="5220456C"/>
    <w:rsid w:val="52219061"/>
    <w:rsid w:val="5224477A"/>
    <w:rsid w:val="522513C4"/>
    <w:rsid w:val="5229D048"/>
    <w:rsid w:val="522E2B13"/>
    <w:rsid w:val="522FCF51"/>
    <w:rsid w:val="5230EA1A"/>
    <w:rsid w:val="523169B5"/>
    <w:rsid w:val="52323581"/>
    <w:rsid w:val="5232F59F"/>
    <w:rsid w:val="5235AEE7"/>
    <w:rsid w:val="5235AFCE"/>
    <w:rsid w:val="52360185"/>
    <w:rsid w:val="5238EB11"/>
    <w:rsid w:val="5239F925"/>
    <w:rsid w:val="52402731"/>
    <w:rsid w:val="5245BB05"/>
    <w:rsid w:val="5246CE81"/>
    <w:rsid w:val="52480610"/>
    <w:rsid w:val="5248B026"/>
    <w:rsid w:val="524CD55F"/>
    <w:rsid w:val="524CF793"/>
    <w:rsid w:val="524DFD68"/>
    <w:rsid w:val="5251A797"/>
    <w:rsid w:val="52524031"/>
    <w:rsid w:val="52527088"/>
    <w:rsid w:val="52529ECF"/>
    <w:rsid w:val="525A1CD3"/>
    <w:rsid w:val="525A3EC5"/>
    <w:rsid w:val="525A922F"/>
    <w:rsid w:val="525B86B4"/>
    <w:rsid w:val="525D01EB"/>
    <w:rsid w:val="525D3FDF"/>
    <w:rsid w:val="525F1DE1"/>
    <w:rsid w:val="5260B8A4"/>
    <w:rsid w:val="5262B931"/>
    <w:rsid w:val="526486D2"/>
    <w:rsid w:val="526615B3"/>
    <w:rsid w:val="5266F874"/>
    <w:rsid w:val="52691CC2"/>
    <w:rsid w:val="5269FDBA"/>
    <w:rsid w:val="5272F14D"/>
    <w:rsid w:val="527705C5"/>
    <w:rsid w:val="52772FDF"/>
    <w:rsid w:val="527906F4"/>
    <w:rsid w:val="5279EF64"/>
    <w:rsid w:val="527C7CB6"/>
    <w:rsid w:val="527CECBE"/>
    <w:rsid w:val="528247F6"/>
    <w:rsid w:val="528894BC"/>
    <w:rsid w:val="5289164F"/>
    <w:rsid w:val="528ED10D"/>
    <w:rsid w:val="52940C69"/>
    <w:rsid w:val="5297A18A"/>
    <w:rsid w:val="5297AB75"/>
    <w:rsid w:val="5299D959"/>
    <w:rsid w:val="529C1DD3"/>
    <w:rsid w:val="529ECDE9"/>
    <w:rsid w:val="52A00322"/>
    <w:rsid w:val="52A033FC"/>
    <w:rsid w:val="52A11E16"/>
    <w:rsid w:val="52A1D098"/>
    <w:rsid w:val="52A34FC1"/>
    <w:rsid w:val="52A48B99"/>
    <w:rsid w:val="52A865F2"/>
    <w:rsid w:val="52A8DEFE"/>
    <w:rsid w:val="52AE7A93"/>
    <w:rsid w:val="52AF5710"/>
    <w:rsid w:val="52B03DF8"/>
    <w:rsid w:val="52B0C0B8"/>
    <w:rsid w:val="52B1505B"/>
    <w:rsid w:val="52B251F5"/>
    <w:rsid w:val="52B2D041"/>
    <w:rsid w:val="52B3EC0B"/>
    <w:rsid w:val="52B492E2"/>
    <w:rsid w:val="52B5117D"/>
    <w:rsid w:val="52B5C1B6"/>
    <w:rsid w:val="52B61C68"/>
    <w:rsid w:val="52B6F6DF"/>
    <w:rsid w:val="52B777B9"/>
    <w:rsid w:val="52B8176A"/>
    <w:rsid w:val="52B8A508"/>
    <w:rsid w:val="52B8B3D9"/>
    <w:rsid w:val="52B8C304"/>
    <w:rsid w:val="52B931E6"/>
    <w:rsid w:val="52B94A2D"/>
    <w:rsid w:val="52BABD3D"/>
    <w:rsid w:val="52BC11D6"/>
    <w:rsid w:val="52C2FF12"/>
    <w:rsid w:val="52C6D315"/>
    <w:rsid w:val="52C81A27"/>
    <w:rsid w:val="52C9352D"/>
    <w:rsid w:val="52CAEB64"/>
    <w:rsid w:val="52CC5FDC"/>
    <w:rsid w:val="52D0899A"/>
    <w:rsid w:val="52D3A4DE"/>
    <w:rsid w:val="52D5CF97"/>
    <w:rsid w:val="52D60C24"/>
    <w:rsid w:val="52D6175D"/>
    <w:rsid w:val="52D8C9D4"/>
    <w:rsid w:val="52DDFA72"/>
    <w:rsid w:val="52DFB4C7"/>
    <w:rsid w:val="52E0D8CB"/>
    <w:rsid w:val="52E1B319"/>
    <w:rsid w:val="52E1D391"/>
    <w:rsid w:val="52E27FF2"/>
    <w:rsid w:val="52E446D4"/>
    <w:rsid w:val="52E61309"/>
    <w:rsid w:val="52E74758"/>
    <w:rsid w:val="52E831D2"/>
    <w:rsid w:val="52E8E8FD"/>
    <w:rsid w:val="52EA777E"/>
    <w:rsid w:val="52EBC5F6"/>
    <w:rsid w:val="52EBD137"/>
    <w:rsid w:val="52EC195D"/>
    <w:rsid w:val="52EC5756"/>
    <w:rsid w:val="52EC6719"/>
    <w:rsid w:val="52F11E41"/>
    <w:rsid w:val="52F29580"/>
    <w:rsid w:val="52F3E975"/>
    <w:rsid w:val="52F4C565"/>
    <w:rsid w:val="52F59DB5"/>
    <w:rsid w:val="52F6590D"/>
    <w:rsid w:val="52F6B654"/>
    <w:rsid w:val="52F7ACF1"/>
    <w:rsid w:val="52F85E2D"/>
    <w:rsid w:val="52F94A2C"/>
    <w:rsid w:val="52FB3B92"/>
    <w:rsid w:val="52FFB5E9"/>
    <w:rsid w:val="5303BE21"/>
    <w:rsid w:val="5304A026"/>
    <w:rsid w:val="5308B51F"/>
    <w:rsid w:val="530A81B2"/>
    <w:rsid w:val="5311321C"/>
    <w:rsid w:val="531464DD"/>
    <w:rsid w:val="5315C00B"/>
    <w:rsid w:val="531ADD3E"/>
    <w:rsid w:val="531BA0A8"/>
    <w:rsid w:val="531C7E14"/>
    <w:rsid w:val="531DD30A"/>
    <w:rsid w:val="531E7952"/>
    <w:rsid w:val="531F8C36"/>
    <w:rsid w:val="532060D3"/>
    <w:rsid w:val="53220944"/>
    <w:rsid w:val="532361BA"/>
    <w:rsid w:val="53265FC3"/>
    <w:rsid w:val="53269C1E"/>
    <w:rsid w:val="5327B991"/>
    <w:rsid w:val="5328E723"/>
    <w:rsid w:val="532FFD14"/>
    <w:rsid w:val="53337870"/>
    <w:rsid w:val="53340B3D"/>
    <w:rsid w:val="533825C3"/>
    <w:rsid w:val="5338AFCD"/>
    <w:rsid w:val="533E0EF1"/>
    <w:rsid w:val="533F00B7"/>
    <w:rsid w:val="5346320B"/>
    <w:rsid w:val="5346C71A"/>
    <w:rsid w:val="534A7497"/>
    <w:rsid w:val="534B1515"/>
    <w:rsid w:val="534B19D3"/>
    <w:rsid w:val="534E116D"/>
    <w:rsid w:val="534EAA4F"/>
    <w:rsid w:val="53510FE7"/>
    <w:rsid w:val="5351E0D7"/>
    <w:rsid w:val="53544FD7"/>
    <w:rsid w:val="53568131"/>
    <w:rsid w:val="5357AF26"/>
    <w:rsid w:val="535B5172"/>
    <w:rsid w:val="535D87F9"/>
    <w:rsid w:val="535E9757"/>
    <w:rsid w:val="53605BD4"/>
    <w:rsid w:val="53611080"/>
    <w:rsid w:val="5361BBBA"/>
    <w:rsid w:val="5369B92C"/>
    <w:rsid w:val="536B391C"/>
    <w:rsid w:val="536EA66F"/>
    <w:rsid w:val="536F9A29"/>
    <w:rsid w:val="53701910"/>
    <w:rsid w:val="5374BD2D"/>
    <w:rsid w:val="537A2251"/>
    <w:rsid w:val="537AF1BE"/>
    <w:rsid w:val="537C8BD4"/>
    <w:rsid w:val="537CC1DC"/>
    <w:rsid w:val="537CD8D7"/>
    <w:rsid w:val="53812C85"/>
    <w:rsid w:val="5382DD98"/>
    <w:rsid w:val="5383CCC4"/>
    <w:rsid w:val="5385BD0A"/>
    <w:rsid w:val="53885EBE"/>
    <w:rsid w:val="538D8BF3"/>
    <w:rsid w:val="539083FE"/>
    <w:rsid w:val="53942246"/>
    <w:rsid w:val="53976CB4"/>
    <w:rsid w:val="53982BD7"/>
    <w:rsid w:val="539C3945"/>
    <w:rsid w:val="539C6A0B"/>
    <w:rsid w:val="539CEBF2"/>
    <w:rsid w:val="53A16570"/>
    <w:rsid w:val="53A2B2B8"/>
    <w:rsid w:val="53A60BDB"/>
    <w:rsid w:val="53A70118"/>
    <w:rsid w:val="53AB2B47"/>
    <w:rsid w:val="53ACF505"/>
    <w:rsid w:val="53AD3700"/>
    <w:rsid w:val="53AFBC17"/>
    <w:rsid w:val="53B32FBE"/>
    <w:rsid w:val="53B4C8D9"/>
    <w:rsid w:val="53B573F3"/>
    <w:rsid w:val="53B6F871"/>
    <w:rsid w:val="53B7926C"/>
    <w:rsid w:val="53B88DC8"/>
    <w:rsid w:val="53BA4E50"/>
    <w:rsid w:val="53BBB73F"/>
    <w:rsid w:val="53BDC069"/>
    <w:rsid w:val="53BF3C01"/>
    <w:rsid w:val="53BF9208"/>
    <w:rsid w:val="53C2F015"/>
    <w:rsid w:val="53C46053"/>
    <w:rsid w:val="53C6F956"/>
    <w:rsid w:val="53C8ED97"/>
    <w:rsid w:val="53C911A4"/>
    <w:rsid w:val="53CBF41F"/>
    <w:rsid w:val="53CC67CF"/>
    <w:rsid w:val="53CDC770"/>
    <w:rsid w:val="53D0FF2A"/>
    <w:rsid w:val="53D13C74"/>
    <w:rsid w:val="53D1CC85"/>
    <w:rsid w:val="53D1D310"/>
    <w:rsid w:val="53D1FF03"/>
    <w:rsid w:val="53D32E56"/>
    <w:rsid w:val="53D45CBC"/>
    <w:rsid w:val="53D4909D"/>
    <w:rsid w:val="53D8B555"/>
    <w:rsid w:val="53DA003C"/>
    <w:rsid w:val="53DA4130"/>
    <w:rsid w:val="53DA580E"/>
    <w:rsid w:val="53DF30E3"/>
    <w:rsid w:val="53DF5D5E"/>
    <w:rsid w:val="53DF64E5"/>
    <w:rsid w:val="53E25A95"/>
    <w:rsid w:val="53E2D2AD"/>
    <w:rsid w:val="53E5A68A"/>
    <w:rsid w:val="53E66A6F"/>
    <w:rsid w:val="53EA405B"/>
    <w:rsid w:val="53EAB7CC"/>
    <w:rsid w:val="53ED5086"/>
    <w:rsid w:val="53EF3AC9"/>
    <w:rsid w:val="53EF47AA"/>
    <w:rsid w:val="53F33286"/>
    <w:rsid w:val="53F5E2EE"/>
    <w:rsid w:val="53F63B7C"/>
    <w:rsid w:val="53F7A2ED"/>
    <w:rsid w:val="53F7F8AF"/>
    <w:rsid w:val="53F9CF04"/>
    <w:rsid w:val="53FB17A0"/>
    <w:rsid w:val="53FBF553"/>
    <w:rsid w:val="53FE7355"/>
    <w:rsid w:val="53FEAFA5"/>
    <w:rsid w:val="54012A09"/>
    <w:rsid w:val="540556CF"/>
    <w:rsid w:val="54075DF9"/>
    <w:rsid w:val="5407CB1C"/>
    <w:rsid w:val="5409690C"/>
    <w:rsid w:val="540CA26F"/>
    <w:rsid w:val="540E8BAD"/>
    <w:rsid w:val="540EA680"/>
    <w:rsid w:val="540F2859"/>
    <w:rsid w:val="540FB11C"/>
    <w:rsid w:val="540FE7BE"/>
    <w:rsid w:val="54118597"/>
    <w:rsid w:val="54193C26"/>
    <w:rsid w:val="541965DF"/>
    <w:rsid w:val="541A6E57"/>
    <w:rsid w:val="541ADC95"/>
    <w:rsid w:val="541D3ED1"/>
    <w:rsid w:val="541DE871"/>
    <w:rsid w:val="541ED78E"/>
    <w:rsid w:val="541EF76D"/>
    <w:rsid w:val="54254B4C"/>
    <w:rsid w:val="5427359C"/>
    <w:rsid w:val="5427A3D4"/>
    <w:rsid w:val="54288189"/>
    <w:rsid w:val="5428AF7E"/>
    <w:rsid w:val="5428C697"/>
    <w:rsid w:val="54293B54"/>
    <w:rsid w:val="542A8EA2"/>
    <w:rsid w:val="542C689F"/>
    <w:rsid w:val="542D0960"/>
    <w:rsid w:val="542E305F"/>
    <w:rsid w:val="54360C22"/>
    <w:rsid w:val="5436AADE"/>
    <w:rsid w:val="54427303"/>
    <w:rsid w:val="54442C65"/>
    <w:rsid w:val="544532CE"/>
    <w:rsid w:val="5448711A"/>
    <w:rsid w:val="54491349"/>
    <w:rsid w:val="544B0230"/>
    <w:rsid w:val="544B3BCA"/>
    <w:rsid w:val="544BEDFC"/>
    <w:rsid w:val="544C4088"/>
    <w:rsid w:val="544CFE29"/>
    <w:rsid w:val="544F8808"/>
    <w:rsid w:val="5450E97B"/>
    <w:rsid w:val="54511A6E"/>
    <w:rsid w:val="5451C593"/>
    <w:rsid w:val="5454730B"/>
    <w:rsid w:val="5456554E"/>
    <w:rsid w:val="5456B040"/>
    <w:rsid w:val="545C5A2C"/>
    <w:rsid w:val="545E5913"/>
    <w:rsid w:val="54612D5E"/>
    <w:rsid w:val="54634448"/>
    <w:rsid w:val="5465A5CF"/>
    <w:rsid w:val="54663A4F"/>
    <w:rsid w:val="546694B6"/>
    <w:rsid w:val="546796F8"/>
    <w:rsid w:val="5467F26B"/>
    <w:rsid w:val="546A86E8"/>
    <w:rsid w:val="546E27D1"/>
    <w:rsid w:val="546E9676"/>
    <w:rsid w:val="546F96CD"/>
    <w:rsid w:val="546FA43B"/>
    <w:rsid w:val="5470E824"/>
    <w:rsid w:val="5475BE13"/>
    <w:rsid w:val="5478DF78"/>
    <w:rsid w:val="5479E179"/>
    <w:rsid w:val="547B61C0"/>
    <w:rsid w:val="547FD2C8"/>
    <w:rsid w:val="548038EC"/>
    <w:rsid w:val="5482A120"/>
    <w:rsid w:val="54861AF3"/>
    <w:rsid w:val="548E7992"/>
    <w:rsid w:val="548EFDFE"/>
    <w:rsid w:val="548F800A"/>
    <w:rsid w:val="5491D88A"/>
    <w:rsid w:val="54932EB6"/>
    <w:rsid w:val="5493453A"/>
    <w:rsid w:val="5494EFB6"/>
    <w:rsid w:val="5495011B"/>
    <w:rsid w:val="549535B9"/>
    <w:rsid w:val="549CE431"/>
    <w:rsid w:val="549DFC00"/>
    <w:rsid w:val="549F748B"/>
    <w:rsid w:val="54A0595A"/>
    <w:rsid w:val="54A18BC6"/>
    <w:rsid w:val="54A39D95"/>
    <w:rsid w:val="54A4BA03"/>
    <w:rsid w:val="54A58170"/>
    <w:rsid w:val="54A65A68"/>
    <w:rsid w:val="54AB49BC"/>
    <w:rsid w:val="54ADDEB8"/>
    <w:rsid w:val="54AE70AD"/>
    <w:rsid w:val="54B2D815"/>
    <w:rsid w:val="54B2E84D"/>
    <w:rsid w:val="54B3F283"/>
    <w:rsid w:val="54B40DCC"/>
    <w:rsid w:val="54B7A881"/>
    <w:rsid w:val="54B8B221"/>
    <w:rsid w:val="54B9F408"/>
    <w:rsid w:val="54C23E0E"/>
    <w:rsid w:val="54C3A5BF"/>
    <w:rsid w:val="54C41CBF"/>
    <w:rsid w:val="54C4C946"/>
    <w:rsid w:val="54C5EE9F"/>
    <w:rsid w:val="54C6A3EB"/>
    <w:rsid w:val="54C95F65"/>
    <w:rsid w:val="54CA8FD5"/>
    <w:rsid w:val="54CB9A06"/>
    <w:rsid w:val="54CD4337"/>
    <w:rsid w:val="54CD6CBF"/>
    <w:rsid w:val="54CE4417"/>
    <w:rsid w:val="54D26384"/>
    <w:rsid w:val="54D38633"/>
    <w:rsid w:val="54D97651"/>
    <w:rsid w:val="54DED5F4"/>
    <w:rsid w:val="54DF73BA"/>
    <w:rsid w:val="54E1D390"/>
    <w:rsid w:val="54E4DB00"/>
    <w:rsid w:val="54E4E3E6"/>
    <w:rsid w:val="54E54E01"/>
    <w:rsid w:val="54E5BD25"/>
    <w:rsid w:val="54E74C17"/>
    <w:rsid w:val="54E83067"/>
    <w:rsid w:val="54E9664E"/>
    <w:rsid w:val="54EB9A4A"/>
    <w:rsid w:val="54EBA9D9"/>
    <w:rsid w:val="54ECC8A5"/>
    <w:rsid w:val="54ECEA3B"/>
    <w:rsid w:val="54EFC9A4"/>
    <w:rsid w:val="54F21AE7"/>
    <w:rsid w:val="54F435BA"/>
    <w:rsid w:val="54F44B8F"/>
    <w:rsid w:val="54F6CB92"/>
    <w:rsid w:val="54FE0248"/>
    <w:rsid w:val="54FF3952"/>
    <w:rsid w:val="54FFC21A"/>
    <w:rsid w:val="5500BE07"/>
    <w:rsid w:val="5501276C"/>
    <w:rsid w:val="5503F5C1"/>
    <w:rsid w:val="5504B253"/>
    <w:rsid w:val="55057F19"/>
    <w:rsid w:val="5505C44E"/>
    <w:rsid w:val="5505F7AA"/>
    <w:rsid w:val="55077C4B"/>
    <w:rsid w:val="5508D8D8"/>
    <w:rsid w:val="550A0679"/>
    <w:rsid w:val="550BDA26"/>
    <w:rsid w:val="550D84DC"/>
    <w:rsid w:val="5510D1A9"/>
    <w:rsid w:val="5512057B"/>
    <w:rsid w:val="5512265C"/>
    <w:rsid w:val="55128FBE"/>
    <w:rsid w:val="551405BB"/>
    <w:rsid w:val="551446FF"/>
    <w:rsid w:val="5516B535"/>
    <w:rsid w:val="55172043"/>
    <w:rsid w:val="551961D5"/>
    <w:rsid w:val="551B9B06"/>
    <w:rsid w:val="551BCE01"/>
    <w:rsid w:val="55219AA5"/>
    <w:rsid w:val="5522A338"/>
    <w:rsid w:val="552360AF"/>
    <w:rsid w:val="5525C96D"/>
    <w:rsid w:val="552876A9"/>
    <w:rsid w:val="552A0149"/>
    <w:rsid w:val="552B0713"/>
    <w:rsid w:val="552CB1A6"/>
    <w:rsid w:val="552D8B78"/>
    <w:rsid w:val="552DBC00"/>
    <w:rsid w:val="55315185"/>
    <w:rsid w:val="5531F0BE"/>
    <w:rsid w:val="55339CF0"/>
    <w:rsid w:val="553511E6"/>
    <w:rsid w:val="55372493"/>
    <w:rsid w:val="5539AF26"/>
    <w:rsid w:val="5539DD20"/>
    <w:rsid w:val="553CCB44"/>
    <w:rsid w:val="553CDB84"/>
    <w:rsid w:val="554483CB"/>
    <w:rsid w:val="5548D2F3"/>
    <w:rsid w:val="554B6560"/>
    <w:rsid w:val="554B74F1"/>
    <w:rsid w:val="554C9062"/>
    <w:rsid w:val="554F19B5"/>
    <w:rsid w:val="555044A2"/>
    <w:rsid w:val="5551C6E5"/>
    <w:rsid w:val="5553BF92"/>
    <w:rsid w:val="555468B0"/>
    <w:rsid w:val="5555BD9E"/>
    <w:rsid w:val="5555FFCE"/>
    <w:rsid w:val="55563DF9"/>
    <w:rsid w:val="55583B78"/>
    <w:rsid w:val="55584D5F"/>
    <w:rsid w:val="555BBB22"/>
    <w:rsid w:val="555EB605"/>
    <w:rsid w:val="555FA0C3"/>
    <w:rsid w:val="5563F31B"/>
    <w:rsid w:val="5568CAD1"/>
    <w:rsid w:val="5568D5E0"/>
    <w:rsid w:val="5568F211"/>
    <w:rsid w:val="5569B444"/>
    <w:rsid w:val="556AF985"/>
    <w:rsid w:val="556C7991"/>
    <w:rsid w:val="556FB483"/>
    <w:rsid w:val="5570BC6A"/>
    <w:rsid w:val="55730AA2"/>
    <w:rsid w:val="55733EFD"/>
    <w:rsid w:val="55741972"/>
    <w:rsid w:val="5575CF39"/>
    <w:rsid w:val="55764CAA"/>
    <w:rsid w:val="557747AE"/>
    <w:rsid w:val="557784D2"/>
    <w:rsid w:val="557DCFE7"/>
    <w:rsid w:val="557EAEB3"/>
    <w:rsid w:val="55803D2B"/>
    <w:rsid w:val="5580B3F7"/>
    <w:rsid w:val="5580BF94"/>
    <w:rsid w:val="55818FD4"/>
    <w:rsid w:val="55846E6A"/>
    <w:rsid w:val="558535E3"/>
    <w:rsid w:val="55856D97"/>
    <w:rsid w:val="5586D130"/>
    <w:rsid w:val="5589803A"/>
    <w:rsid w:val="558C25DA"/>
    <w:rsid w:val="558C8544"/>
    <w:rsid w:val="558CFAEE"/>
    <w:rsid w:val="558E010C"/>
    <w:rsid w:val="558F0D8B"/>
    <w:rsid w:val="5590F380"/>
    <w:rsid w:val="55915A19"/>
    <w:rsid w:val="55915F07"/>
    <w:rsid w:val="5593D145"/>
    <w:rsid w:val="559449AC"/>
    <w:rsid w:val="559637A1"/>
    <w:rsid w:val="55967982"/>
    <w:rsid w:val="559699AF"/>
    <w:rsid w:val="55987510"/>
    <w:rsid w:val="559C5807"/>
    <w:rsid w:val="55A39F81"/>
    <w:rsid w:val="55A3B1D6"/>
    <w:rsid w:val="55A41D15"/>
    <w:rsid w:val="55A5396D"/>
    <w:rsid w:val="55A76DFD"/>
    <w:rsid w:val="55A91585"/>
    <w:rsid w:val="55A9E757"/>
    <w:rsid w:val="55ACCBF3"/>
    <w:rsid w:val="55AF2531"/>
    <w:rsid w:val="55AF8097"/>
    <w:rsid w:val="55B1501B"/>
    <w:rsid w:val="55B2E717"/>
    <w:rsid w:val="55B3D717"/>
    <w:rsid w:val="55B54F47"/>
    <w:rsid w:val="55B57486"/>
    <w:rsid w:val="55B8F3EE"/>
    <w:rsid w:val="55B90A61"/>
    <w:rsid w:val="55BA1984"/>
    <w:rsid w:val="55BC5D54"/>
    <w:rsid w:val="55BCB7E6"/>
    <w:rsid w:val="55BD1C6E"/>
    <w:rsid w:val="55BD2380"/>
    <w:rsid w:val="55BECBFB"/>
    <w:rsid w:val="55BEEF79"/>
    <w:rsid w:val="55BF3BF2"/>
    <w:rsid w:val="55BFA7D8"/>
    <w:rsid w:val="55C2D85A"/>
    <w:rsid w:val="55C33151"/>
    <w:rsid w:val="55C39531"/>
    <w:rsid w:val="55C4FEA2"/>
    <w:rsid w:val="55C54F6B"/>
    <w:rsid w:val="55C6CFDD"/>
    <w:rsid w:val="55C6EE71"/>
    <w:rsid w:val="55C88D31"/>
    <w:rsid w:val="55CBE205"/>
    <w:rsid w:val="55CC4E75"/>
    <w:rsid w:val="55CE55CB"/>
    <w:rsid w:val="55CE7416"/>
    <w:rsid w:val="55CF81A3"/>
    <w:rsid w:val="55D08588"/>
    <w:rsid w:val="55D0C111"/>
    <w:rsid w:val="55D5970F"/>
    <w:rsid w:val="55D71FD7"/>
    <w:rsid w:val="55D7F16F"/>
    <w:rsid w:val="55DAF234"/>
    <w:rsid w:val="55DC221F"/>
    <w:rsid w:val="55DD8614"/>
    <w:rsid w:val="55DF8097"/>
    <w:rsid w:val="55E191A1"/>
    <w:rsid w:val="55E1B58E"/>
    <w:rsid w:val="55E39784"/>
    <w:rsid w:val="55E61EAA"/>
    <w:rsid w:val="55E6C965"/>
    <w:rsid w:val="55E6D930"/>
    <w:rsid w:val="55E7E5AC"/>
    <w:rsid w:val="55E7FB11"/>
    <w:rsid w:val="55E85CFF"/>
    <w:rsid w:val="55EBAB99"/>
    <w:rsid w:val="55ECECED"/>
    <w:rsid w:val="55ED8E78"/>
    <w:rsid w:val="55F87340"/>
    <w:rsid w:val="55F90729"/>
    <w:rsid w:val="55FA2E85"/>
    <w:rsid w:val="55FA823B"/>
    <w:rsid w:val="55FB9F75"/>
    <w:rsid w:val="55FE127C"/>
    <w:rsid w:val="55FE1BA1"/>
    <w:rsid w:val="55FFD071"/>
    <w:rsid w:val="55FFFEBA"/>
    <w:rsid w:val="5600272B"/>
    <w:rsid w:val="5603A0F9"/>
    <w:rsid w:val="5607071B"/>
    <w:rsid w:val="5609AA19"/>
    <w:rsid w:val="560A5240"/>
    <w:rsid w:val="560DA3B4"/>
    <w:rsid w:val="560DEC8D"/>
    <w:rsid w:val="560E8082"/>
    <w:rsid w:val="560F7CAA"/>
    <w:rsid w:val="560F7D40"/>
    <w:rsid w:val="56100F37"/>
    <w:rsid w:val="5615099B"/>
    <w:rsid w:val="56157C95"/>
    <w:rsid w:val="56167E9A"/>
    <w:rsid w:val="5616CDB9"/>
    <w:rsid w:val="561766E3"/>
    <w:rsid w:val="5617EE7D"/>
    <w:rsid w:val="561A4EC0"/>
    <w:rsid w:val="561B9DC0"/>
    <w:rsid w:val="561DD3FE"/>
    <w:rsid w:val="561E6C86"/>
    <w:rsid w:val="561FC940"/>
    <w:rsid w:val="561FDAD4"/>
    <w:rsid w:val="561FF2B1"/>
    <w:rsid w:val="56243758"/>
    <w:rsid w:val="56247771"/>
    <w:rsid w:val="5624AAFC"/>
    <w:rsid w:val="56260DC1"/>
    <w:rsid w:val="56262623"/>
    <w:rsid w:val="5627CD50"/>
    <w:rsid w:val="5628AAF7"/>
    <w:rsid w:val="5628BFE2"/>
    <w:rsid w:val="562B7F29"/>
    <w:rsid w:val="562E7C20"/>
    <w:rsid w:val="562FE4BE"/>
    <w:rsid w:val="56319DE9"/>
    <w:rsid w:val="5633135B"/>
    <w:rsid w:val="5633EC21"/>
    <w:rsid w:val="5639387E"/>
    <w:rsid w:val="563C8B22"/>
    <w:rsid w:val="563D75A4"/>
    <w:rsid w:val="56409BAB"/>
    <w:rsid w:val="5641F383"/>
    <w:rsid w:val="5645577D"/>
    <w:rsid w:val="5645B5F9"/>
    <w:rsid w:val="56481CF6"/>
    <w:rsid w:val="5648810B"/>
    <w:rsid w:val="5649E0E1"/>
    <w:rsid w:val="564B2E5F"/>
    <w:rsid w:val="564BCF87"/>
    <w:rsid w:val="564C2386"/>
    <w:rsid w:val="564DC314"/>
    <w:rsid w:val="56500F05"/>
    <w:rsid w:val="5651C375"/>
    <w:rsid w:val="565214BC"/>
    <w:rsid w:val="56532FA2"/>
    <w:rsid w:val="56551ADF"/>
    <w:rsid w:val="5658C42E"/>
    <w:rsid w:val="5658DB9A"/>
    <w:rsid w:val="5659A6B2"/>
    <w:rsid w:val="565BC40A"/>
    <w:rsid w:val="565DE761"/>
    <w:rsid w:val="565E68E6"/>
    <w:rsid w:val="565F40FD"/>
    <w:rsid w:val="5660B878"/>
    <w:rsid w:val="5660DC97"/>
    <w:rsid w:val="56620D9F"/>
    <w:rsid w:val="56635A3F"/>
    <w:rsid w:val="56643D71"/>
    <w:rsid w:val="5664D6EC"/>
    <w:rsid w:val="5664E61D"/>
    <w:rsid w:val="5664F2D8"/>
    <w:rsid w:val="56655772"/>
    <w:rsid w:val="56659A57"/>
    <w:rsid w:val="56690E42"/>
    <w:rsid w:val="566A59CF"/>
    <w:rsid w:val="566CA673"/>
    <w:rsid w:val="566D1AF8"/>
    <w:rsid w:val="566E4239"/>
    <w:rsid w:val="56728D31"/>
    <w:rsid w:val="567573AC"/>
    <w:rsid w:val="567772BA"/>
    <w:rsid w:val="5677BBDF"/>
    <w:rsid w:val="567836E7"/>
    <w:rsid w:val="56784A2C"/>
    <w:rsid w:val="5678E195"/>
    <w:rsid w:val="5678F4E4"/>
    <w:rsid w:val="567D8CA5"/>
    <w:rsid w:val="56801300"/>
    <w:rsid w:val="56823DC8"/>
    <w:rsid w:val="56834EF9"/>
    <w:rsid w:val="5686A3E8"/>
    <w:rsid w:val="56875F41"/>
    <w:rsid w:val="568803EF"/>
    <w:rsid w:val="5688F51A"/>
    <w:rsid w:val="569030E3"/>
    <w:rsid w:val="56911B55"/>
    <w:rsid w:val="5692C5EE"/>
    <w:rsid w:val="5693905A"/>
    <w:rsid w:val="56951FE2"/>
    <w:rsid w:val="569625CB"/>
    <w:rsid w:val="5696CFA3"/>
    <w:rsid w:val="569839F3"/>
    <w:rsid w:val="569953EB"/>
    <w:rsid w:val="5699BB33"/>
    <w:rsid w:val="569C1480"/>
    <w:rsid w:val="569CD8A9"/>
    <w:rsid w:val="569CF39C"/>
    <w:rsid w:val="569D39F5"/>
    <w:rsid w:val="569D7086"/>
    <w:rsid w:val="569F959E"/>
    <w:rsid w:val="569FEAB0"/>
    <w:rsid w:val="56A02729"/>
    <w:rsid w:val="56A09DAC"/>
    <w:rsid w:val="56A23A16"/>
    <w:rsid w:val="56A2FFD6"/>
    <w:rsid w:val="56A5DF94"/>
    <w:rsid w:val="56AB5F4A"/>
    <w:rsid w:val="56ACC1FB"/>
    <w:rsid w:val="56AEB429"/>
    <w:rsid w:val="56B17854"/>
    <w:rsid w:val="56B38514"/>
    <w:rsid w:val="56B52F6D"/>
    <w:rsid w:val="56B567D9"/>
    <w:rsid w:val="56B5D4FF"/>
    <w:rsid w:val="56B69D1D"/>
    <w:rsid w:val="56B72C8F"/>
    <w:rsid w:val="56B8F48D"/>
    <w:rsid w:val="56B9D621"/>
    <w:rsid w:val="56B9E1FA"/>
    <w:rsid w:val="56BD75D7"/>
    <w:rsid w:val="56BE2DE3"/>
    <w:rsid w:val="56BF6C03"/>
    <w:rsid w:val="56C01ABA"/>
    <w:rsid w:val="56C194BF"/>
    <w:rsid w:val="56C3F4E1"/>
    <w:rsid w:val="56C4F709"/>
    <w:rsid w:val="56C531A5"/>
    <w:rsid w:val="56C9264F"/>
    <w:rsid w:val="56CAAA0F"/>
    <w:rsid w:val="56CC7D70"/>
    <w:rsid w:val="56CE8A21"/>
    <w:rsid w:val="56CEF739"/>
    <w:rsid w:val="56CF7F3B"/>
    <w:rsid w:val="56D2B6DB"/>
    <w:rsid w:val="56D6B9BC"/>
    <w:rsid w:val="56D71F7D"/>
    <w:rsid w:val="56D7558D"/>
    <w:rsid w:val="56D83CEE"/>
    <w:rsid w:val="56D89D62"/>
    <w:rsid w:val="56D9D5E6"/>
    <w:rsid w:val="56D9FEB4"/>
    <w:rsid w:val="56EA5949"/>
    <w:rsid w:val="56EB7AB8"/>
    <w:rsid w:val="56EC928E"/>
    <w:rsid w:val="56ED14B5"/>
    <w:rsid w:val="56EEDEDE"/>
    <w:rsid w:val="56EEFABC"/>
    <w:rsid w:val="56F09E0A"/>
    <w:rsid w:val="56F5206C"/>
    <w:rsid w:val="56F80B74"/>
    <w:rsid w:val="56FA963C"/>
    <w:rsid w:val="56FAAA27"/>
    <w:rsid w:val="56FB6655"/>
    <w:rsid w:val="56FB67EE"/>
    <w:rsid w:val="56FBA60F"/>
    <w:rsid w:val="56FD5D7F"/>
    <w:rsid w:val="57004A10"/>
    <w:rsid w:val="5705A56B"/>
    <w:rsid w:val="5706ADCD"/>
    <w:rsid w:val="5706BCEC"/>
    <w:rsid w:val="5706FB5E"/>
    <w:rsid w:val="5707BCE8"/>
    <w:rsid w:val="570897A7"/>
    <w:rsid w:val="57093031"/>
    <w:rsid w:val="5709B2FB"/>
    <w:rsid w:val="570B0769"/>
    <w:rsid w:val="570B3091"/>
    <w:rsid w:val="570D40B9"/>
    <w:rsid w:val="570FAB96"/>
    <w:rsid w:val="57135533"/>
    <w:rsid w:val="57144A7E"/>
    <w:rsid w:val="57160E2E"/>
    <w:rsid w:val="57167114"/>
    <w:rsid w:val="571893BA"/>
    <w:rsid w:val="57189AC0"/>
    <w:rsid w:val="5719F95C"/>
    <w:rsid w:val="571ADE7A"/>
    <w:rsid w:val="571D4138"/>
    <w:rsid w:val="571D4E40"/>
    <w:rsid w:val="571DA0B9"/>
    <w:rsid w:val="57216E8B"/>
    <w:rsid w:val="5723C52F"/>
    <w:rsid w:val="57272BA9"/>
    <w:rsid w:val="5728AFE4"/>
    <w:rsid w:val="5728D68E"/>
    <w:rsid w:val="572BA117"/>
    <w:rsid w:val="573082CA"/>
    <w:rsid w:val="5733F40D"/>
    <w:rsid w:val="57348A63"/>
    <w:rsid w:val="573936B1"/>
    <w:rsid w:val="573AB3F3"/>
    <w:rsid w:val="573ACC8E"/>
    <w:rsid w:val="573D679D"/>
    <w:rsid w:val="57418314"/>
    <w:rsid w:val="5741DD0C"/>
    <w:rsid w:val="57433C1E"/>
    <w:rsid w:val="5746A5FD"/>
    <w:rsid w:val="574B016F"/>
    <w:rsid w:val="574D6087"/>
    <w:rsid w:val="574EFF4E"/>
    <w:rsid w:val="5750B008"/>
    <w:rsid w:val="5755F2AB"/>
    <w:rsid w:val="5756F660"/>
    <w:rsid w:val="5757CF6A"/>
    <w:rsid w:val="575B8192"/>
    <w:rsid w:val="575EBC8E"/>
    <w:rsid w:val="5760C603"/>
    <w:rsid w:val="57618810"/>
    <w:rsid w:val="576194C6"/>
    <w:rsid w:val="576356C2"/>
    <w:rsid w:val="5766752F"/>
    <w:rsid w:val="57683FC5"/>
    <w:rsid w:val="5768CAE2"/>
    <w:rsid w:val="5769C781"/>
    <w:rsid w:val="5769E700"/>
    <w:rsid w:val="576DD7D5"/>
    <w:rsid w:val="576F0E0E"/>
    <w:rsid w:val="577172E4"/>
    <w:rsid w:val="5772F3FE"/>
    <w:rsid w:val="5775FDB1"/>
    <w:rsid w:val="57764684"/>
    <w:rsid w:val="5779D9C7"/>
    <w:rsid w:val="577A3C29"/>
    <w:rsid w:val="577C7048"/>
    <w:rsid w:val="577EA133"/>
    <w:rsid w:val="5780EC45"/>
    <w:rsid w:val="57811AE9"/>
    <w:rsid w:val="5781D9C0"/>
    <w:rsid w:val="578265D5"/>
    <w:rsid w:val="5782CADA"/>
    <w:rsid w:val="57832D79"/>
    <w:rsid w:val="5783B60D"/>
    <w:rsid w:val="5784985C"/>
    <w:rsid w:val="5785D342"/>
    <w:rsid w:val="5786D83F"/>
    <w:rsid w:val="57872958"/>
    <w:rsid w:val="578AB86D"/>
    <w:rsid w:val="578BD9D7"/>
    <w:rsid w:val="578BE29D"/>
    <w:rsid w:val="578E3CA2"/>
    <w:rsid w:val="578F1CC8"/>
    <w:rsid w:val="57911E05"/>
    <w:rsid w:val="5792587A"/>
    <w:rsid w:val="57938D47"/>
    <w:rsid w:val="57951B01"/>
    <w:rsid w:val="5795A2A7"/>
    <w:rsid w:val="579643CE"/>
    <w:rsid w:val="5796F0FF"/>
    <w:rsid w:val="579999CD"/>
    <w:rsid w:val="579C59EE"/>
    <w:rsid w:val="579D2BBD"/>
    <w:rsid w:val="579E70CC"/>
    <w:rsid w:val="579EB0C3"/>
    <w:rsid w:val="57A0A213"/>
    <w:rsid w:val="57A43ECC"/>
    <w:rsid w:val="57A61DE8"/>
    <w:rsid w:val="57A8228E"/>
    <w:rsid w:val="57A87EC9"/>
    <w:rsid w:val="57A91368"/>
    <w:rsid w:val="57AC1786"/>
    <w:rsid w:val="57AC77CD"/>
    <w:rsid w:val="57B19FD4"/>
    <w:rsid w:val="57B5FF19"/>
    <w:rsid w:val="57B668BB"/>
    <w:rsid w:val="57B7DFA0"/>
    <w:rsid w:val="57C21107"/>
    <w:rsid w:val="57C574E9"/>
    <w:rsid w:val="57C6FA61"/>
    <w:rsid w:val="57C7AA8F"/>
    <w:rsid w:val="57C8C7FD"/>
    <w:rsid w:val="57CB91C0"/>
    <w:rsid w:val="57CD1733"/>
    <w:rsid w:val="57CE35E3"/>
    <w:rsid w:val="57CE88D7"/>
    <w:rsid w:val="57CEC19D"/>
    <w:rsid w:val="57D2890D"/>
    <w:rsid w:val="57D3C418"/>
    <w:rsid w:val="57D55C73"/>
    <w:rsid w:val="57D8C4E7"/>
    <w:rsid w:val="57D984AB"/>
    <w:rsid w:val="57DA5606"/>
    <w:rsid w:val="57DC4F29"/>
    <w:rsid w:val="57DDBA8F"/>
    <w:rsid w:val="57DF3527"/>
    <w:rsid w:val="57E3CDB6"/>
    <w:rsid w:val="57E5F0FD"/>
    <w:rsid w:val="57E64F84"/>
    <w:rsid w:val="57E6788C"/>
    <w:rsid w:val="57E67A98"/>
    <w:rsid w:val="57E776BD"/>
    <w:rsid w:val="57EFE749"/>
    <w:rsid w:val="57F102E8"/>
    <w:rsid w:val="57F2C8BB"/>
    <w:rsid w:val="57F54257"/>
    <w:rsid w:val="57F6686A"/>
    <w:rsid w:val="57F7A791"/>
    <w:rsid w:val="57F7FAB8"/>
    <w:rsid w:val="57F808C8"/>
    <w:rsid w:val="57FCAFF3"/>
    <w:rsid w:val="57FCF030"/>
    <w:rsid w:val="57FEEEA5"/>
    <w:rsid w:val="580257C0"/>
    <w:rsid w:val="5803A2AB"/>
    <w:rsid w:val="580507F9"/>
    <w:rsid w:val="5807FBC8"/>
    <w:rsid w:val="580876D4"/>
    <w:rsid w:val="580A3868"/>
    <w:rsid w:val="580B5BF4"/>
    <w:rsid w:val="580B7A40"/>
    <w:rsid w:val="580BA65D"/>
    <w:rsid w:val="580F84EC"/>
    <w:rsid w:val="581160A3"/>
    <w:rsid w:val="58122DAC"/>
    <w:rsid w:val="581352BA"/>
    <w:rsid w:val="5819DE44"/>
    <w:rsid w:val="5819E7B3"/>
    <w:rsid w:val="581A029F"/>
    <w:rsid w:val="581C34DF"/>
    <w:rsid w:val="5828953A"/>
    <w:rsid w:val="582A8900"/>
    <w:rsid w:val="582B8D41"/>
    <w:rsid w:val="582D4BE3"/>
    <w:rsid w:val="582EA739"/>
    <w:rsid w:val="583062A1"/>
    <w:rsid w:val="58306ACF"/>
    <w:rsid w:val="5830BC8E"/>
    <w:rsid w:val="5832221F"/>
    <w:rsid w:val="583490C4"/>
    <w:rsid w:val="5834CA4F"/>
    <w:rsid w:val="58353311"/>
    <w:rsid w:val="58376992"/>
    <w:rsid w:val="5837D8B7"/>
    <w:rsid w:val="5838FF62"/>
    <w:rsid w:val="58394D7D"/>
    <w:rsid w:val="583B9264"/>
    <w:rsid w:val="583DE290"/>
    <w:rsid w:val="583E3B16"/>
    <w:rsid w:val="583E8AAA"/>
    <w:rsid w:val="5842E1FB"/>
    <w:rsid w:val="58435CF0"/>
    <w:rsid w:val="58497AF5"/>
    <w:rsid w:val="5849A5F9"/>
    <w:rsid w:val="5849ACD7"/>
    <w:rsid w:val="584D8574"/>
    <w:rsid w:val="584DD8D0"/>
    <w:rsid w:val="58518EA6"/>
    <w:rsid w:val="58535468"/>
    <w:rsid w:val="58563A94"/>
    <w:rsid w:val="5856BB2F"/>
    <w:rsid w:val="58573852"/>
    <w:rsid w:val="585901B1"/>
    <w:rsid w:val="585C072E"/>
    <w:rsid w:val="585D69D0"/>
    <w:rsid w:val="585EC45A"/>
    <w:rsid w:val="585F5EE2"/>
    <w:rsid w:val="58608C93"/>
    <w:rsid w:val="58612621"/>
    <w:rsid w:val="5862CE0F"/>
    <w:rsid w:val="5864E6F7"/>
    <w:rsid w:val="5868FA62"/>
    <w:rsid w:val="586BC1E1"/>
    <w:rsid w:val="586DE212"/>
    <w:rsid w:val="5873E795"/>
    <w:rsid w:val="587627D8"/>
    <w:rsid w:val="58769EF3"/>
    <w:rsid w:val="58778A95"/>
    <w:rsid w:val="587AB254"/>
    <w:rsid w:val="587BF3FE"/>
    <w:rsid w:val="587BFC25"/>
    <w:rsid w:val="587C2F3C"/>
    <w:rsid w:val="588339F2"/>
    <w:rsid w:val="588556AE"/>
    <w:rsid w:val="5888924B"/>
    <w:rsid w:val="58896D08"/>
    <w:rsid w:val="5889B952"/>
    <w:rsid w:val="588B60EB"/>
    <w:rsid w:val="588B6234"/>
    <w:rsid w:val="588C994F"/>
    <w:rsid w:val="588DB490"/>
    <w:rsid w:val="588F8303"/>
    <w:rsid w:val="5891F86B"/>
    <w:rsid w:val="58922680"/>
    <w:rsid w:val="58924467"/>
    <w:rsid w:val="5892CF43"/>
    <w:rsid w:val="5892E07A"/>
    <w:rsid w:val="5893ECBD"/>
    <w:rsid w:val="5894D815"/>
    <w:rsid w:val="58973BAC"/>
    <w:rsid w:val="5897B515"/>
    <w:rsid w:val="589922EC"/>
    <w:rsid w:val="589A1971"/>
    <w:rsid w:val="589ABCBE"/>
    <w:rsid w:val="589B8AF2"/>
    <w:rsid w:val="589BEC46"/>
    <w:rsid w:val="58AB1AB7"/>
    <w:rsid w:val="58AB7B0D"/>
    <w:rsid w:val="58AED890"/>
    <w:rsid w:val="58B01ADF"/>
    <w:rsid w:val="58B42661"/>
    <w:rsid w:val="58B9CDC2"/>
    <w:rsid w:val="58BA5589"/>
    <w:rsid w:val="58C05528"/>
    <w:rsid w:val="58C1668B"/>
    <w:rsid w:val="58C19F0A"/>
    <w:rsid w:val="58C2B8F7"/>
    <w:rsid w:val="58C3A319"/>
    <w:rsid w:val="58C41B7F"/>
    <w:rsid w:val="58C4B99D"/>
    <w:rsid w:val="58C5CCAB"/>
    <w:rsid w:val="58C950E7"/>
    <w:rsid w:val="58CAA8DF"/>
    <w:rsid w:val="58CCEE9C"/>
    <w:rsid w:val="58CDCEC7"/>
    <w:rsid w:val="58CE78D3"/>
    <w:rsid w:val="58D02D3C"/>
    <w:rsid w:val="58D17338"/>
    <w:rsid w:val="58D18666"/>
    <w:rsid w:val="58D2D56F"/>
    <w:rsid w:val="58D2E12A"/>
    <w:rsid w:val="58D461BA"/>
    <w:rsid w:val="58D500E9"/>
    <w:rsid w:val="58D74920"/>
    <w:rsid w:val="58DA8EE8"/>
    <w:rsid w:val="58DB3F8F"/>
    <w:rsid w:val="58DCE13F"/>
    <w:rsid w:val="58DE9C76"/>
    <w:rsid w:val="58DED2C9"/>
    <w:rsid w:val="58E1CE90"/>
    <w:rsid w:val="58E2D325"/>
    <w:rsid w:val="58E6CA93"/>
    <w:rsid w:val="58E96325"/>
    <w:rsid w:val="58EAE859"/>
    <w:rsid w:val="58EB55B0"/>
    <w:rsid w:val="58EB6A97"/>
    <w:rsid w:val="58F06E00"/>
    <w:rsid w:val="58F0F36F"/>
    <w:rsid w:val="58F2E276"/>
    <w:rsid w:val="58F63ABC"/>
    <w:rsid w:val="58F687DD"/>
    <w:rsid w:val="58F7A3B8"/>
    <w:rsid w:val="58F7E077"/>
    <w:rsid w:val="58FBBB7B"/>
    <w:rsid w:val="590153AC"/>
    <w:rsid w:val="59020945"/>
    <w:rsid w:val="59065E11"/>
    <w:rsid w:val="590696CC"/>
    <w:rsid w:val="5909A0D7"/>
    <w:rsid w:val="590B4E9B"/>
    <w:rsid w:val="590DBF5D"/>
    <w:rsid w:val="5912E18F"/>
    <w:rsid w:val="5916E4A3"/>
    <w:rsid w:val="591A0B2E"/>
    <w:rsid w:val="591F2105"/>
    <w:rsid w:val="5925D935"/>
    <w:rsid w:val="59267422"/>
    <w:rsid w:val="5927E42E"/>
    <w:rsid w:val="59285D2C"/>
    <w:rsid w:val="592B8972"/>
    <w:rsid w:val="592C0885"/>
    <w:rsid w:val="592DA623"/>
    <w:rsid w:val="592E0FCB"/>
    <w:rsid w:val="592E8D5B"/>
    <w:rsid w:val="5930533F"/>
    <w:rsid w:val="5931F9B2"/>
    <w:rsid w:val="59330BF5"/>
    <w:rsid w:val="5933D334"/>
    <w:rsid w:val="5935FF5F"/>
    <w:rsid w:val="59363C05"/>
    <w:rsid w:val="59367E1E"/>
    <w:rsid w:val="593BE8FC"/>
    <w:rsid w:val="593C444D"/>
    <w:rsid w:val="5942DACF"/>
    <w:rsid w:val="594539DF"/>
    <w:rsid w:val="5945565E"/>
    <w:rsid w:val="594585DF"/>
    <w:rsid w:val="5946CDC9"/>
    <w:rsid w:val="594722C2"/>
    <w:rsid w:val="594777BF"/>
    <w:rsid w:val="594ABD3D"/>
    <w:rsid w:val="594B8E1B"/>
    <w:rsid w:val="594F5269"/>
    <w:rsid w:val="5953A7D0"/>
    <w:rsid w:val="5953F8B7"/>
    <w:rsid w:val="595438EB"/>
    <w:rsid w:val="5956890B"/>
    <w:rsid w:val="5958E9BE"/>
    <w:rsid w:val="5959981B"/>
    <w:rsid w:val="595D2525"/>
    <w:rsid w:val="595DED7B"/>
    <w:rsid w:val="596643DA"/>
    <w:rsid w:val="59668E28"/>
    <w:rsid w:val="5968C042"/>
    <w:rsid w:val="596A7F9B"/>
    <w:rsid w:val="596AA4D9"/>
    <w:rsid w:val="596B12EA"/>
    <w:rsid w:val="596B1D4D"/>
    <w:rsid w:val="596B938A"/>
    <w:rsid w:val="596BE6AA"/>
    <w:rsid w:val="596E0C9F"/>
    <w:rsid w:val="596EADF2"/>
    <w:rsid w:val="596EAE12"/>
    <w:rsid w:val="597189A3"/>
    <w:rsid w:val="59722722"/>
    <w:rsid w:val="59728957"/>
    <w:rsid w:val="59765A66"/>
    <w:rsid w:val="59768C6A"/>
    <w:rsid w:val="59774B39"/>
    <w:rsid w:val="597AC3AC"/>
    <w:rsid w:val="597C376F"/>
    <w:rsid w:val="597C98C3"/>
    <w:rsid w:val="598184DF"/>
    <w:rsid w:val="5981E816"/>
    <w:rsid w:val="59829C56"/>
    <w:rsid w:val="598313E8"/>
    <w:rsid w:val="59835E95"/>
    <w:rsid w:val="5983F3D4"/>
    <w:rsid w:val="5986EF4A"/>
    <w:rsid w:val="5988470F"/>
    <w:rsid w:val="598EFC2D"/>
    <w:rsid w:val="598F1E05"/>
    <w:rsid w:val="59902E2F"/>
    <w:rsid w:val="59918617"/>
    <w:rsid w:val="5992E88B"/>
    <w:rsid w:val="59945AED"/>
    <w:rsid w:val="59945E6E"/>
    <w:rsid w:val="59946BC8"/>
    <w:rsid w:val="5995802C"/>
    <w:rsid w:val="599B0314"/>
    <w:rsid w:val="599E0B24"/>
    <w:rsid w:val="599F8713"/>
    <w:rsid w:val="59A066C2"/>
    <w:rsid w:val="59A2DC14"/>
    <w:rsid w:val="59A2E887"/>
    <w:rsid w:val="59A429F1"/>
    <w:rsid w:val="59A568E6"/>
    <w:rsid w:val="59A67944"/>
    <w:rsid w:val="59A79B2B"/>
    <w:rsid w:val="59AA7496"/>
    <w:rsid w:val="59AD661E"/>
    <w:rsid w:val="59AD81F6"/>
    <w:rsid w:val="59AF2320"/>
    <w:rsid w:val="59B2C15E"/>
    <w:rsid w:val="59B2E186"/>
    <w:rsid w:val="59B2E5A0"/>
    <w:rsid w:val="59B4BF93"/>
    <w:rsid w:val="59B52D0E"/>
    <w:rsid w:val="59B6340F"/>
    <w:rsid w:val="59B80CFE"/>
    <w:rsid w:val="59B86DF8"/>
    <w:rsid w:val="59B9E7ED"/>
    <w:rsid w:val="59BCBA8A"/>
    <w:rsid w:val="59BDEB0F"/>
    <w:rsid w:val="59BEB956"/>
    <w:rsid w:val="59C1A7A7"/>
    <w:rsid w:val="59C2FB0D"/>
    <w:rsid w:val="59C5CE9C"/>
    <w:rsid w:val="59C666A2"/>
    <w:rsid w:val="59CC3B30"/>
    <w:rsid w:val="59CCBB00"/>
    <w:rsid w:val="59CF6E8B"/>
    <w:rsid w:val="59D12375"/>
    <w:rsid w:val="59D17086"/>
    <w:rsid w:val="59D22835"/>
    <w:rsid w:val="59D9F88C"/>
    <w:rsid w:val="59DA232B"/>
    <w:rsid w:val="59DAE3DC"/>
    <w:rsid w:val="59DBCE55"/>
    <w:rsid w:val="59DDA975"/>
    <w:rsid w:val="59DE440B"/>
    <w:rsid w:val="59DE6237"/>
    <w:rsid w:val="59DFA704"/>
    <w:rsid w:val="59E046D8"/>
    <w:rsid w:val="59E204FA"/>
    <w:rsid w:val="59E2F5BD"/>
    <w:rsid w:val="59E58205"/>
    <w:rsid w:val="59EA177C"/>
    <w:rsid w:val="59EBD6B2"/>
    <w:rsid w:val="59EF727E"/>
    <w:rsid w:val="59F385B9"/>
    <w:rsid w:val="59F4238B"/>
    <w:rsid w:val="59F681C6"/>
    <w:rsid w:val="59F89C2D"/>
    <w:rsid w:val="59FA8E36"/>
    <w:rsid w:val="59FB425B"/>
    <w:rsid w:val="59FB6FE2"/>
    <w:rsid w:val="59FF425F"/>
    <w:rsid w:val="59FF51E0"/>
    <w:rsid w:val="59FF977C"/>
    <w:rsid w:val="5A00491A"/>
    <w:rsid w:val="5A010C27"/>
    <w:rsid w:val="5A02F556"/>
    <w:rsid w:val="5A0557E5"/>
    <w:rsid w:val="5A05F6B6"/>
    <w:rsid w:val="5A061FED"/>
    <w:rsid w:val="5A0628D4"/>
    <w:rsid w:val="5A079C60"/>
    <w:rsid w:val="5A0A0BC2"/>
    <w:rsid w:val="5A0A4C96"/>
    <w:rsid w:val="5A0B7857"/>
    <w:rsid w:val="5A0E6AB5"/>
    <w:rsid w:val="5A0FA6E2"/>
    <w:rsid w:val="5A1476BC"/>
    <w:rsid w:val="5A15AA94"/>
    <w:rsid w:val="5A18066E"/>
    <w:rsid w:val="5A1EF7BC"/>
    <w:rsid w:val="5A201FDD"/>
    <w:rsid w:val="5A21C6D9"/>
    <w:rsid w:val="5A222FBA"/>
    <w:rsid w:val="5A228AD8"/>
    <w:rsid w:val="5A24489B"/>
    <w:rsid w:val="5A269F06"/>
    <w:rsid w:val="5A2905E1"/>
    <w:rsid w:val="5A291284"/>
    <w:rsid w:val="5A2AA9C4"/>
    <w:rsid w:val="5A2AAABC"/>
    <w:rsid w:val="5A2C9B8B"/>
    <w:rsid w:val="5A2DC8CC"/>
    <w:rsid w:val="5A2EFF72"/>
    <w:rsid w:val="5A301D8A"/>
    <w:rsid w:val="5A31B905"/>
    <w:rsid w:val="5A34C7AC"/>
    <w:rsid w:val="5A3615C7"/>
    <w:rsid w:val="5A371374"/>
    <w:rsid w:val="5A3753A9"/>
    <w:rsid w:val="5A38E07D"/>
    <w:rsid w:val="5A3DD1AC"/>
    <w:rsid w:val="5A429908"/>
    <w:rsid w:val="5A42A390"/>
    <w:rsid w:val="5A44A108"/>
    <w:rsid w:val="5A46926A"/>
    <w:rsid w:val="5A46EF22"/>
    <w:rsid w:val="5A471F09"/>
    <w:rsid w:val="5A47E9F3"/>
    <w:rsid w:val="5A4A51D5"/>
    <w:rsid w:val="5A4AF5F5"/>
    <w:rsid w:val="5A4B5E83"/>
    <w:rsid w:val="5A4E8A61"/>
    <w:rsid w:val="5A550DD3"/>
    <w:rsid w:val="5A551BB3"/>
    <w:rsid w:val="5A57406B"/>
    <w:rsid w:val="5A5812AF"/>
    <w:rsid w:val="5A599A42"/>
    <w:rsid w:val="5A5D1EB1"/>
    <w:rsid w:val="5A5EF6A8"/>
    <w:rsid w:val="5A5F15FE"/>
    <w:rsid w:val="5A615E02"/>
    <w:rsid w:val="5A624C76"/>
    <w:rsid w:val="5A642E55"/>
    <w:rsid w:val="5A64748B"/>
    <w:rsid w:val="5A68D01A"/>
    <w:rsid w:val="5A6B1312"/>
    <w:rsid w:val="5A6D47BC"/>
    <w:rsid w:val="5A72D0A6"/>
    <w:rsid w:val="5A7574CF"/>
    <w:rsid w:val="5A76DBDD"/>
    <w:rsid w:val="5A786963"/>
    <w:rsid w:val="5A78DDB2"/>
    <w:rsid w:val="5A7ABFAB"/>
    <w:rsid w:val="5A7AE02F"/>
    <w:rsid w:val="5A7C95BE"/>
    <w:rsid w:val="5A7DA739"/>
    <w:rsid w:val="5A7E2B24"/>
    <w:rsid w:val="5A7E2E3C"/>
    <w:rsid w:val="5A7EA223"/>
    <w:rsid w:val="5A7ED168"/>
    <w:rsid w:val="5A7F0BF5"/>
    <w:rsid w:val="5A7FE0B6"/>
    <w:rsid w:val="5A802B80"/>
    <w:rsid w:val="5A81C321"/>
    <w:rsid w:val="5A822961"/>
    <w:rsid w:val="5A875CC2"/>
    <w:rsid w:val="5A8774DB"/>
    <w:rsid w:val="5A8778E8"/>
    <w:rsid w:val="5A89B057"/>
    <w:rsid w:val="5A89D420"/>
    <w:rsid w:val="5A89DA20"/>
    <w:rsid w:val="5A8AEC9A"/>
    <w:rsid w:val="5A8C97BE"/>
    <w:rsid w:val="5A8CB187"/>
    <w:rsid w:val="5A8E096C"/>
    <w:rsid w:val="5A905925"/>
    <w:rsid w:val="5A91B102"/>
    <w:rsid w:val="5A92900B"/>
    <w:rsid w:val="5A95B31F"/>
    <w:rsid w:val="5A977F7A"/>
    <w:rsid w:val="5A9A4260"/>
    <w:rsid w:val="5A9DE79D"/>
    <w:rsid w:val="5A9F417E"/>
    <w:rsid w:val="5AA300E0"/>
    <w:rsid w:val="5AA339DF"/>
    <w:rsid w:val="5AA38E2A"/>
    <w:rsid w:val="5AA5DF4E"/>
    <w:rsid w:val="5AA68534"/>
    <w:rsid w:val="5AA72ACC"/>
    <w:rsid w:val="5AAC61DC"/>
    <w:rsid w:val="5AAD6C7A"/>
    <w:rsid w:val="5AAED6C6"/>
    <w:rsid w:val="5AB21D8C"/>
    <w:rsid w:val="5AB43409"/>
    <w:rsid w:val="5AB48CDB"/>
    <w:rsid w:val="5AB50B6B"/>
    <w:rsid w:val="5AB779C6"/>
    <w:rsid w:val="5ABAB986"/>
    <w:rsid w:val="5ABFA44E"/>
    <w:rsid w:val="5ABFB2A2"/>
    <w:rsid w:val="5ABFBF2E"/>
    <w:rsid w:val="5AC14CEE"/>
    <w:rsid w:val="5AC3522B"/>
    <w:rsid w:val="5AC39C2F"/>
    <w:rsid w:val="5AC4B565"/>
    <w:rsid w:val="5AC508A8"/>
    <w:rsid w:val="5AC8B489"/>
    <w:rsid w:val="5AC96B6A"/>
    <w:rsid w:val="5ACEB0AA"/>
    <w:rsid w:val="5ACEEFFB"/>
    <w:rsid w:val="5AD0A640"/>
    <w:rsid w:val="5AD13A8F"/>
    <w:rsid w:val="5AD1973A"/>
    <w:rsid w:val="5AD58159"/>
    <w:rsid w:val="5AD5D517"/>
    <w:rsid w:val="5AD67591"/>
    <w:rsid w:val="5AD910B1"/>
    <w:rsid w:val="5ADC36C9"/>
    <w:rsid w:val="5ADC8718"/>
    <w:rsid w:val="5ADCD4AB"/>
    <w:rsid w:val="5ADD6955"/>
    <w:rsid w:val="5ADDC3C0"/>
    <w:rsid w:val="5ADDF6E7"/>
    <w:rsid w:val="5ADF22FD"/>
    <w:rsid w:val="5AE187F3"/>
    <w:rsid w:val="5AE1F3FB"/>
    <w:rsid w:val="5AE2797B"/>
    <w:rsid w:val="5AE2CD61"/>
    <w:rsid w:val="5AE35469"/>
    <w:rsid w:val="5AE37329"/>
    <w:rsid w:val="5AE90736"/>
    <w:rsid w:val="5AEC0F7D"/>
    <w:rsid w:val="5AECC150"/>
    <w:rsid w:val="5AECF108"/>
    <w:rsid w:val="5AF31F99"/>
    <w:rsid w:val="5AF45E21"/>
    <w:rsid w:val="5AF571D5"/>
    <w:rsid w:val="5AFB135C"/>
    <w:rsid w:val="5AFC144C"/>
    <w:rsid w:val="5AFE9B23"/>
    <w:rsid w:val="5AFFA3FA"/>
    <w:rsid w:val="5B01BDF8"/>
    <w:rsid w:val="5B034E3C"/>
    <w:rsid w:val="5B0412F7"/>
    <w:rsid w:val="5B06CAF5"/>
    <w:rsid w:val="5B07FC69"/>
    <w:rsid w:val="5B0AD57C"/>
    <w:rsid w:val="5B0CB547"/>
    <w:rsid w:val="5B0D44CB"/>
    <w:rsid w:val="5B108A88"/>
    <w:rsid w:val="5B10AF6C"/>
    <w:rsid w:val="5B11B740"/>
    <w:rsid w:val="5B1289B6"/>
    <w:rsid w:val="5B13C851"/>
    <w:rsid w:val="5B16D5E9"/>
    <w:rsid w:val="5B172F32"/>
    <w:rsid w:val="5B20513F"/>
    <w:rsid w:val="5B218CB8"/>
    <w:rsid w:val="5B232EE4"/>
    <w:rsid w:val="5B24188B"/>
    <w:rsid w:val="5B241B7F"/>
    <w:rsid w:val="5B275735"/>
    <w:rsid w:val="5B27B355"/>
    <w:rsid w:val="5B2919B5"/>
    <w:rsid w:val="5B2C0959"/>
    <w:rsid w:val="5B2EA7ED"/>
    <w:rsid w:val="5B3029E1"/>
    <w:rsid w:val="5B33E18F"/>
    <w:rsid w:val="5B3419B8"/>
    <w:rsid w:val="5B38F956"/>
    <w:rsid w:val="5B398DE0"/>
    <w:rsid w:val="5B399054"/>
    <w:rsid w:val="5B3D5F89"/>
    <w:rsid w:val="5B3E16A4"/>
    <w:rsid w:val="5B3F073A"/>
    <w:rsid w:val="5B401796"/>
    <w:rsid w:val="5B43288C"/>
    <w:rsid w:val="5B4594F3"/>
    <w:rsid w:val="5B47DEB9"/>
    <w:rsid w:val="5B4AD93D"/>
    <w:rsid w:val="5B4BE492"/>
    <w:rsid w:val="5B505B39"/>
    <w:rsid w:val="5B5182B3"/>
    <w:rsid w:val="5B5655CA"/>
    <w:rsid w:val="5B5771EB"/>
    <w:rsid w:val="5B57A2AB"/>
    <w:rsid w:val="5B5A321A"/>
    <w:rsid w:val="5B5BE6CA"/>
    <w:rsid w:val="5B5C02A4"/>
    <w:rsid w:val="5B60B7E1"/>
    <w:rsid w:val="5B60C17F"/>
    <w:rsid w:val="5B620298"/>
    <w:rsid w:val="5B6605DD"/>
    <w:rsid w:val="5B6653B1"/>
    <w:rsid w:val="5B66E3F4"/>
    <w:rsid w:val="5B6A54BA"/>
    <w:rsid w:val="5B6A7694"/>
    <w:rsid w:val="5B6C49C3"/>
    <w:rsid w:val="5B70C731"/>
    <w:rsid w:val="5B75FBB9"/>
    <w:rsid w:val="5B77AC33"/>
    <w:rsid w:val="5B783536"/>
    <w:rsid w:val="5B78C8B9"/>
    <w:rsid w:val="5B795295"/>
    <w:rsid w:val="5B79B404"/>
    <w:rsid w:val="5B7B3744"/>
    <w:rsid w:val="5B7B397F"/>
    <w:rsid w:val="5B7B9071"/>
    <w:rsid w:val="5B7E24D1"/>
    <w:rsid w:val="5B7E8F55"/>
    <w:rsid w:val="5B80B7B5"/>
    <w:rsid w:val="5B81911A"/>
    <w:rsid w:val="5B81F660"/>
    <w:rsid w:val="5B851F59"/>
    <w:rsid w:val="5B853ED2"/>
    <w:rsid w:val="5B89298C"/>
    <w:rsid w:val="5B8B020D"/>
    <w:rsid w:val="5B8DC04A"/>
    <w:rsid w:val="5B8E6485"/>
    <w:rsid w:val="5B8FC19A"/>
    <w:rsid w:val="5B905398"/>
    <w:rsid w:val="5B938EB9"/>
    <w:rsid w:val="5B94C05D"/>
    <w:rsid w:val="5B94D9AC"/>
    <w:rsid w:val="5B965863"/>
    <w:rsid w:val="5B978020"/>
    <w:rsid w:val="5B97980F"/>
    <w:rsid w:val="5B987674"/>
    <w:rsid w:val="5B990326"/>
    <w:rsid w:val="5B9AFD07"/>
    <w:rsid w:val="5B9BC070"/>
    <w:rsid w:val="5BA42A9D"/>
    <w:rsid w:val="5BA4D849"/>
    <w:rsid w:val="5BA5FEC2"/>
    <w:rsid w:val="5BA8609B"/>
    <w:rsid w:val="5BA8A880"/>
    <w:rsid w:val="5BAB9CB5"/>
    <w:rsid w:val="5BAD1696"/>
    <w:rsid w:val="5BAEBE91"/>
    <w:rsid w:val="5BB48C25"/>
    <w:rsid w:val="5BB696FB"/>
    <w:rsid w:val="5BB8812A"/>
    <w:rsid w:val="5BB9E47B"/>
    <w:rsid w:val="5BBB80BE"/>
    <w:rsid w:val="5BBE001B"/>
    <w:rsid w:val="5BBE5B39"/>
    <w:rsid w:val="5BBFE50F"/>
    <w:rsid w:val="5BC1579A"/>
    <w:rsid w:val="5BC56A5B"/>
    <w:rsid w:val="5BC5AF39"/>
    <w:rsid w:val="5BC845C2"/>
    <w:rsid w:val="5BCA59FE"/>
    <w:rsid w:val="5BCE17AA"/>
    <w:rsid w:val="5BCEB6AA"/>
    <w:rsid w:val="5BD4290C"/>
    <w:rsid w:val="5BD4FD1B"/>
    <w:rsid w:val="5BD604BC"/>
    <w:rsid w:val="5BD6162E"/>
    <w:rsid w:val="5BD8D10D"/>
    <w:rsid w:val="5BDBEDF8"/>
    <w:rsid w:val="5BDC4221"/>
    <w:rsid w:val="5BDED794"/>
    <w:rsid w:val="5BDF4F4E"/>
    <w:rsid w:val="5BE0525D"/>
    <w:rsid w:val="5BE15340"/>
    <w:rsid w:val="5BE291E6"/>
    <w:rsid w:val="5BE46F3E"/>
    <w:rsid w:val="5BE7CC76"/>
    <w:rsid w:val="5BE84326"/>
    <w:rsid w:val="5BE9E237"/>
    <w:rsid w:val="5BEA4F1C"/>
    <w:rsid w:val="5BEBA861"/>
    <w:rsid w:val="5BEBCC73"/>
    <w:rsid w:val="5BED2DF7"/>
    <w:rsid w:val="5BED7A2F"/>
    <w:rsid w:val="5BEDEAC1"/>
    <w:rsid w:val="5BF1BF9D"/>
    <w:rsid w:val="5BF38050"/>
    <w:rsid w:val="5BF82E60"/>
    <w:rsid w:val="5BF832AD"/>
    <w:rsid w:val="5BF9B612"/>
    <w:rsid w:val="5BFCDC0B"/>
    <w:rsid w:val="5BFE5587"/>
    <w:rsid w:val="5BFEBC3D"/>
    <w:rsid w:val="5BFF9EB6"/>
    <w:rsid w:val="5C0023C9"/>
    <w:rsid w:val="5C020BD9"/>
    <w:rsid w:val="5C07BDC6"/>
    <w:rsid w:val="5C098B97"/>
    <w:rsid w:val="5C09B11A"/>
    <w:rsid w:val="5C0AF59A"/>
    <w:rsid w:val="5C0BD98B"/>
    <w:rsid w:val="5C0D79BF"/>
    <w:rsid w:val="5C1183AE"/>
    <w:rsid w:val="5C11AB94"/>
    <w:rsid w:val="5C12AC10"/>
    <w:rsid w:val="5C16CAFB"/>
    <w:rsid w:val="5C180F7A"/>
    <w:rsid w:val="5C18E66E"/>
    <w:rsid w:val="5C1A6D93"/>
    <w:rsid w:val="5C1E38E5"/>
    <w:rsid w:val="5C1EBAB6"/>
    <w:rsid w:val="5C228B80"/>
    <w:rsid w:val="5C259985"/>
    <w:rsid w:val="5C2758E1"/>
    <w:rsid w:val="5C28EF2D"/>
    <w:rsid w:val="5C2F8969"/>
    <w:rsid w:val="5C2F9C10"/>
    <w:rsid w:val="5C324FA1"/>
    <w:rsid w:val="5C328C0C"/>
    <w:rsid w:val="5C33870A"/>
    <w:rsid w:val="5C358C51"/>
    <w:rsid w:val="5C363EA1"/>
    <w:rsid w:val="5C367318"/>
    <w:rsid w:val="5C3991B0"/>
    <w:rsid w:val="5C39CC14"/>
    <w:rsid w:val="5C3A790A"/>
    <w:rsid w:val="5C3B2E7D"/>
    <w:rsid w:val="5C3CCF52"/>
    <w:rsid w:val="5C3E7588"/>
    <w:rsid w:val="5C3F0488"/>
    <w:rsid w:val="5C4265B0"/>
    <w:rsid w:val="5C42A787"/>
    <w:rsid w:val="5C4710E9"/>
    <w:rsid w:val="5C48D449"/>
    <w:rsid w:val="5C4CDEB6"/>
    <w:rsid w:val="5C4DEDED"/>
    <w:rsid w:val="5C4E7DE7"/>
    <w:rsid w:val="5C4EB91F"/>
    <w:rsid w:val="5C530593"/>
    <w:rsid w:val="5C54ED45"/>
    <w:rsid w:val="5C550789"/>
    <w:rsid w:val="5C553E32"/>
    <w:rsid w:val="5C56A7F4"/>
    <w:rsid w:val="5C57461E"/>
    <w:rsid w:val="5C59EE1A"/>
    <w:rsid w:val="5C5CCB7A"/>
    <w:rsid w:val="5C5D8A33"/>
    <w:rsid w:val="5C6085C6"/>
    <w:rsid w:val="5C66AA89"/>
    <w:rsid w:val="5C66B927"/>
    <w:rsid w:val="5C695C5B"/>
    <w:rsid w:val="5C6E5843"/>
    <w:rsid w:val="5C6F35A2"/>
    <w:rsid w:val="5C6F5214"/>
    <w:rsid w:val="5C6FC4C2"/>
    <w:rsid w:val="5C70757F"/>
    <w:rsid w:val="5C70C244"/>
    <w:rsid w:val="5C717D3E"/>
    <w:rsid w:val="5C72BC49"/>
    <w:rsid w:val="5C74632A"/>
    <w:rsid w:val="5C74D875"/>
    <w:rsid w:val="5C76F6DE"/>
    <w:rsid w:val="5C784513"/>
    <w:rsid w:val="5C78C86E"/>
    <w:rsid w:val="5C7939B6"/>
    <w:rsid w:val="5C7C64EE"/>
    <w:rsid w:val="5C82A083"/>
    <w:rsid w:val="5C83CFD4"/>
    <w:rsid w:val="5C85307F"/>
    <w:rsid w:val="5C87EC1A"/>
    <w:rsid w:val="5C8902FD"/>
    <w:rsid w:val="5C891963"/>
    <w:rsid w:val="5C8B0631"/>
    <w:rsid w:val="5C8B3C56"/>
    <w:rsid w:val="5C8EEFFA"/>
    <w:rsid w:val="5C8F0310"/>
    <w:rsid w:val="5C9071CC"/>
    <w:rsid w:val="5C90C077"/>
    <w:rsid w:val="5C9165F2"/>
    <w:rsid w:val="5C94CB17"/>
    <w:rsid w:val="5C94DFAE"/>
    <w:rsid w:val="5C96B674"/>
    <w:rsid w:val="5C9AD83B"/>
    <w:rsid w:val="5C9D0FBB"/>
    <w:rsid w:val="5C9EE813"/>
    <w:rsid w:val="5CA2D9CA"/>
    <w:rsid w:val="5CA4DAA2"/>
    <w:rsid w:val="5CA6849F"/>
    <w:rsid w:val="5CA6D3CE"/>
    <w:rsid w:val="5CA81413"/>
    <w:rsid w:val="5CA82954"/>
    <w:rsid w:val="5CA9BA97"/>
    <w:rsid w:val="5CAD653C"/>
    <w:rsid w:val="5CB013F3"/>
    <w:rsid w:val="5CB041C6"/>
    <w:rsid w:val="5CB2C74F"/>
    <w:rsid w:val="5CB2F172"/>
    <w:rsid w:val="5CB5F131"/>
    <w:rsid w:val="5CB6E20D"/>
    <w:rsid w:val="5CB84D52"/>
    <w:rsid w:val="5CB84FF5"/>
    <w:rsid w:val="5CB85ADA"/>
    <w:rsid w:val="5CB95D8F"/>
    <w:rsid w:val="5CBB732B"/>
    <w:rsid w:val="5CBF1337"/>
    <w:rsid w:val="5CC2412B"/>
    <w:rsid w:val="5CC3B447"/>
    <w:rsid w:val="5CC5C59C"/>
    <w:rsid w:val="5CC6B0AF"/>
    <w:rsid w:val="5CC70C29"/>
    <w:rsid w:val="5CC74316"/>
    <w:rsid w:val="5CC8B2D7"/>
    <w:rsid w:val="5CC8B37A"/>
    <w:rsid w:val="5CC92990"/>
    <w:rsid w:val="5CCB8236"/>
    <w:rsid w:val="5CCCC57E"/>
    <w:rsid w:val="5CCE7512"/>
    <w:rsid w:val="5CCEA5C8"/>
    <w:rsid w:val="5CD2A3D6"/>
    <w:rsid w:val="5CD2B64E"/>
    <w:rsid w:val="5CD6615D"/>
    <w:rsid w:val="5CD6942C"/>
    <w:rsid w:val="5CD834E5"/>
    <w:rsid w:val="5CD88B83"/>
    <w:rsid w:val="5CD94556"/>
    <w:rsid w:val="5CDC7CC6"/>
    <w:rsid w:val="5CDC87B7"/>
    <w:rsid w:val="5CDDE685"/>
    <w:rsid w:val="5CDF0664"/>
    <w:rsid w:val="5CE2EC5E"/>
    <w:rsid w:val="5CE397FF"/>
    <w:rsid w:val="5CE39EC0"/>
    <w:rsid w:val="5CE4980D"/>
    <w:rsid w:val="5CE6F840"/>
    <w:rsid w:val="5CE9AE56"/>
    <w:rsid w:val="5CEB2AB8"/>
    <w:rsid w:val="5CEC8CD2"/>
    <w:rsid w:val="5CF052DA"/>
    <w:rsid w:val="5CF12C4B"/>
    <w:rsid w:val="5CF3424C"/>
    <w:rsid w:val="5CF9268F"/>
    <w:rsid w:val="5CFD808A"/>
    <w:rsid w:val="5CFE624C"/>
    <w:rsid w:val="5CFF9106"/>
    <w:rsid w:val="5D009345"/>
    <w:rsid w:val="5D0105A6"/>
    <w:rsid w:val="5D029C44"/>
    <w:rsid w:val="5D065F21"/>
    <w:rsid w:val="5D06EDD0"/>
    <w:rsid w:val="5D06FCFD"/>
    <w:rsid w:val="5D0876D7"/>
    <w:rsid w:val="5D09F62B"/>
    <w:rsid w:val="5D0A2794"/>
    <w:rsid w:val="5D0A2873"/>
    <w:rsid w:val="5D0E0BFF"/>
    <w:rsid w:val="5D10C240"/>
    <w:rsid w:val="5D1156E3"/>
    <w:rsid w:val="5D11813B"/>
    <w:rsid w:val="5D139075"/>
    <w:rsid w:val="5D14B89D"/>
    <w:rsid w:val="5D179944"/>
    <w:rsid w:val="5D183CBC"/>
    <w:rsid w:val="5D1BABC1"/>
    <w:rsid w:val="5D1C0F26"/>
    <w:rsid w:val="5D1FEB76"/>
    <w:rsid w:val="5D24533E"/>
    <w:rsid w:val="5D2C23EC"/>
    <w:rsid w:val="5D2CCD18"/>
    <w:rsid w:val="5D2D9D57"/>
    <w:rsid w:val="5D2E569F"/>
    <w:rsid w:val="5D300BD8"/>
    <w:rsid w:val="5D310261"/>
    <w:rsid w:val="5D317E10"/>
    <w:rsid w:val="5D33A1F3"/>
    <w:rsid w:val="5D344BD0"/>
    <w:rsid w:val="5D34D1AF"/>
    <w:rsid w:val="5D36EEF8"/>
    <w:rsid w:val="5D3791DB"/>
    <w:rsid w:val="5D3A3DB8"/>
    <w:rsid w:val="5D4142B0"/>
    <w:rsid w:val="5D419E28"/>
    <w:rsid w:val="5D41DD7F"/>
    <w:rsid w:val="5D41F124"/>
    <w:rsid w:val="5D43525A"/>
    <w:rsid w:val="5D44F790"/>
    <w:rsid w:val="5D45331E"/>
    <w:rsid w:val="5D4778C7"/>
    <w:rsid w:val="5D4C4131"/>
    <w:rsid w:val="5D4C5FF2"/>
    <w:rsid w:val="5D4DFF5B"/>
    <w:rsid w:val="5D4FD9B7"/>
    <w:rsid w:val="5D521664"/>
    <w:rsid w:val="5D53877D"/>
    <w:rsid w:val="5D54D34F"/>
    <w:rsid w:val="5D559417"/>
    <w:rsid w:val="5D5677D4"/>
    <w:rsid w:val="5D58A008"/>
    <w:rsid w:val="5D59D07C"/>
    <w:rsid w:val="5D5BD6EC"/>
    <w:rsid w:val="5D6041E0"/>
    <w:rsid w:val="5D615FBD"/>
    <w:rsid w:val="5D636D87"/>
    <w:rsid w:val="5D6596CD"/>
    <w:rsid w:val="5D69D660"/>
    <w:rsid w:val="5D6A1688"/>
    <w:rsid w:val="5D6CFCA9"/>
    <w:rsid w:val="5D6FB25D"/>
    <w:rsid w:val="5D71385F"/>
    <w:rsid w:val="5D72675E"/>
    <w:rsid w:val="5D738C08"/>
    <w:rsid w:val="5D746EAD"/>
    <w:rsid w:val="5D753AF4"/>
    <w:rsid w:val="5D77ECB6"/>
    <w:rsid w:val="5D79731E"/>
    <w:rsid w:val="5D7D0F8C"/>
    <w:rsid w:val="5D7D5E98"/>
    <w:rsid w:val="5D7E3A6E"/>
    <w:rsid w:val="5D80D5C6"/>
    <w:rsid w:val="5D826503"/>
    <w:rsid w:val="5D8753D4"/>
    <w:rsid w:val="5D88D189"/>
    <w:rsid w:val="5D8BDB4B"/>
    <w:rsid w:val="5D8D0095"/>
    <w:rsid w:val="5D911DF1"/>
    <w:rsid w:val="5D919556"/>
    <w:rsid w:val="5D923CD2"/>
    <w:rsid w:val="5D93E864"/>
    <w:rsid w:val="5D978020"/>
    <w:rsid w:val="5D99D3B0"/>
    <w:rsid w:val="5D9AE9E9"/>
    <w:rsid w:val="5D9D468C"/>
    <w:rsid w:val="5D9DD48B"/>
    <w:rsid w:val="5D9E5A6E"/>
    <w:rsid w:val="5DA12567"/>
    <w:rsid w:val="5DA155AF"/>
    <w:rsid w:val="5DA942CD"/>
    <w:rsid w:val="5DAA7F1C"/>
    <w:rsid w:val="5DAAF9DC"/>
    <w:rsid w:val="5DAE4EE7"/>
    <w:rsid w:val="5DAE50E7"/>
    <w:rsid w:val="5DAF0A16"/>
    <w:rsid w:val="5DB09A25"/>
    <w:rsid w:val="5DB09E41"/>
    <w:rsid w:val="5DB75DBF"/>
    <w:rsid w:val="5DB89CA8"/>
    <w:rsid w:val="5DB97751"/>
    <w:rsid w:val="5DBBDF14"/>
    <w:rsid w:val="5DBCA20B"/>
    <w:rsid w:val="5DBDD889"/>
    <w:rsid w:val="5DC0BD34"/>
    <w:rsid w:val="5DC15657"/>
    <w:rsid w:val="5DC1AD0A"/>
    <w:rsid w:val="5DC2CDE5"/>
    <w:rsid w:val="5DC37D8C"/>
    <w:rsid w:val="5DC6D564"/>
    <w:rsid w:val="5DC721D2"/>
    <w:rsid w:val="5DCE5215"/>
    <w:rsid w:val="5DCFDA38"/>
    <w:rsid w:val="5DD34AE5"/>
    <w:rsid w:val="5DD53490"/>
    <w:rsid w:val="5DD5C7E4"/>
    <w:rsid w:val="5DD790C7"/>
    <w:rsid w:val="5DDA70E8"/>
    <w:rsid w:val="5DDD5E33"/>
    <w:rsid w:val="5DDE3611"/>
    <w:rsid w:val="5DE1D57A"/>
    <w:rsid w:val="5DE2B3C6"/>
    <w:rsid w:val="5DE3194A"/>
    <w:rsid w:val="5DE45E04"/>
    <w:rsid w:val="5DE4B58E"/>
    <w:rsid w:val="5DE53229"/>
    <w:rsid w:val="5DE66BD6"/>
    <w:rsid w:val="5DE6F814"/>
    <w:rsid w:val="5DE79B5E"/>
    <w:rsid w:val="5DE938E4"/>
    <w:rsid w:val="5DE9A770"/>
    <w:rsid w:val="5DED60C1"/>
    <w:rsid w:val="5DF0AEFA"/>
    <w:rsid w:val="5DF23248"/>
    <w:rsid w:val="5DF2F791"/>
    <w:rsid w:val="5DF584C9"/>
    <w:rsid w:val="5DF7340F"/>
    <w:rsid w:val="5DF9801B"/>
    <w:rsid w:val="5DFC49CC"/>
    <w:rsid w:val="5DFF9FED"/>
    <w:rsid w:val="5E0052BB"/>
    <w:rsid w:val="5E055E26"/>
    <w:rsid w:val="5E069AC6"/>
    <w:rsid w:val="5E08BCAF"/>
    <w:rsid w:val="5E09E06C"/>
    <w:rsid w:val="5E0B539C"/>
    <w:rsid w:val="5E0BD7AD"/>
    <w:rsid w:val="5E0CDD78"/>
    <w:rsid w:val="5E0DD20C"/>
    <w:rsid w:val="5E0FD20D"/>
    <w:rsid w:val="5E103478"/>
    <w:rsid w:val="5E121E39"/>
    <w:rsid w:val="5E138F6D"/>
    <w:rsid w:val="5E13FE11"/>
    <w:rsid w:val="5E17B18D"/>
    <w:rsid w:val="5E1933BF"/>
    <w:rsid w:val="5E1A299C"/>
    <w:rsid w:val="5E1A41F5"/>
    <w:rsid w:val="5E1C1A4F"/>
    <w:rsid w:val="5E1E79FC"/>
    <w:rsid w:val="5E1FAF71"/>
    <w:rsid w:val="5E20EC01"/>
    <w:rsid w:val="5E247082"/>
    <w:rsid w:val="5E260216"/>
    <w:rsid w:val="5E286269"/>
    <w:rsid w:val="5E28F163"/>
    <w:rsid w:val="5E2ABD1A"/>
    <w:rsid w:val="5E2BE13E"/>
    <w:rsid w:val="5E2EC5C9"/>
    <w:rsid w:val="5E335610"/>
    <w:rsid w:val="5E34CC47"/>
    <w:rsid w:val="5E359FFC"/>
    <w:rsid w:val="5E367C0B"/>
    <w:rsid w:val="5E386E8D"/>
    <w:rsid w:val="5E388A85"/>
    <w:rsid w:val="5E38E46A"/>
    <w:rsid w:val="5E3CA396"/>
    <w:rsid w:val="5E3E3C83"/>
    <w:rsid w:val="5E40F52D"/>
    <w:rsid w:val="5E4229A2"/>
    <w:rsid w:val="5E4356D3"/>
    <w:rsid w:val="5E463FB7"/>
    <w:rsid w:val="5E463FED"/>
    <w:rsid w:val="5E46E01C"/>
    <w:rsid w:val="5E46F2F9"/>
    <w:rsid w:val="5E47A995"/>
    <w:rsid w:val="5E4A980A"/>
    <w:rsid w:val="5E4B6EFD"/>
    <w:rsid w:val="5E4BFC46"/>
    <w:rsid w:val="5E4F6718"/>
    <w:rsid w:val="5E4FA245"/>
    <w:rsid w:val="5E547D9C"/>
    <w:rsid w:val="5E56850B"/>
    <w:rsid w:val="5E584302"/>
    <w:rsid w:val="5E5AAF88"/>
    <w:rsid w:val="5E5BB0F9"/>
    <w:rsid w:val="5E5F0FBB"/>
    <w:rsid w:val="5E6032A0"/>
    <w:rsid w:val="5E631820"/>
    <w:rsid w:val="5E6456FB"/>
    <w:rsid w:val="5E658500"/>
    <w:rsid w:val="5E676445"/>
    <w:rsid w:val="5E694189"/>
    <w:rsid w:val="5E6FC0AD"/>
    <w:rsid w:val="5E704030"/>
    <w:rsid w:val="5E704380"/>
    <w:rsid w:val="5E70FA85"/>
    <w:rsid w:val="5E72C7AA"/>
    <w:rsid w:val="5E759C32"/>
    <w:rsid w:val="5E76458A"/>
    <w:rsid w:val="5E779DD8"/>
    <w:rsid w:val="5E7B545A"/>
    <w:rsid w:val="5E7EBCB2"/>
    <w:rsid w:val="5E80BF37"/>
    <w:rsid w:val="5E812BC4"/>
    <w:rsid w:val="5E812FCD"/>
    <w:rsid w:val="5E81DE07"/>
    <w:rsid w:val="5E83F862"/>
    <w:rsid w:val="5E859F50"/>
    <w:rsid w:val="5E87C027"/>
    <w:rsid w:val="5E89B50E"/>
    <w:rsid w:val="5E8CDD8D"/>
    <w:rsid w:val="5E8E556D"/>
    <w:rsid w:val="5E8ED2E0"/>
    <w:rsid w:val="5E8EE5D3"/>
    <w:rsid w:val="5E8EF937"/>
    <w:rsid w:val="5E8F9EEA"/>
    <w:rsid w:val="5E907EDA"/>
    <w:rsid w:val="5E930A08"/>
    <w:rsid w:val="5E93878C"/>
    <w:rsid w:val="5E94EB23"/>
    <w:rsid w:val="5E94ED38"/>
    <w:rsid w:val="5E95CF87"/>
    <w:rsid w:val="5E965557"/>
    <w:rsid w:val="5E98CA24"/>
    <w:rsid w:val="5E99FA04"/>
    <w:rsid w:val="5E9A29DC"/>
    <w:rsid w:val="5E9B8549"/>
    <w:rsid w:val="5E9D56D9"/>
    <w:rsid w:val="5E9DECC4"/>
    <w:rsid w:val="5E9F0B91"/>
    <w:rsid w:val="5E9FFB64"/>
    <w:rsid w:val="5EA42E65"/>
    <w:rsid w:val="5EA71956"/>
    <w:rsid w:val="5EA98906"/>
    <w:rsid w:val="5EA98C39"/>
    <w:rsid w:val="5EAE78C0"/>
    <w:rsid w:val="5EAECE8D"/>
    <w:rsid w:val="5EB3B134"/>
    <w:rsid w:val="5EB7D6D5"/>
    <w:rsid w:val="5EB8410B"/>
    <w:rsid w:val="5EB8894D"/>
    <w:rsid w:val="5EB8E06A"/>
    <w:rsid w:val="5EBAB391"/>
    <w:rsid w:val="5EBB5421"/>
    <w:rsid w:val="5EBBA531"/>
    <w:rsid w:val="5EBCC115"/>
    <w:rsid w:val="5EBD8354"/>
    <w:rsid w:val="5EBEDE48"/>
    <w:rsid w:val="5EBFF97D"/>
    <w:rsid w:val="5EC12CA0"/>
    <w:rsid w:val="5EC207E6"/>
    <w:rsid w:val="5EC375D9"/>
    <w:rsid w:val="5EC61076"/>
    <w:rsid w:val="5EC6A216"/>
    <w:rsid w:val="5EC7ACA8"/>
    <w:rsid w:val="5EC855F7"/>
    <w:rsid w:val="5EC9193C"/>
    <w:rsid w:val="5EC94D91"/>
    <w:rsid w:val="5ECA30BB"/>
    <w:rsid w:val="5ECA3F76"/>
    <w:rsid w:val="5ECC6867"/>
    <w:rsid w:val="5ECD03D6"/>
    <w:rsid w:val="5ECEA84E"/>
    <w:rsid w:val="5ED2115E"/>
    <w:rsid w:val="5ED325B4"/>
    <w:rsid w:val="5ED5CA2E"/>
    <w:rsid w:val="5ED8C96E"/>
    <w:rsid w:val="5EDB97FC"/>
    <w:rsid w:val="5EDC3D21"/>
    <w:rsid w:val="5EDFE56A"/>
    <w:rsid w:val="5EE0D73A"/>
    <w:rsid w:val="5EE23554"/>
    <w:rsid w:val="5EE76565"/>
    <w:rsid w:val="5EE8D451"/>
    <w:rsid w:val="5EE8DEA0"/>
    <w:rsid w:val="5EE90FD3"/>
    <w:rsid w:val="5EEAF7E6"/>
    <w:rsid w:val="5EEC740F"/>
    <w:rsid w:val="5EEEE376"/>
    <w:rsid w:val="5EF05DEC"/>
    <w:rsid w:val="5EF0A817"/>
    <w:rsid w:val="5EF213EC"/>
    <w:rsid w:val="5EF24426"/>
    <w:rsid w:val="5EF3D3CE"/>
    <w:rsid w:val="5EF5F3DB"/>
    <w:rsid w:val="5EF6B14F"/>
    <w:rsid w:val="5EF78BC6"/>
    <w:rsid w:val="5EF7C418"/>
    <w:rsid w:val="5EFB4A2A"/>
    <w:rsid w:val="5EFCBA91"/>
    <w:rsid w:val="5EFD3AB5"/>
    <w:rsid w:val="5F05920F"/>
    <w:rsid w:val="5F06011C"/>
    <w:rsid w:val="5F0ADB86"/>
    <w:rsid w:val="5F0CF0FC"/>
    <w:rsid w:val="5F112404"/>
    <w:rsid w:val="5F15DC51"/>
    <w:rsid w:val="5F1A48AE"/>
    <w:rsid w:val="5F1B1E5F"/>
    <w:rsid w:val="5F1CE614"/>
    <w:rsid w:val="5F1D729F"/>
    <w:rsid w:val="5F1E2739"/>
    <w:rsid w:val="5F2146EB"/>
    <w:rsid w:val="5F2198A3"/>
    <w:rsid w:val="5F2A3410"/>
    <w:rsid w:val="5F2B2AF3"/>
    <w:rsid w:val="5F2D4C51"/>
    <w:rsid w:val="5F2DAC34"/>
    <w:rsid w:val="5F2FCF22"/>
    <w:rsid w:val="5F30432C"/>
    <w:rsid w:val="5F3214FB"/>
    <w:rsid w:val="5F330C07"/>
    <w:rsid w:val="5F333265"/>
    <w:rsid w:val="5F334E1A"/>
    <w:rsid w:val="5F342AB0"/>
    <w:rsid w:val="5F368FD6"/>
    <w:rsid w:val="5F36E793"/>
    <w:rsid w:val="5F38D861"/>
    <w:rsid w:val="5F3952B0"/>
    <w:rsid w:val="5F3B37D1"/>
    <w:rsid w:val="5F3BB1A4"/>
    <w:rsid w:val="5F3C4A5F"/>
    <w:rsid w:val="5F412EBF"/>
    <w:rsid w:val="5F41BF2F"/>
    <w:rsid w:val="5F42A821"/>
    <w:rsid w:val="5F43D122"/>
    <w:rsid w:val="5F45479D"/>
    <w:rsid w:val="5F476328"/>
    <w:rsid w:val="5F49014E"/>
    <w:rsid w:val="5F498D60"/>
    <w:rsid w:val="5F4A7098"/>
    <w:rsid w:val="5F4AF83F"/>
    <w:rsid w:val="5F4BA50B"/>
    <w:rsid w:val="5F4DEFBC"/>
    <w:rsid w:val="5F4F566B"/>
    <w:rsid w:val="5F52C391"/>
    <w:rsid w:val="5F54446D"/>
    <w:rsid w:val="5F5712A2"/>
    <w:rsid w:val="5F57BA1E"/>
    <w:rsid w:val="5F57D9ED"/>
    <w:rsid w:val="5F57FC46"/>
    <w:rsid w:val="5F591841"/>
    <w:rsid w:val="5F5B26CE"/>
    <w:rsid w:val="5F5B6082"/>
    <w:rsid w:val="5F5DA54F"/>
    <w:rsid w:val="5F5EF55D"/>
    <w:rsid w:val="5F644568"/>
    <w:rsid w:val="5F654B3B"/>
    <w:rsid w:val="5F66FAA9"/>
    <w:rsid w:val="5F691F32"/>
    <w:rsid w:val="5F6A83CE"/>
    <w:rsid w:val="5F6A945C"/>
    <w:rsid w:val="5F6B2F99"/>
    <w:rsid w:val="5F6BE0E8"/>
    <w:rsid w:val="5F6C5F58"/>
    <w:rsid w:val="5F6D8245"/>
    <w:rsid w:val="5F6E9209"/>
    <w:rsid w:val="5F6F5D84"/>
    <w:rsid w:val="5F73A25B"/>
    <w:rsid w:val="5F742F0B"/>
    <w:rsid w:val="5F74E38A"/>
    <w:rsid w:val="5F76F850"/>
    <w:rsid w:val="5F7781E2"/>
    <w:rsid w:val="5F77A216"/>
    <w:rsid w:val="5F780B1B"/>
    <w:rsid w:val="5F78B7D2"/>
    <w:rsid w:val="5F78BC3A"/>
    <w:rsid w:val="5F79E0D4"/>
    <w:rsid w:val="5F7A5B7B"/>
    <w:rsid w:val="5F7D03D8"/>
    <w:rsid w:val="5F7DA6D5"/>
    <w:rsid w:val="5F8132CE"/>
    <w:rsid w:val="5F846BBF"/>
    <w:rsid w:val="5F858EAF"/>
    <w:rsid w:val="5F8642F5"/>
    <w:rsid w:val="5F8782CA"/>
    <w:rsid w:val="5F87E075"/>
    <w:rsid w:val="5F88AE29"/>
    <w:rsid w:val="5F8C5CB5"/>
    <w:rsid w:val="5F8FBF29"/>
    <w:rsid w:val="5F92065D"/>
    <w:rsid w:val="5F936BE0"/>
    <w:rsid w:val="5F95F342"/>
    <w:rsid w:val="5F987154"/>
    <w:rsid w:val="5F9CAC90"/>
    <w:rsid w:val="5F9CE0E2"/>
    <w:rsid w:val="5F9D3661"/>
    <w:rsid w:val="5F9ECD33"/>
    <w:rsid w:val="5F9F6830"/>
    <w:rsid w:val="5F9FE21D"/>
    <w:rsid w:val="5FA0909E"/>
    <w:rsid w:val="5FA4F723"/>
    <w:rsid w:val="5FA86848"/>
    <w:rsid w:val="5FA8ECA9"/>
    <w:rsid w:val="5FA8F2FC"/>
    <w:rsid w:val="5FA9A66F"/>
    <w:rsid w:val="5FAA55F8"/>
    <w:rsid w:val="5FAAC173"/>
    <w:rsid w:val="5FAC321A"/>
    <w:rsid w:val="5FAE06CD"/>
    <w:rsid w:val="5FB1EB8A"/>
    <w:rsid w:val="5FB26113"/>
    <w:rsid w:val="5FB33776"/>
    <w:rsid w:val="5FB798A7"/>
    <w:rsid w:val="5FB8C7FE"/>
    <w:rsid w:val="5FBC39C8"/>
    <w:rsid w:val="5FBDA072"/>
    <w:rsid w:val="5FBDC65F"/>
    <w:rsid w:val="5FBE55E9"/>
    <w:rsid w:val="5FBF09AB"/>
    <w:rsid w:val="5FC8AC2E"/>
    <w:rsid w:val="5FC8C121"/>
    <w:rsid w:val="5FCC9419"/>
    <w:rsid w:val="5FCD7950"/>
    <w:rsid w:val="5FCE40AE"/>
    <w:rsid w:val="5FCED7C4"/>
    <w:rsid w:val="5FD036D2"/>
    <w:rsid w:val="5FD06A91"/>
    <w:rsid w:val="5FD14254"/>
    <w:rsid w:val="5FD40C05"/>
    <w:rsid w:val="5FD7172A"/>
    <w:rsid w:val="5FDA29C1"/>
    <w:rsid w:val="5FDA7511"/>
    <w:rsid w:val="5FDC3E8D"/>
    <w:rsid w:val="5FDCF8B9"/>
    <w:rsid w:val="5FDDF829"/>
    <w:rsid w:val="5FE6142D"/>
    <w:rsid w:val="5FE6C292"/>
    <w:rsid w:val="5FE6CAA2"/>
    <w:rsid w:val="5FE7B5AE"/>
    <w:rsid w:val="5FE7D01A"/>
    <w:rsid w:val="5FE8B935"/>
    <w:rsid w:val="5FEA094D"/>
    <w:rsid w:val="5FEB653F"/>
    <w:rsid w:val="5FEB7DC2"/>
    <w:rsid w:val="5FEC2E42"/>
    <w:rsid w:val="5FECE91E"/>
    <w:rsid w:val="5FED6E65"/>
    <w:rsid w:val="5FF08CE5"/>
    <w:rsid w:val="5FF0DBBB"/>
    <w:rsid w:val="5FF6465A"/>
    <w:rsid w:val="5FF67FE9"/>
    <w:rsid w:val="5FFA1557"/>
    <w:rsid w:val="5FFBB872"/>
    <w:rsid w:val="5FFCE895"/>
    <w:rsid w:val="5FFFB371"/>
    <w:rsid w:val="6001265C"/>
    <w:rsid w:val="6002A0EB"/>
    <w:rsid w:val="60040679"/>
    <w:rsid w:val="6004EA48"/>
    <w:rsid w:val="60056F90"/>
    <w:rsid w:val="60082543"/>
    <w:rsid w:val="60099B2B"/>
    <w:rsid w:val="600C987C"/>
    <w:rsid w:val="600F2846"/>
    <w:rsid w:val="60134F6F"/>
    <w:rsid w:val="601388B9"/>
    <w:rsid w:val="60142DC1"/>
    <w:rsid w:val="6016363F"/>
    <w:rsid w:val="601874A3"/>
    <w:rsid w:val="6019346C"/>
    <w:rsid w:val="6019ABBA"/>
    <w:rsid w:val="601CBDCF"/>
    <w:rsid w:val="601CFD56"/>
    <w:rsid w:val="601DDCAB"/>
    <w:rsid w:val="601DF7A2"/>
    <w:rsid w:val="601E1206"/>
    <w:rsid w:val="601E4441"/>
    <w:rsid w:val="601F0C97"/>
    <w:rsid w:val="60213963"/>
    <w:rsid w:val="60227038"/>
    <w:rsid w:val="6022B874"/>
    <w:rsid w:val="6023FC5A"/>
    <w:rsid w:val="60268C24"/>
    <w:rsid w:val="6029E29D"/>
    <w:rsid w:val="602AE30E"/>
    <w:rsid w:val="602BCC5C"/>
    <w:rsid w:val="602E317E"/>
    <w:rsid w:val="602E38B1"/>
    <w:rsid w:val="602E541F"/>
    <w:rsid w:val="602F57ED"/>
    <w:rsid w:val="602FA2EC"/>
    <w:rsid w:val="603330F9"/>
    <w:rsid w:val="603538CB"/>
    <w:rsid w:val="60359AA1"/>
    <w:rsid w:val="6037F0F8"/>
    <w:rsid w:val="6038391A"/>
    <w:rsid w:val="60394392"/>
    <w:rsid w:val="60399C4A"/>
    <w:rsid w:val="603B0377"/>
    <w:rsid w:val="603FCFE6"/>
    <w:rsid w:val="6040A979"/>
    <w:rsid w:val="604264B9"/>
    <w:rsid w:val="6043008A"/>
    <w:rsid w:val="6044BBB9"/>
    <w:rsid w:val="604529C9"/>
    <w:rsid w:val="604608C6"/>
    <w:rsid w:val="6046F6F6"/>
    <w:rsid w:val="6047465C"/>
    <w:rsid w:val="6049BA2C"/>
    <w:rsid w:val="604E328A"/>
    <w:rsid w:val="6051A96F"/>
    <w:rsid w:val="60521385"/>
    <w:rsid w:val="60523013"/>
    <w:rsid w:val="60537ADA"/>
    <w:rsid w:val="6053B107"/>
    <w:rsid w:val="605BAC01"/>
    <w:rsid w:val="605D11C1"/>
    <w:rsid w:val="60600C36"/>
    <w:rsid w:val="60608A3E"/>
    <w:rsid w:val="60626706"/>
    <w:rsid w:val="606628B7"/>
    <w:rsid w:val="60667E95"/>
    <w:rsid w:val="6067A700"/>
    <w:rsid w:val="60686A64"/>
    <w:rsid w:val="606B500B"/>
    <w:rsid w:val="606BBE82"/>
    <w:rsid w:val="606ED481"/>
    <w:rsid w:val="607027AD"/>
    <w:rsid w:val="6073B08A"/>
    <w:rsid w:val="6073F27D"/>
    <w:rsid w:val="607C74D9"/>
    <w:rsid w:val="607CF640"/>
    <w:rsid w:val="607DA347"/>
    <w:rsid w:val="6082DA34"/>
    <w:rsid w:val="60847E62"/>
    <w:rsid w:val="6085F5FE"/>
    <w:rsid w:val="6089E115"/>
    <w:rsid w:val="608B633C"/>
    <w:rsid w:val="608E2CF7"/>
    <w:rsid w:val="608F7655"/>
    <w:rsid w:val="608FCB06"/>
    <w:rsid w:val="6090145B"/>
    <w:rsid w:val="6091BF2D"/>
    <w:rsid w:val="60958398"/>
    <w:rsid w:val="6099007F"/>
    <w:rsid w:val="609974FA"/>
    <w:rsid w:val="609B83C8"/>
    <w:rsid w:val="609EA616"/>
    <w:rsid w:val="609ECE47"/>
    <w:rsid w:val="60A60B48"/>
    <w:rsid w:val="60A67FBF"/>
    <w:rsid w:val="60A6B250"/>
    <w:rsid w:val="60A81722"/>
    <w:rsid w:val="60AD148E"/>
    <w:rsid w:val="60AD2780"/>
    <w:rsid w:val="60B2A2E1"/>
    <w:rsid w:val="60B2C56C"/>
    <w:rsid w:val="60B42368"/>
    <w:rsid w:val="60B876BE"/>
    <w:rsid w:val="60BC0C38"/>
    <w:rsid w:val="60BD3D0F"/>
    <w:rsid w:val="60BF3109"/>
    <w:rsid w:val="60BF4697"/>
    <w:rsid w:val="60C301C1"/>
    <w:rsid w:val="60C6A053"/>
    <w:rsid w:val="60C89F88"/>
    <w:rsid w:val="60C94AA6"/>
    <w:rsid w:val="60C9ACD2"/>
    <w:rsid w:val="60CD23D1"/>
    <w:rsid w:val="60CE42D0"/>
    <w:rsid w:val="60D10956"/>
    <w:rsid w:val="60D23A91"/>
    <w:rsid w:val="60D25384"/>
    <w:rsid w:val="60D26037"/>
    <w:rsid w:val="60D35ADA"/>
    <w:rsid w:val="60D84772"/>
    <w:rsid w:val="60D9670A"/>
    <w:rsid w:val="60DC7FB4"/>
    <w:rsid w:val="60DCD088"/>
    <w:rsid w:val="60DDB4CF"/>
    <w:rsid w:val="60E17680"/>
    <w:rsid w:val="60E3A379"/>
    <w:rsid w:val="60E55F12"/>
    <w:rsid w:val="60E73781"/>
    <w:rsid w:val="60E9973E"/>
    <w:rsid w:val="60EB644E"/>
    <w:rsid w:val="60EB903C"/>
    <w:rsid w:val="60EDEAAA"/>
    <w:rsid w:val="60EF0900"/>
    <w:rsid w:val="60F2E3F8"/>
    <w:rsid w:val="60F7F226"/>
    <w:rsid w:val="60FD17BD"/>
    <w:rsid w:val="60FED544"/>
    <w:rsid w:val="60FF5686"/>
    <w:rsid w:val="6105BEF5"/>
    <w:rsid w:val="61068B74"/>
    <w:rsid w:val="610987E6"/>
    <w:rsid w:val="6109DBD7"/>
    <w:rsid w:val="610A7FA5"/>
    <w:rsid w:val="610AEBA7"/>
    <w:rsid w:val="610E11FB"/>
    <w:rsid w:val="610E6B30"/>
    <w:rsid w:val="610FB26D"/>
    <w:rsid w:val="6110B328"/>
    <w:rsid w:val="61123EEE"/>
    <w:rsid w:val="61125245"/>
    <w:rsid w:val="61125F19"/>
    <w:rsid w:val="61142200"/>
    <w:rsid w:val="61144815"/>
    <w:rsid w:val="61147816"/>
    <w:rsid w:val="61168D4F"/>
    <w:rsid w:val="6117F6D6"/>
    <w:rsid w:val="61190A1A"/>
    <w:rsid w:val="61197A47"/>
    <w:rsid w:val="611A7F11"/>
    <w:rsid w:val="611FA895"/>
    <w:rsid w:val="61236EED"/>
    <w:rsid w:val="6123D461"/>
    <w:rsid w:val="6129280A"/>
    <w:rsid w:val="612A3E6D"/>
    <w:rsid w:val="612E9433"/>
    <w:rsid w:val="61328A03"/>
    <w:rsid w:val="6134433A"/>
    <w:rsid w:val="61353713"/>
    <w:rsid w:val="6135D925"/>
    <w:rsid w:val="6136CEC9"/>
    <w:rsid w:val="61387CF1"/>
    <w:rsid w:val="613A2EC1"/>
    <w:rsid w:val="613D0E51"/>
    <w:rsid w:val="613E30E6"/>
    <w:rsid w:val="613E682F"/>
    <w:rsid w:val="613FC168"/>
    <w:rsid w:val="6140BAA7"/>
    <w:rsid w:val="6141D236"/>
    <w:rsid w:val="6143085F"/>
    <w:rsid w:val="61437A3E"/>
    <w:rsid w:val="61441A58"/>
    <w:rsid w:val="6144E4E1"/>
    <w:rsid w:val="61477E7F"/>
    <w:rsid w:val="614B093D"/>
    <w:rsid w:val="614C2EBD"/>
    <w:rsid w:val="614CAAD9"/>
    <w:rsid w:val="61501538"/>
    <w:rsid w:val="61501C45"/>
    <w:rsid w:val="61518553"/>
    <w:rsid w:val="61546295"/>
    <w:rsid w:val="61547A56"/>
    <w:rsid w:val="61549C5D"/>
    <w:rsid w:val="615610B0"/>
    <w:rsid w:val="615B0773"/>
    <w:rsid w:val="615B692E"/>
    <w:rsid w:val="615BF03D"/>
    <w:rsid w:val="615CEF59"/>
    <w:rsid w:val="61602019"/>
    <w:rsid w:val="616204DB"/>
    <w:rsid w:val="6165470E"/>
    <w:rsid w:val="616C37A5"/>
    <w:rsid w:val="616CF0E8"/>
    <w:rsid w:val="616E7432"/>
    <w:rsid w:val="6171290C"/>
    <w:rsid w:val="61713ECD"/>
    <w:rsid w:val="6173742F"/>
    <w:rsid w:val="6173BFF3"/>
    <w:rsid w:val="617485D1"/>
    <w:rsid w:val="61752041"/>
    <w:rsid w:val="6175DD45"/>
    <w:rsid w:val="6177062D"/>
    <w:rsid w:val="61791606"/>
    <w:rsid w:val="6179E5C0"/>
    <w:rsid w:val="617C3DAA"/>
    <w:rsid w:val="617C6530"/>
    <w:rsid w:val="617C7364"/>
    <w:rsid w:val="617D8663"/>
    <w:rsid w:val="617E9E9C"/>
    <w:rsid w:val="618AC4DD"/>
    <w:rsid w:val="618C8B14"/>
    <w:rsid w:val="618F9AE5"/>
    <w:rsid w:val="6191BA43"/>
    <w:rsid w:val="6191F281"/>
    <w:rsid w:val="61935843"/>
    <w:rsid w:val="6194BD7C"/>
    <w:rsid w:val="6194E4DE"/>
    <w:rsid w:val="61981DF8"/>
    <w:rsid w:val="6198D4E5"/>
    <w:rsid w:val="619C3980"/>
    <w:rsid w:val="619E7658"/>
    <w:rsid w:val="61A491D1"/>
    <w:rsid w:val="61A4A390"/>
    <w:rsid w:val="61A5B4D7"/>
    <w:rsid w:val="61A5CF56"/>
    <w:rsid w:val="61A6551C"/>
    <w:rsid w:val="61A84986"/>
    <w:rsid w:val="61AAA97E"/>
    <w:rsid w:val="61AD5386"/>
    <w:rsid w:val="61AE2507"/>
    <w:rsid w:val="61AF6E3B"/>
    <w:rsid w:val="61B2827D"/>
    <w:rsid w:val="61B2DF08"/>
    <w:rsid w:val="61B2F198"/>
    <w:rsid w:val="61B686C5"/>
    <w:rsid w:val="61B815CE"/>
    <w:rsid w:val="61B9FE27"/>
    <w:rsid w:val="61BB69C0"/>
    <w:rsid w:val="61BC6C3E"/>
    <w:rsid w:val="61BDD1C1"/>
    <w:rsid w:val="61C12472"/>
    <w:rsid w:val="61C17B65"/>
    <w:rsid w:val="61C19237"/>
    <w:rsid w:val="61C41FBC"/>
    <w:rsid w:val="61C465F1"/>
    <w:rsid w:val="61C4F498"/>
    <w:rsid w:val="61C6719C"/>
    <w:rsid w:val="61C87607"/>
    <w:rsid w:val="61CB2899"/>
    <w:rsid w:val="61CC6017"/>
    <w:rsid w:val="61CD4DAB"/>
    <w:rsid w:val="61CED6C4"/>
    <w:rsid w:val="61CEE80F"/>
    <w:rsid w:val="61CEF19B"/>
    <w:rsid w:val="61D0F1AD"/>
    <w:rsid w:val="61D12824"/>
    <w:rsid w:val="61D13657"/>
    <w:rsid w:val="61D1D198"/>
    <w:rsid w:val="61D1F265"/>
    <w:rsid w:val="61D2F433"/>
    <w:rsid w:val="61D502FA"/>
    <w:rsid w:val="61D7FF1C"/>
    <w:rsid w:val="61D9F015"/>
    <w:rsid w:val="61DB7A8E"/>
    <w:rsid w:val="61DD1E9A"/>
    <w:rsid w:val="61E2C037"/>
    <w:rsid w:val="61E4B579"/>
    <w:rsid w:val="61E4BB35"/>
    <w:rsid w:val="61E7630C"/>
    <w:rsid w:val="61EB5218"/>
    <w:rsid w:val="61EDEED4"/>
    <w:rsid w:val="61EE67B8"/>
    <w:rsid w:val="61EF25C6"/>
    <w:rsid w:val="61F28872"/>
    <w:rsid w:val="61F7D937"/>
    <w:rsid w:val="61F8626B"/>
    <w:rsid w:val="61F89688"/>
    <w:rsid w:val="61F8F830"/>
    <w:rsid w:val="61F93E33"/>
    <w:rsid w:val="61FBAE38"/>
    <w:rsid w:val="61FE2908"/>
    <w:rsid w:val="62012DDC"/>
    <w:rsid w:val="62064910"/>
    <w:rsid w:val="62078F78"/>
    <w:rsid w:val="6208E8C3"/>
    <w:rsid w:val="620AEBE5"/>
    <w:rsid w:val="620BB500"/>
    <w:rsid w:val="620C3AD8"/>
    <w:rsid w:val="620F0F0A"/>
    <w:rsid w:val="62129A30"/>
    <w:rsid w:val="621356C9"/>
    <w:rsid w:val="6214A8C9"/>
    <w:rsid w:val="6214FEC6"/>
    <w:rsid w:val="6217D437"/>
    <w:rsid w:val="621A6166"/>
    <w:rsid w:val="621C6038"/>
    <w:rsid w:val="621DFEAB"/>
    <w:rsid w:val="621FB254"/>
    <w:rsid w:val="6221F18C"/>
    <w:rsid w:val="62237F71"/>
    <w:rsid w:val="6223D768"/>
    <w:rsid w:val="62268DA9"/>
    <w:rsid w:val="622C271B"/>
    <w:rsid w:val="622D0D2F"/>
    <w:rsid w:val="622E1555"/>
    <w:rsid w:val="623281B5"/>
    <w:rsid w:val="62336A45"/>
    <w:rsid w:val="6234D0E0"/>
    <w:rsid w:val="623587EA"/>
    <w:rsid w:val="62365BF3"/>
    <w:rsid w:val="623696B5"/>
    <w:rsid w:val="62378E25"/>
    <w:rsid w:val="623A74C1"/>
    <w:rsid w:val="623C8E6C"/>
    <w:rsid w:val="623E8765"/>
    <w:rsid w:val="62417EAE"/>
    <w:rsid w:val="624191C3"/>
    <w:rsid w:val="62426C55"/>
    <w:rsid w:val="62436945"/>
    <w:rsid w:val="6243A711"/>
    <w:rsid w:val="62473153"/>
    <w:rsid w:val="624753C7"/>
    <w:rsid w:val="624774CB"/>
    <w:rsid w:val="624B7B0B"/>
    <w:rsid w:val="624D983B"/>
    <w:rsid w:val="624DE9E5"/>
    <w:rsid w:val="624F7751"/>
    <w:rsid w:val="624FF148"/>
    <w:rsid w:val="6254B5EE"/>
    <w:rsid w:val="6257A073"/>
    <w:rsid w:val="6258D2E0"/>
    <w:rsid w:val="625A277D"/>
    <w:rsid w:val="625A3864"/>
    <w:rsid w:val="625DC6B8"/>
    <w:rsid w:val="625DF4F4"/>
    <w:rsid w:val="625EC171"/>
    <w:rsid w:val="625F5978"/>
    <w:rsid w:val="625FA65D"/>
    <w:rsid w:val="626002A7"/>
    <w:rsid w:val="62603F33"/>
    <w:rsid w:val="62612C28"/>
    <w:rsid w:val="6263A22E"/>
    <w:rsid w:val="62640B48"/>
    <w:rsid w:val="62690A1B"/>
    <w:rsid w:val="62691C4A"/>
    <w:rsid w:val="6269211B"/>
    <w:rsid w:val="626AD169"/>
    <w:rsid w:val="626B0238"/>
    <w:rsid w:val="626D9AB2"/>
    <w:rsid w:val="62711225"/>
    <w:rsid w:val="62755E30"/>
    <w:rsid w:val="62762446"/>
    <w:rsid w:val="6279721B"/>
    <w:rsid w:val="6279FF6D"/>
    <w:rsid w:val="627A4810"/>
    <w:rsid w:val="627ADF2C"/>
    <w:rsid w:val="627F99E3"/>
    <w:rsid w:val="628238FB"/>
    <w:rsid w:val="6283A23A"/>
    <w:rsid w:val="6283D57D"/>
    <w:rsid w:val="62846D70"/>
    <w:rsid w:val="62897CD0"/>
    <w:rsid w:val="628DB164"/>
    <w:rsid w:val="62907248"/>
    <w:rsid w:val="62924D25"/>
    <w:rsid w:val="6292BBC4"/>
    <w:rsid w:val="62964F79"/>
    <w:rsid w:val="6296BFDE"/>
    <w:rsid w:val="6298B983"/>
    <w:rsid w:val="62992CA7"/>
    <w:rsid w:val="629EA286"/>
    <w:rsid w:val="629FF6FD"/>
    <w:rsid w:val="62A13899"/>
    <w:rsid w:val="62A16FE9"/>
    <w:rsid w:val="62A728E8"/>
    <w:rsid w:val="62A79E13"/>
    <w:rsid w:val="62AB4559"/>
    <w:rsid w:val="62ACFD97"/>
    <w:rsid w:val="62AE2790"/>
    <w:rsid w:val="62AFC719"/>
    <w:rsid w:val="62B1F0A8"/>
    <w:rsid w:val="62B45FD8"/>
    <w:rsid w:val="62B53B46"/>
    <w:rsid w:val="62B7BEE7"/>
    <w:rsid w:val="62BA210B"/>
    <w:rsid w:val="62BA84E4"/>
    <w:rsid w:val="62BBFB1F"/>
    <w:rsid w:val="62BCC2E8"/>
    <w:rsid w:val="62BE8D58"/>
    <w:rsid w:val="62C1E315"/>
    <w:rsid w:val="62C26BDA"/>
    <w:rsid w:val="62C3D11F"/>
    <w:rsid w:val="62C727B0"/>
    <w:rsid w:val="62C7E19B"/>
    <w:rsid w:val="62C97A5F"/>
    <w:rsid w:val="62CB3872"/>
    <w:rsid w:val="62CF9F6C"/>
    <w:rsid w:val="62D07B12"/>
    <w:rsid w:val="62D7EECE"/>
    <w:rsid w:val="62D9B204"/>
    <w:rsid w:val="62DA01A6"/>
    <w:rsid w:val="62DBC75D"/>
    <w:rsid w:val="62DC63E7"/>
    <w:rsid w:val="62DC7E4D"/>
    <w:rsid w:val="62DD767D"/>
    <w:rsid w:val="62DDAB64"/>
    <w:rsid w:val="62DEC9CB"/>
    <w:rsid w:val="62E107C2"/>
    <w:rsid w:val="62E1BD2C"/>
    <w:rsid w:val="62E1E41C"/>
    <w:rsid w:val="62E58509"/>
    <w:rsid w:val="62E74F7B"/>
    <w:rsid w:val="62E85AC0"/>
    <w:rsid w:val="62E875B5"/>
    <w:rsid w:val="62EBC60F"/>
    <w:rsid w:val="62EF55E0"/>
    <w:rsid w:val="62F116AC"/>
    <w:rsid w:val="62F17C5D"/>
    <w:rsid w:val="62F3BD15"/>
    <w:rsid w:val="62F4DB2A"/>
    <w:rsid w:val="62F554A9"/>
    <w:rsid w:val="62F6E5AF"/>
    <w:rsid w:val="62FA419F"/>
    <w:rsid w:val="62FA8001"/>
    <w:rsid w:val="62FB3946"/>
    <w:rsid w:val="62FCF70A"/>
    <w:rsid w:val="62FE0F3D"/>
    <w:rsid w:val="630174A5"/>
    <w:rsid w:val="63059F1A"/>
    <w:rsid w:val="6306921C"/>
    <w:rsid w:val="630A50F8"/>
    <w:rsid w:val="630C1B10"/>
    <w:rsid w:val="630CCCD6"/>
    <w:rsid w:val="630E4628"/>
    <w:rsid w:val="630EF4B9"/>
    <w:rsid w:val="631B97AB"/>
    <w:rsid w:val="631E7F5C"/>
    <w:rsid w:val="631EDA1F"/>
    <w:rsid w:val="631EFC1E"/>
    <w:rsid w:val="632160CC"/>
    <w:rsid w:val="6322B52E"/>
    <w:rsid w:val="6328473D"/>
    <w:rsid w:val="6328C6E7"/>
    <w:rsid w:val="63297E9C"/>
    <w:rsid w:val="632AD638"/>
    <w:rsid w:val="632B7A45"/>
    <w:rsid w:val="63307F19"/>
    <w:rsid w:val="63316C22"/>
    <w:rsid w:val="6335B338"/>
    <w:rsid w:val="633639D8"/>
    <w:rsid w:val="63381D5A"/>
    <w:rsid w:val="6338CF9F"/>
    <w:rsid w:val="6339189A"/>
    <w:rsid w:val="633B1478"/>
    <w:rsid w:val="633B1634"/>
    <w:rsid w:val="633BA94E"/>
    <w:rsid w:val="633BAFFF"/>
    <w:rsid w:val="633C6221"/>
    <w:rsid w:val="633C9CBB"/>
    <w:rsid w:val="633F5A25"/>
    <w:rsid w:val="6342E38A"/>
    <w:rsid w:val="63435451"/>
    <w:rsid w:val="6343D5E6"/>
    <w:rsid w:val="6345B726"/>
    <w:rsid w:val="6346562F"/>
    <w:rsid w:val="63480144"/>
    <w:rsid w:val="63498346"/>
    <w:rsid w:val="634A0D26"/>
    <w:rsid w:val="634C6792"/>
    <w:rsid w:val="6350927A"/>
    <w:rsid w:val="635485F6"/>
    <w:rsid w:val="6357018E"/>
    <w:rsid w:val="635995ED"/>
    <w:rsid w:val="635CD251"/>
    <w:rsid w:val="635F2100"/>
    <w:rsid w:val="63604D16"/>
    <w:rsid w:val="636050AE"/>
    <w:rsid w:val="6360E0E3"/>
    <w:rsid w:val="6361C8F1"/>
    <w:rsid w:val="6361E6D8"/>
    <w:rsid w:val="6361FD57"/>
    <w:rsid w:val="63634460"/>
    <w:rsid w:val="6367939E"/>
    <w:rsid w:val="636862FA"/>
    <w:rsid w:val="6369E7E0"/>
    <w:rsid w:val="636D3C00"/>
    <w:rsid w:val="636FD8F5"/>
    <w:rsid w:val="63711ED5"/>
    <w:rsid w:val="637197AA"/>
    <w:rsid w:val="63730277"/>
    <w:rsid w:val="63735944"/>
    <w:rsid w:val="6373B4AF"/>
    <w:rsid w:val="637F665A"/>
    <w:rsid w:val="637FF397"/>
    <w:rsid w:val="638182DE"/>
    <w:rsid w:val="6383EA35"/>
    <w:rsid w:val="63849A96"/>
    <w:rsid w:val="63878D28"/>
    <w:rsid w:val="638A6569"/>
    <w:rsid w:val="638B0CEA"/>
    <w:rsid w:val="638B2512"/>
    <w:rsid w:val="638C0652"/>
    <w:rsid w:val="638CB779"/>
    <w:rsid w:val="638E7BDD"/>
    <w:rsid w:val="638F9CA7"/>
    <w:rsid w:val="63943463"/>
    <w:rsid w:val="6396F57B"/>
    <w:rsid w:val="63975070"/>
    <w:rsid w:val="639B7F87"/>
    <w:rsid w:val="639BA998"/>
    <w:rsid w:val="63A03C2C"/>
    <w:rsid w:val="63A08A6B"/>
    <w:rsid w:val="63A166B2"/>
    <w:rsid w:val="63A2258F"/>
    <w:rsid w:val="63A5E593"/>
    <w:rsid w:val="63A7CA36"/>
    <w:rsid w:val="63A9560E"/>
    <w:rsid w:val="63AA741D"/>
    <w:rsid w:val="63AD229D"/>
    <w:rsid w:val="63AF0742"/>
    <w:rsid w:val="63B044C1"/>
    <w:rsid w:val="63B1C24D"/>
    <w:rsid w:val="63B3DE50"/>
    <w:rsid w:val="63B6273F"/>
    <w:rsid w:val="63B7A441"/>
    <w:rsid w:val="63B7B0C6"/>
    <w:rsid w:val="63B9AB4B"/>
    <w:rsid w:val="63BA28BB"/>
    <w:rsid w:val="63BA6B84"/>
    <w:rsid w:val="63BCC92A"/>
    <w:rsid w:val="63BECBAA"/>
    <w:rsid w:val="63BECC67"/>
    <w:rsid w:val="63C07A9D"/>
    <w:rsid w:val="63C328E0"/>
    <w:rsid w:val="63C35D01"/>
    <w:rsid w:val="63C513CE"/>
    <w:rsid w:val="63C65043"/>
    <w:rsid w:val="63C963FF"/>
    <w:rsid w:val="63C9F220"/>
    <w:rsid w:val="63CA8B0B"/>
    <w:rsid w:val="63CF54AE"/>
    <w:rsid w:val="63D2CBC9"/>
    <w:rsid w:val="63D32634"/>
    <w:rsid w:val="63D3826D"/>
    <w:rsid w:val="63D420A9"/>
    <w:rsid w:val="63D46F5E"/>
    <w:rsid w:val="63D59F18"/>
    <w:rsid w:val="63D5B82F"/>
    <w:rsid w:val="63D9B589"/>
    <w:rsid w:val="63DA1A3F"/>
    <w:rsid w:val="63DCD5F4"/>
    <w:rsid w:val="63E19296"/>
    <w:rsid w:val="63E305C6"/>
    <w:rsid w:val="63E3302E"/>
    <w:rsid w:val="63E4D95E"/>
    <w:rsid w:val="63E4EE98"/>
    <w:rsid w:val="63E50707"/>
    <w:rsid w:val="63E835F7"/>
    <w:rsid w:val="63EA4B45"/>
    <w:rsid w:val="63EAABE5"/>
    <w:rsid w:val="63EBD2EB"/>
    <w:rsid w:val="63F032F7"/>
    <w:rsid w:val="63F14DEE"/>
    <w:rsid w:val="63F2CC0A"/>
    <w:rsid w:val="63F796C0"/>
    <w:rsid w:val="63F7987B"/>
    <w:rsid w:val="63F7FAD0"/>
    <w:rsid w:val="63F897C7"/>
    <w:rsid w:val="63F8E5B2"/>
    <w:rsid w:val="63FB4B5C"/>
    <w:rsid w:val="63FC5D30"/>
    <w:rsid w:val="63FDB080"/>
    <w:rsid w:val="640397E4"/>
    <w:rsid w:val="6403E568"/>
    <w:rsid w:val="6405617B"/>
    <w:rsid w:val="64077265"/>
    <w:rsid w:val="6409D2F6"/>
    <w:rsid w:val="640B25C9"/>
    <w:rsid w:val="640BDC62"/>
    <w:rsid w:val="6415E578"/>
    <w:rsid w:val="64160A8B"/>
    <w:rsid w:val="64163271"/>
    <w:rsid w:val="6417AC4B"/>
    <w:rsid w:val="64213800"/>
    <w:rsid w:val="6421D0B6"/>
    <w:rsid w:val="6422C799"/>
    <w:rsid w:val="64238BE9"/>
    <w:rsid w:val="642485E7"/>
    <w:rsid w:val="642767C7"/>
    <w:rsid w:val="64276AD8"/>
    <w:rsid w:val="642BA6DA"/>
    <w:rsid w:val="642C4FCA"/>
    <w:rsid w:val="643380A8"/>
    <w:rsid w:val="64339D19"/>
    <w:rsid w:val="6433FB2A"/>
    <w:rsid w:val="643530D4"/>
    <w:rsid w:val="6436F9FC"/>
    <w:rsid w:val="6437FB83"/>
    <w:rsid w:val="643A2CEC"/>
    <w:rsid w:val="643A8AFC"/>
    <w:rsid w:val="643A9138"/>
    <w:rsid w:val="643F520B"/>
    <w:rsid w:val="644285C6"/>
    <w:rsid w:val="64434F86"/>
    <w:rsid w:val="64447F23"/>
    <w:rsid w:val="6444BFC5"/>
    <w:rsid w:val="6447FD38"/>
    <w:rsid w:val="644915F5"/>
    <w:rsid w:val="64496018"/>
    <w:rsid w:val="644E8319"/>
    <w:rsid w:val="644E9188"/>
    <w:rsid w:val="64535712"/>
    <w:rsid w:val="6456702D"/>
    <w:rsid w:val="6456ED5C"/>
    <w:rsid w:val="645789BC"/>
    <w:rsid w:val="6457D1B4"/>
    <w:rsid w:val="645A5DB9"/>
    <w:rsid w:val="645B8B70"/>
    <w:rsid w:val="645E6EB5"/>
    <w:rsid w:val="645EF478"/>
    <w:rsid w:val="645F6341"/>
    <w:rsid w:val="6469D994"/>
    <w:rsid w:val="646BCE48"/>
    <w:rsid w:val="646D9560"/>
    <w:rsid w:val="64712E96"/>
    <w:rsid w:val="64730749"/>
    <w:rsid w:val="6473AB5E"/>
    <w:rsid w:val="64741FE2"/>
    <w:rsid w:val="64779DD0"/>
    <w:rsid w:val="64797D9B"/>
    <w:rsid w:val="647A8E98"/>
    <w:rsid w:val="647C4986"/>
    <w:rsid w:val="647D2BBC"/>
    <w:rsid w:val="647DC348"/>
    <w:rsid w:val="647DD17F"/>
    <w:rsid w:val="6485C472"/>
    <w:rsid w:val="648CC97F"/>
    <w:rsid w:val="648D314F"/>
    <w:rsid w:val="64934FFE"/>
    <w:rsid w:val="6493853B"/>
    <w:rsid w:val="6494901B"/>
    <w:rsid w:val="6496D637"/>
    <w:rsid w:val="649784B4"/>
    <w:rsid w:val="649A9D10"/>
    <w:rsid w:val="649CF782"/>
    <w:rsid w:val="649EC0FA"/>
    <w:rsid w:val="64A71F38"/>
    <w:rsid w:val="64A980A3"/>
    <w:rsid w:val="64A9F439"/>
    <w:rsid w:val="64AB75AC"/>
    <w:rsid w:val="64B0331B"/>
    <w:rsid w:val="64B185A4"/>
    <w:rsid w:val="64B3E088"/>
    <w:rsid w:val="64B4ED9D"/>
    <w:rsid w:val="64B65A01"/>
    <w:rsid w:val="64B6A745"/>
    <w:rsid w:val="64B7962E"/>
    <w:rsid w:val="64B79725"/>
    <w:rsid w:val="64B79900"/>
    <w:rsid w:val="64B8672F"/>
    <w:rsid w:val="64B96546"/>
    <w:rsid w:val="64C36B51"/>
    <w:rsid w:val="64C3AC2E"/>
    <w:rsid w:val="64C72A2D"/>
    <w:rsid w:val="64C73D13"/>
    <w:rsid w:val="64CA7034"/>
    <w:rsid w:val="64CAA0B9"/>
    <w:rsid w:val="64CCFED6"/>
    <w:rsid w:val="64CD3C83"/>
    <w:rsid w:val="64CFE3FD"/>
    <w:rsid w:val="64D022D6"/>
    <w:rsid w:val="64D121AC"/>
    <w:rsid w:val="64D18BFF"/>
    <w:rsid w:val="64D62EFE"/>
    <w:rsid w:val="64DC910F"/>
    <w:rsid w:val="64DD5345"/>
    <w:rsid w:val="64DDA188"/>
    <w:rsid w:val="64DF2780"/>
    <w:rsid w:val="64DF92EB"/>
    <w:rsid w:val="64DFAEA8"/>
    <w:rsid w:val="64E0A5B0"/>
    <w:rsid w:val="64E2FF1F"/>
    <w:rsid w:val="64E4F7FC"/>
    <w:rsid w:val="64E74044"/>
    <w:rsid w:val="64E95871"/>
    <w:rsid w:val="64EAB3A0"/>
    <w:rsid w:val="64EBD03B"/>
    <w:rsid w:val="64ECE279"/>
    <w:rsid w:val="64EDD3B1"/>
    <w:rsid w:val="64EE76E4"/>
    <w:rsid w:val="64F00F09"/>
    <w:rsid w:val="64F1184D"/>
    <w:rsid w:val="64F64B57"/>
    <w:rsid w:val="64FA3B4E"/>
    <w:rsid w:val="64FA6699"/>
    <w:rsid w:val="64FC01E5"/>
    <w:rsid w:val="64FDB739"/>
    <w:rsid w:val="64FE72B2"/>
    <w:rsid w:val="64FE95A2"/>
    <w:rsid w:val="6500EFCA"/>
    <w:rsid w:val="65028F6E"/>
    <w:rsid w:val="6502BC90"/>
    <w:rsid w:val="6502CD70"/>
    <w:rsid w:val="650367A9"/>
    <w:rsid w:val="65040F93"/>
    <w:rsid w:val="65090B91"/>
    <w:rsid w:val="65092720"/>
    <w:rsid w:val="650A7508"/>
    <w:rsid w:val="650AE3D5"/>
    <w:rsid w:val="650B08BD"/>
    <w:rsid w:val="650B0AD5"/>
    <w:rsid w:val="650D410E"/>
    <w:rsid w:val="6510CA73"/>
    <w:rsid w:val="651145D9"/>
    <w:rsid w:val="65144D34"/>
    <w:rsid w:val="651953C6"/>
    <w:rsid w:val="651BEAC0"/>
    <w:rsid w:val="651CCF91"/>
    <w:rsid w:val="651DEB20"/>
    <w:rsid w:val="652038AB"/>
    <w:rsid w:val="65227515"/>
    <w:rsid w:val="652299B5"/>
    <w:rsid w:val="65240E72"/>
    <w:rsid w:val="6524BD71"/>
    <w:rsid w:val="6524F5AE"/>
    <w:rsid w:val="65252003"/>
    <w:rsid w:val="65271B8E"/>
    <w:rsid w:val="65280628"/>
    <w:rsid w:val="6529CF87"/>
    <w:rsid w:val="652B4844"/>
    <w:rsid w:val="652BC557"/>
    <w:rsid w:val="652E2028"/>
    <w:rsid w:val="652EA98D"/>
    <w:rsid w:val="65319C7F"/>
    <w:rsid w:val="653433A4"/>
    <w:rsid w:val="6536EFA6"/>
    <w:rsid w:val="65374D2A"/>
    <w:rsid w:val="65377209"/>
    <w:rsid w:val="6539F9E2"/>
    <w:rsid w:val="653B98BE"/>
    <w:rsid w:val="653C3333"/>
    <w:rsid w:val="653D8F78"/>
    <w:rsid w:val="65403657"/>
    <w:rsid w:val="6543BD53"/>
    <w:rsid w:val="65448308"/>
    <w:rsid w:val="65459AE9"/>
    <w:rsid w:val="6546DC84"/>
    <w:rsid w:val="654822D3"/>
    <w:rsid w:val="654C7D2F"/>
    <w:rsid w:val="654CB8E5"/>
    <w:rsid w:val="654DF15F"/>
    <w:rsid w:val="65511FC8"/>
    <w:rsid w:val="65513EB8"/>
    <w:rsid w:val="6553C2B0"/>
    <w:rsid w:val="6556139D"/>
    <w:rsid w:val="6557B928"/>
    <w:rsid w:val="655B8840"/>
    <w:rsid w:val="655BD277"/>
    <w:rsid w:val="655EAC5E"/>
    <w:rsid w:val="655EE631"/>
    <w:rsid w:val="65639281"/>
    <w:rsid w:val="65639BF4"/>
    <w:rsid w:val="656567E4"/>
    <w:rsid w:val="656F58B9"/>
    <w:rsid w:val="656FF8D2"/>
    <w:rsid w:val="65701E3F"/>
    <w:rsid w:val="6571286F"/>
    <w:rsid w:val="65714D39"/>
    <w:rsid w:val="6571FCF0"/>
    <w:rsid w:val="6573ECA3"/>
    <w:rsid w:val="65761D3C"/>
    <w:rsid w:val="65766CF2"/>
    <w:rsid w:val="65772785"/>
    <w:rsid w:val="657AD7D6"/>
    <w:rsid w:val="657DA306"/>
    <w:rsid w:val="657E184D"/>
    <w:rsid w:val="657FB359"/>
    <w:rsid w:val="65806B96"/>
    <w:rsid w:val="6581CEF5"/>
    <w:rsid w:val="6582AE76"/>
    <w:rsid w:val="6582F355"/>
    <w:rsid w:val="6588101E"/>
    <w:rsid w:val="658B235A"/>
    <w:rsid w:val="658B264A"/>
    <w:rsid w:val="658C1317"/>
    <w:rsid w:val="658C9CEA"/>
    <w:rsid w:val="658DBA82"/>
    <w:rsid w:val="6590FB4C"/>
    <w:rsid w:val="6591E618"/>
    <w:rsid w:val="65950ABA"/>
    <w:rsid w:val="6597A369"/>
    <w:rsid w:val="65985CF3"/>
    <w:rsid w:val="65986C4C"/>
    <w:rsid w:val="6598B203"/>
    <w:rsid w:val="6598D9A1"/>
    <w:rsid w:val="659C4B20"/>
    <w:rsid w:val="65A0FC4D"/>
    <w:rsid w:val="65A104A2"/>
    <w:rsid w:val="65A4B6BE"/>
    <w:rsid w:val="65A6294B"/>
    <w:rsid w:val="65A6426A"/>
    <w:rsid w:val="65A6DCBE"/>
    <w:rsid w:val="65A7D719"/>
    <w:rsid w:val="65A9057E"/>
    <w:rsid w:val="65A974E8"/>
    <w:rsid w:val="65AC9F15"/>
    <w:rsid w:val="65ACC36D"/>
    <w:rsid w:val="65AE18BE"/>
    <w:rsid w:val="65B01BCA"/>
    <w:rsid w:val="65B02FF2"/>
    <w:rsid w:val="65B87B2D"/>
    <w:rsid w:val="65BAFB39"/>
    <w:rsid w:val="65BC7A75"/>
    <w:rsid w:val="65BF8D14"/>
    <w:rsid w:val="65C09145"/>
    <w:rsid w:val="65C20784"/>
    <w:rsid w:val="65C39220"/>
    <w:rsid w:val="65C6B802"/>
    <w:rsid w:val="65C73BDC"/>
    <w:rsid w:val="65C8C770"/>
    <w:rsid w:val="65CCBABA"/>
    <w:rsid w:val="65CDDDF2"/>
    <w:rsid w:val="65CFD93F"/>
    <w:rsid w:val="65D00988"/>
    <w:rsid w:val="65D1BA3E"/>
    <w:rsid w:val="65D43F7A"/>
    <w:rsid w:val="65D4FB22"/>
    <w:rsid w:val="65D76101"/>
    <w:rsid w:val="65D7E1AC"/>
    <w:rsid w:val="65DB226C"/>
    <w:rsid w:val="65DC3643"/>
    <w:rsid w:val="65DC41AE"/>
    <w:rsid w:val="65E0870D"/>
    <w:rsid w:val="65E1425C"/>
    <w:rsid w:val="65EA2B0C"/>
    <w:rsid w:val="65ED3ED9"/>
    <w:rsid w:val="65F0B9DD"/>
    <w:rsid w:val="65F18FAF"/>
    <w:rsid w:val="65F2ABD1"/>
    <w:rsid w:val="65F37F81"/>
    <w:rsid w:val="65F3DDBA"/>
    <w:rsid w:val="65F43BCF"/>
    <w:rsid w:val="65F7DDB5"/>
    <w:rsid w:val="65F7E86E"/>
    <w:rsid w:val="65F9D26C"/>
    <w:rsid w:val="65FAB6AC"/>
    <w:rsid w:val="65FB05B2"/>
    <w:rsid w:val="65FB401E"/>
    <w:rsid w:val="65FCCBCC"/>
    <w:rsid w:val="65FDE7E6"/>
    <w:rsid w:val="66001E03"/>
    <w:rsid w:val="66016E5F"/>
    <w:rsid w:val="6604DC76"/>
    <w:rsid w:val="66062431"/>
    <w:rsid w:val="6608F79B"/>
    <w:rsid w:val="66097321"/>
    <w:rsid w:val="660D7C3F"/>
    <w:rsid w:val="660DFB59"/>
    <w:rsid w:val="66122AF6"/>
    <w:rsid w:val="6613340E"/>
    <w:rsid w:val="661496F0"/>
    <w:rsid w:val="661716FE"/>
    <w:rsid w:val="661909ED"/>
    <w:rsid w:val="6619AA60"/>
    <w:rsid w:val="6619CA09"/>
    <w:rsid w:val="661DF0D3"/>
    <w:rsid w:val="661FCD7C"/>
    <w:rsid w:val="6620D714"/>
    <w:rsid w:val="662D0B4B"/>
    <w:rsid w:val="662F22C7"/>
    <w:rsid w:val="66322582"/>
    <w:rsid w:val="6633712B"/>
    <w:rsid w:val="6633B57E"/>
    <w:rsid w:val="66344402"/>
    <w:rsid w:val="66349BC9"/>
    <w:rsid w:val="6634D0E4"/>
    <w:rsid w:val="6635C106"/>
    <w:rsid w:val="6637E1DF"/>
    <w:rsid w:val="663A51D6"/>
    <w:rsid w:val="663C4177"/>
    <w:rsid w:val="663D0C91"/>
    <w:rsid w:val="663FAAE5"/>
    <w:rsid w:val="664289EC"/>
    <w:rsid w:val="6644341D"/>
    <w:rsid w:val="66444870"/>
    <w:rsid w:val="664678C9"/>
    <w:rsid w:val="6648DFAF"/>
    <w:rsid w:val="66494E3C"/>
    <w:rsid w:val="664A4AC3"/>
    <w:rsid w:val="664B22FC"/>
    <w:rsid w:val="664CBCA0"/>
    <w:rsid w:val="664DC3A7"/>
    <w:rsid w:val="664DEF92"/>
    <w:rsid w:val="66521426"/>
    <w:rsid w:val="6652A8BD"/>
    <w:rsid w:val="6655E6B5"/>
    <w:rsid w:val="6656D1F0"/>
    <w:rsid w:val="665839A7"/>
    <w:rsid w:val="665A9610"/>
    <w:rsid w:val="665AE981"/>
    <w:rsid w:val="665AF0F8"/>
    <w:rsid w:val="665B3770"/>
    <w:rsid w:val="6665EB03"/>
    <w:rsid w:val="666A3CED"/>
    <w:rsid w:val="666A4CE6"/>
    <w:rsid w:val="666B10BE"/>
    <w:rsid w:val="666B28CA"/>
    <w:rsid w:val="666B73DB"/>
    <w:rsid w:val="666CDB16"/>
    <w:rsid w:val="666F55BF"/>
    <w:rsid w:val="666FBF35"/>
    <w:rsid w:val="66720DAE"/>
    <w:rsid w:val="66776492"/>
    <w:rsid w:val="6678409D"/>
    <w:rsid w:val="66793C9F"/>
    <w:rsid w:val="66797C48"/>
    <w:rsid w:val="667C0EFD"/>
    <w:rsid w:val="667DCDA0"/>
    <w:rsid w:val="667FAF2D"/>
    <w:rsid w:val="6680CA24"/>
    <w:rsid w:val="6681DE2D"/>
    <w:rsid w:val="6682CA3D"/>
    <w:rsid w:val="6682E334"/>
    <w:rsid w:val="66861657"/>
    <w:rsid w:val="66861F6C"/>
    <w:rsid w:val="66875908"/>
    <w:rsid w:val="668D55E7"/>
    <w:rsid w:val="66914600"/>
    <w:rsid w:val="6691AE8A"/>
    <w:rsid w:val="66920BEC"/>
    <w:rsid w:val="66924BE7"/>
    <w:rsid w:val="66942578"/>
    <w:rsid w:val="669BB453"/>
    <w:rsid w:val="669BCF6C"/>
    <w:rsid w:val="669C4645"/>
    <w:rsid w:val="669C85D2"/>
    <w:rsid w:val="669E676F"/>
    <w:rsid w:val="669FBC36"/>
    <w:rsid w:val="66A38245"/>
    <w:rsid w:val="66AABCA5"/>
    <w:rsid w:val="66AAED97"/>
    <w:rsid w:val="66AB1D3D"/>
    <w:rsid w:val="66ACF200"/>
    <w:rsid w:val="66AD9804"/>
    <w:rsid w:val="66B0B516"/>
    <w:rsid w:val="66B17571"/>
    <w:rsid w:val="66B31CF9"/>
    <w:rsid w:val="66B930A1"/>
    <w:rsid w:val="66BB76E3"/>
    <w:rsid w:val="66BBFD14"/>
    <w:rsid w:val="66BD0093"/>
    <w:rsid w:val="66BD5445"/>
    <w:rsid w:val="66BF50AE"/>
    <w:rsid w:val="66C1750F"/>
    <w:rsid w:val="66C56BE7"/>
    <w:rsid w:val="66C80D2E"/>
    <w:rsid w:val="66CA435D"/>
    <w:rsid w:val="66CE0FF7"/>
    <w:rsid w:val="66CF7061"/>
    <w:rsid w:val="66D3D4E3"/>
    <w:rsid w:val="66D563F2"/>
    <w:rsid w:val="66D6BE11"/>
    <w:rsid w:val="66DB0006"/>
    <w:rsid w:val="66DD7D7D"/>
    <w:rsid w:val="66DF1507"/>
    <w:rsid w:val="66E0D2D4"/>
    <w:rsid w:val="66E47E3C"/>
    <w:rsid w:val="66E640B4"/>
    <w:rsid w:val="66E800A4"/>
    <w:rsid w:val="66E9173F"/>
    <w:rsid w:val="66EAAAAB"/>
    <w:rsid w:val="66EB2CBF"/>
    <w:rsid w:val="66EBF763"/>
    <w:rsid w:val="66EDA30E"/>
    <w:rsid w:val="66EE8FB2"/>
    <w:rsid w:val="66EEF3FD"/>
    <w:rsid w:val="66F04459"/>
    <w:rsid w:val="66F3A1B3"/>
    <w:rsid w:val="66F59256"/>
    <w:rsid w:val="66F6B9B0"/>
    <w:rsid w:val="66F75909"/>
    <w:rsid w:val="66F9E850"/>
    <w:rsid w:val="66FE2330"/>
    <w:rsid w:val="66FEEC2F"/>
    <w:rsid w:val="67008A35"/>
    <w:rsid w:val="67011449"/>
    <w:rsid w:val="670204AC"/>
    <w:rsid w:val="6703A24E"/>
    <w:rsid w:val="6703DE99"/>
    <w:rsid w:val="670744B8"/>
    <w:rsid w:val="67084203"/>
    <w:rsid w:val="6708BF24"/>
    <w:rsid w:val="6708CBC5"/>
    <w:rsid w:val="670A672B"/>
    <w:rsid w:val="670A79B7"/>
    <w:rsid w:val="670B5828"/>
    <w:rsid w:val="670BAB32"/>
    <w:rsid w:val="6711EF75"/>
    <w:rsid w:val="67122B8D"/>
    <w:rsid w:val="6717182C"/>
    <w:rsid w:val="67185586"/>
    <w:rsid w:val="6719507C"/>
    <w:rsid w:val="671B8629"/>
    <w:rsid w:val="671FD577"/>
    <w:rsid w:val="6729295F"/>
    <w:rsid w:val="6729A436"/>
    <w:rsid w:val="672E5322"/>
    <w:rsid w:val="6730AEB3"/>
    <w:rsid w:val="67311253"/>
    <w:rsid w:val="6731330A"/>
    <w:rsid w:val="673178EA"/>
    <w:rsid w:val="673228B7"/>
    <w:rsid w:val="67332F5C"/>
    <w:rsid w:val="673330C8"/>
    <w:rsid w:val="6734D36F"/>
    <w:rsid w:val="67356BC5"/>
    <w:rsid w:val="6735717F"/>
    <w:rsid w:val="6735C69C"/>
    <w:rsid w:val="67364AE8"/>
    <w:rsid w:val="6736C60C"/>
    <w:rsid w:val="673A4245"/>
    <w:rsid w:val="673D412A"/>
    <w:rsid w:val="673D434B"/>
    <w:rsid w:val="673D8105"/>
    <w:rsid w:val="673E0583"/>
    <w:rsid w:val="67412B28"/>
    <w:rsid w:val="674203FF"/>
    <w:rsid w:val="674366EC"/>
    <w:rsid w:val="6743904E"/>
    <w:rsid w:val="67456733"/>
    <w:rsid w:val="67496B89"/>
    <w:rsid w:val="6749C234"/>
    <w:rsid w:val="6749FBB2"/>
    <w:rsid w:val="674AC445"/>
    <w:rsid w:val="674F69AE"/>
    <w:rsid w:val="6752396F"/>
    <w:rsid w:val="6753A32B"/>
    <w:rsid w:val="6755D3B6"/>
    <w:rsid w:val="675772AE"/>
    <w:rsid w:val="6757A1FC"/>
    <w:rsid w:val="675A57A6"/>
    <w:rsid w:val="675A843C"/>
    <w:rsid w:val="675D58A3"/>
    <w:rsid w:val="675DB681"/>
    <w:rsid w:val="675F5BB2"/>
    <w:rsid w:val="67602A81"/>
    <w:rsid w:val="6760AD7A"/>
    <w:rsid w:val="67617961"/>
    <w:rsid w:val="67622AEE"/>
    <w:rsid w:val="67628BB5"/>
    <w:rsid w:val="676358B3"/>
    <w:rsid w:val="676828E5"/>
    <w:rsid w:val="676D88EE"/>
    <w:rsid w:val="676DC374"/>
    <w:rsid w:val="676EA8A5"/>
    <w:rsid w:val="676EEB51"/>
    <w:rsid w:val="6771546F"/>
    <w:rsid w:val="6771C693"/>
    <w:rsid w:val="6773CC3D"/>
    <w:rsid w:val="6774397B"/>
    <w:rsid w:val="67762CBA"/>
    <w:rsid w:val="677ED557"/>
    <w:rsid w:val="6780B17A"/>
    <w:rsid w:val="67812882"/>
    <w:rsid w:val="6781CD7F"/>
    <w:rsid w:val="6784293E"/>
    <w:rsid w:val="67853971"/>
    <w:rsid w:val="678A85A1"/>
    <w:rsid w:val="678A8F6A"/>
    <w:rsid w:val="678B0BC1"/>
    <w:rsid w:val="678B1DCD"/>
    <w:rsid w:val="678E9798"/>
    <w:rsid w:val="679308AB"/>
    <w:rsid w:val="67960F77"/>
    <w:rsid w:val="67985E59"/>
    <w:rsid w:val="6798A014"/>
    <w:rsid w:val="679D4B7F"/>
    <w:rsid w:val="679D56BC"/>
    <w:rsid w:val="679F9CE2"/>
    <w:rsid w:val="679FB109"/>
    <w:rsid w:val="67A2CB5D"/>
    <w:rsid w:val="67A3A389"/>
    <w:rsid w:val="67A4F5B6"/>
    <w:rsid w:val="67A81E55"/>
    <w:rsid w:val="67A84EF3"/>
    <w:rsid w:val="67A88BBB"/>
    <w:rsid w:val="67ABC68E"/>
    <w:rsid w:val="67AEB431"/>
    <w:rsid w:val="67AEE9D1"/>
    <w:rsid w:val="67AF89FA"/>
    <w:rsid w:val="67B0F2C2"/>
    <w:rsid w:val="67B29802"/>
    <w:rsid w:val="67B45A2D"/>
    <w:rsid w:val="67B6BC42"/>
    <w:rsid w:val="67B7890A"/>
    <w:rsid w:val="67BD7D83"/>
    <w:rsid w:val="67BDCB44"/>
    <w:rsid w:val="67BF9962"/>
    <w:rsid w:val="67C06A48"/>
    <w:rsid w:val="67C22A29"/>
    <w:rsid w:val="67C23D9D"/>
    <w:rsid w:val="67C7B8B1"/>
    <w:rsid w:val="67CC87EA"/>
    <w:rsid w:val="67CE4FD5"/>
    <w:rsid w:val="67CF1C5E"/>
    <w:rsid w:val="67D0A9B6"/>
    <w:rsid w:val="67D34D44"/>
    <w:rsid w:val="67D7EFBC"/>
    <w:rsid w:val="67D880D8"/>
    <w:rsid w:val="67DB6B31"/>
    <w:rsid w:val="67DB7BB7"/>
    <w:rsid w:val="67DB9CC0"/>
    <w:rsid w:val="67DF1643"/>
    <w:rsid w:val="67E0A1B5"/>
    <w:rsid w:val="67E589BC"/>
    <w:rsid w:val="67E7A631"/>
    <w:rsid w:val="67E9AF97"/>
    <w:rsid w:val="67E9BFDE"/>
    <w:rsid w:val="67EB6B44"/>
    <w:rsid w:val="67EC811C"/>
    <w:rsid w:val="67F28E1E"/>
    <w:rsid w:val="67F2D709"/>
    <w:rsid w:val="67F3C1AB"/>
    <w:rsid w:val="67F6BD35"/>
    <w:rsid w:val="67F71CA5"/>
    <w:rsid w:val="67F8FA47"/>
    <w:rsid w:val="67F932B5"/>
    <w:rsid w:val="67FC634F"/>
    <w:rsid w:val="68043AD9"/>
    <w:rsid w:val="680441AC"/>
    <w:rsid w:val="6805CC88"/>
    <w:rsid w:val="6806B4E6"/>
    <w:rsid w:val="6809BD54"/>
    <w:rsid w:val="680A1F41"/>
    <w:rsid w:val="680B1235"/>
    <w:rsid w:val="680D6C66"/>
    <w:rsid w:val="680E1CC3"/>
    <w:rsid w:val="680FCA32"/>
    <w:rsid w:val="68121066"/>
    <w:rsid w:val="681524DE"/>
    <w:rsid w:val="68157B0C"/>
    <w:rsid w:val="68164688"/>
    <w:rsid w:val="68174709"/>
    <w:rsid w:val="681A9A4B"/>
    <w:rsid w:val="681C252D"/>
    <w:rsid w:val="681C98BE"/>
    <w:rsid w:val="68205968"/>
    <w:rsid w:val="6822C5EE"/>
    <w:rsid w:val="6822CDD4"/>
    <w:rsid w:val="6825D044"/>
    <w:rsid w:val="68287B08"/>
    <w:rsid w:val="6836E83C"/>
    <w:rsid w:val="68371D40"/>
    <w:rsid w:val="6839E448"/>
    <w:rsid w:val="683BA29F"/>
    <w:rsid w:val="683BCD6D"/>
    <w:rsid w:val="683CB5A4"/>
    <w:rsid w:val="6843D230"/>
    <w:rsid w:val="6844AE2F"/>
    <w:rsid w:val="6844F057"/>
    <w:rsid w:val="68467904"/>
    <w:rsid w:val="684726BB"/>
    <w:rsid w:val="68474BBA"/>
    <w:rsid w:val="6849881B"/>
    <w:rsid w:val="684ACACE"/>
    <w:rsid w:val="684D45D2"/>
    <w:rsid w:val="685193CE"/>
    <w:rsid w:val="6853B394"/>
    <w:rsid w:val="68551922"/>
    <w:rsid w:val="6857BBDF"/>
    <w:rsid w:val="68597561"/>
    <w:rsid w:val="685BD706"/>
    <w:rsid w:val="685DC37D"/>
    <w:rsid w:val="685EE623"/>
    <w:rsid w:val="685FDF27"/>
    <w:rsid w:val="686201CC"/>
    <w:rsid w:val="68632CA0"/>
    <w:rsid w:val="6867C9AF"/>
    <w:rsid w:val="686B3425"/>
    <w:rsid w:val="686B6EFC"/>
    <w:rsid w:val="686C0F50"/>
    <w:rsid w:val="686D33F6"/>
    <w:rsid w:val="686DD61B"/>
    <w:rsid w:val="686E5D05"/>
    <w:rsid w:val="686F382D"/>
    <w:rsid w:val="686F5A66"/>
    <w:rsid w:val="6879F4FD"/>
    <w:rsid w:val="687DE8F8"/>
    <w:rsid w:val="68826AA7"/>
    <w:rsid w:val="68851393"/>
    <w:rsid w:val="68863E7F"/>
    <w:rsid w:val="688672D9"/>
    <w:rsid w:val="6886FC5F"/>
    <w:rsid w:val="68870D23"/>
    <w:rsid w:val="6887436A"/>
    <w:rsid w:val="6887A455"/>
    <w:rsid w:val="6887DE1D"/>
    <w:rsid w:val="688ACC30"/>
    <w:rsid w:val="688E481E"/>
    <w:rsid w:val="6890B65A"/>
    <w:rsid w:val="68910B5A"/>
    <w:rsid w:val="68960C8C"/>
    <w:rsid w:val="689796FF"/>
    <w:rsid w:val="689830FB"/>
    <w:rsid w:val="68998C32"/>
    <w:rsid w:val="689B875E"/>
    <w:rsid w:val="689D5F92"/>
    <w:rsid w:val="689E3CF1"/>
    <w:rsid w:val="68A0DCD0"/>
    <w:rsid w:val="68A1A1F5"/>
    <w:rsid w:val="68A60FCF"/>
    <w:rsid w:val="68A6BEB4"/>
    <w:rsid w:val="68A6E150"/>
    <w:rsid w:val="68A85115"/>
    <w:rsid w:val="68AB25FF"/>
    <w:rsid w:val="68AF3081"/>
    <w:rsid w:val="68B07145"/>
    <w:rsid w:val="68B2C905"/>
    <w:rsid w:val="68B3619A"/>
    <w:rsid w:val="68B7DB0F"/>
    <w:rsid w:val="68B906FF"/>
    <w:rsid w:val="68BAEB5C"/>
    <w:rsid w:val="68BB7465"/>
    <w:rsid w:val="68BB9BA1"/>
    <w:rsid w:val="68BBA24B"/>
    <w:rsid w:val="68BF9C9E"/>
    <w:rsid w:val="68C3A856"/>
    <w:rsid w:val="68C6E1F7"/>
    <w:rsid w:val="68C76E8A"/>
    <w:rsid w:val="68C7DFB6"/>
    <w:rsid w:val="68C81B96"/>
    <w:rsid w:val="68C85353"/>
    <w:rsid w:val="68C8F8E1"/>
    <w:rsid w:val="68C946F9"/>
    <w:rsid w:val="68CB2765"/>
    <w:rsid w:val="68CB9A18"/>
    <w:rsid w:val="68D2029B"/>
    <w:rsid w:val="68D2A445"/>
    <w:rsid w:val="68D2D4A4"/>
    <w:rsid w:val="68D2E2EA"/>
    <w:rsid w:val="68D3C789"/>
    <w:rsid w:val="68D5BFAF"/>
    <w:rsid w:val="68D5DA5E"/>
    <w:rsid w:val="68D72215"/>
    <w:rsid w:val="68D80F69"/>
    <w:rsid w:val="68D9043F"/>
    <w:rsid w:val="68D9E960"/>
    <w:rsid w:val="68DA69EF"/>
    <w:rsid w:val="68DBC2E8"/>
    <w:rsid w:val="68DE9EEE"/>
    <w:rsid w:val="68E0997D"/>
    <w:rsid w:val="68E25E93"/>
    <w:rsid w:val="68E37D2B"/>
    <w:rsid w:val="68E4560D"/>
    <w:rsid w:val="68E538B7"/>
    <w:rsid w:val="68E9C135"/>
    <w:rsid w:val="68EB9508"/>
    <w:rsid w:val="68EBCE67"/>
    <w:rsid w:val="68EBD5AF"/>
    <w:rsid w:val="68EF76CD"/>
    <w:rsid w:val="68F03266"/>
    <w:rsid w:val="68F26BC0"/>
    <w:rsid w:val="68F288A1"/>
    <w:rsid w:val="68F2E6F7"/>
    <w:rsid w:val="68F46E9E"/>
    <w:rsid w:val="68F4B8D5"/>
    <w:rsid w:val="68F509C1"/>
    <w:rsid w:val="68F583D6"/>
    <w:rsid w:val="68F748F4"/>
    <w:rsid w:val="68F8DBF8"/>
    <w:rsid w:val="68FB0EEA"/>
    <w:rsid w:val="68FE34DF"/>
    <w:rsid w:val="6900E39E"/>
    <w:rsid w:val="69021278"/>
    <w:rsid w:val="6903DC8E"/>
    <w:rsid w:val="690508B7"/>
    <w:rsid w:val="69077C10"/>
    <w:rsid w:val="690A36D8"/>
    <w:rsid w:val="690AAB7F"/>
    <w:rsid w:val="690EB0F4"/>
    <w:rsid w:val="6911FEB8"/>
    <w:rsid w:val="69129911"/>
    <w:rsid w:val="69142039"/>
    <w:rsid w:val="6914C7D5"/>
    <w:rsid w:val="6917607A"/>
    <w:rsid w:val="6918296F"/>
    <w:rsid w:val="6919C53C"/>
    <w:rsid w:val="691AD4AC"/>
    <w:rsid w:val="691C2DA1"/>
    <w:rsid w:val="691E69AC"/>
    <w:rsid w:val="691EBA73"/>
    <w:rsid w:val="69210BF9"/>
    <w:rsid w:val="69263927"/>
    <w:rsid w:val="69273417"/>
    <w:rsid w:val="692824A4"/>
    <w:rsid w:val="6928D2B7"/>
    <w:rsid w:val="6928EBF5"/>
    <w:rsid w:val="692C8370"/>
    <w:rsid w:val="692DCB04"/>
    <w:rsid w:val="692F9903"/>
    <w:rsid w:val="693630D4"/>
    <w:rsid w:val="69392B77"/>
    <w:rsid w:val="693B8FBE"/>
    <w:rsid w:val="693BE2CC"/>
    <w:rsid w:val="693C4A9C"/>
    <w:rsid w:val="693C5C16"/>
    <w:rsid w:val="693C797D"/>
    <w:rsid w:val="693E2E42"/>
    <w:rsid w:val="693F4C68"/>
    <w:rsid w:val="6940D771"/>
    <w:rsid w:val="69412C37"/>
    <w:rsid w:val="6946EBDB"/>
    <w:rsid w:val="6946F652"/>
    <w:rsid w:val="69474D82"/>
    <w:rsid w:val="694C69F6"/>
    <w:rsid w:val="694CF52B"/>
    <w:rsid w:val="694E1010"/>
    <w:rsid w:val="69504F6B"/>
    <w:rsid w:val="6950645D"/>
    <w:rsid w:val="6951D800"/>
    <w:rsid w:val="6953B105"/>
    <w:rsid w:val="695423B7"/>
    <w:rsid w:val="695904BD"/>
    <w:rsid w:val="6959C58B"/>
    <w:rsid w:val="695A4F15"/>
    <w:rsid w:val="695FC635"/>
    <w:rsid w:val="69603D5D"/>
    <w:rsid w:val="6962F519"/>
    <w:rsid w:val="69638B3D"/>
    <w:rsid w:val="696B29E0"/>
    <w:rsid w:val="696B8A95"/>
    <w:rsid w:val="6971AEEF"/>
    <w:rsid w:val="697276F2"/>
    <w:rsid w:val="6972951D"/>
    <w:rsid w:val="6972ECDF"/>
    <w:rsid w:val="6972EDE6"/>
    <w:rsid w:val="69756EC0"/>
    <w:rsid w:val="69772701"/>
    <w:rsid w:val="6977600E"/>
    <w:rsid w:val="69785B96"/>
    <w:rsid w:val="697889F0"/>
    <w:rsid w:val="6978EC99"/>
    <w:rsid w:val="697B3046"/>
    <w:rsid w:val="697EB716"/>
    <w:rsid w:val="697EDC2A"/>
    <w:rsid w:val="69805858"/>
    <w:rsid w:val="6981620A"/>
    <w:rsid w:val="69817560"/>
    <w:rsid w:val="6983D5B0"/>
    <w:rsid w:val="6987E128"/>
    <w:rsid w:val="698CE323"/>
    <w:rsid w:val="698F7F26"/>
    <w:rsid w:val="69905F4E"/>
    <w:rsid w:val="699104FD"/>
    <w:rsid w:val="69920F8B"/>
    <w:rsid w:val="69966FCC"/>
    <w:rsid w:val="6998DDA0"/>
    <w:rsid w:val="6999527B"/>
    <w:rsid w:val="699A043D"/>
    <w:rsid w:val="699A2E39"/>
    <w:rsid w:val="699D3F34"/>
    <w:rsid w:val="699D4321"/>
    <w:rsid w:val="699DC11D"/>
    <w:rsid w:val="699FE3F4"/>
    <w:rsid w:val="69A5292B"/>
    <w:rsid w:val="69A5793D"/>
    <w:rsid w:val="69A6092E"/>
    <w:rsid w:val="69A6D4B9"/>
    <w:rsid w:val="69A805F4"/>
    <w:rsid w:val="69A9D342"/>
    <w:rsid w:val="69AAD087"/>
    <w:rsid w:val="69AE3295"/>
    <w:rsid w:val="69AF4984"/>
    <w:rsid w:val="69B19AC7"/>
    <w:rsid w:val="69B23C9E"/>
    <w:rsid w:val="69B2B764"/>
    <w:rsid w:val="69B3E516"/>
    <w:rsid w:val="69B63CFE"/>
    <w:rsid w:val="69BC033C"/>
    <w:rsid w:val="69BCCD82"/>
    <w:rsid w:val="69BDB7A7"/>
    <w:rsid w:val="69C0D256"/>
    <w:rsid w:val="69C36B66"/>
    <w:rsid w:val="69C466C0"/>
    <w:rsid w:val="69C4B60F"/>
    <w:rsid w:val="69C4D2D4"/>
    <w:rsid w:val="69C77AC5"/>
    <w:rsid w:val="69C938A3"/>
    <w:rsid w:val="69C98C98"/>
    <w:rsid w:val="69CB90CF"/>
    <w:rsid w:val="69CC4429"/>
    <w:rsid w:val="69D02EB9"/>
    <w:rsid w:val="69D30102"/>
    <w:rsid w:val="69D4E897"/>
    <w:rsid w:val="69D79DBF"/>
    <w:rsid w:val="69D84E08"/>
    <w:rsid w:val="69D897A0"/>
    <w:rsid w:val="69DA1761"/>
    <w:rsid w:val="69DC0158"/>
    <w:rsid w:val="69DC0F69"/>
    <w:rsid w:val="69DC51B5"/>
    <w:rsid w:val="69DC7C68"/>
    <w:rsid w:val="69E0F793"/>
    <w:rsid w:val="69E1AA0B"/>
    <w:rsid w:val="69E2249F"/>
    <w:rsid w:val="69E26800"/>
    <w:rsid w:val="69E4A999"/>
    <w:rsid w:val="69E61E05"/>
    <w:rsid w:val="69E8048B"/>
    <w:rsid w:val="69EBF434"/>
    <w:rsid w:val="69EC219E"/>
    <w:rsid w:val="69EC76F1"/>
    <w:rsid w:val="69ECCA55"/>
    <w:rsid w:val="69ED40C4"/>
    <w:rsid w:val="69EDA101"/>
    <w:rsid w:val="69EE97C2"/>
    <w:rsid w:val="69EEC23A"/>
    <w:rsid w:val="69EED0F1"/>
    <w:rsid w:val="69EFFA19"/>
    <w:rsid w:val="69F05D26"/>
    <w:rsid w:val="69F476A0"/>
    <w:rsid w:val="69F5507F"/>
    <w:rsid w:val="69F6C1B8"/>
    <w:rsid w:val="69F6F622"/>
    <w:rsid w:val="69FB02D9"/>
    <w:rsid w:val="69FF2878"/>
    <w:rsid w:val="69FF8E99"/>
    <w:rsid w:val="6A019B2C"/>
    <w:rsid w:val="6A01C6FE"/>
    <w:rsid w:val="6A0245F3"/>
    <w:rsid w:val="6A06141A"/>
    <w:rsid w:val="6A0697B7"/>
    <w:rsid w:val="6A0FA0A6"/>
    <w:rsid w:val="6A125700"/>
    <w:rsid w:val="6A13218A"/>
    <w:rsid w:val="6A1335D9"/>
    <w:rsid w:val="6A1383AE"/>
    <w:rsid w:val="6A13D3E1"/>
    <w:rsid w:val="6A1492C6"/>
    <w:rsid w:val="6A164432"/>
    <w:rsid w:val="6A183605"/>
    <w:rsid w:val="6A18B3BD"/>
    <w:rsid w:val="6A192743"/>
    <w:rsid w:val="6A1A6325"/>
    <w:rsid w:val="6A1B4417"/>
    <w:rsid w:val="6A1BA89D"/>
    <w:rsid w:val="6A1D58A8"/>
    <w:rsid w:val="6A1EB5DD"/>
    <w:rsid w:val="6A25E36C"/>
    <w:rsid w:val="6A25F056"/>
    <w:rsid w:val="6A2A3E4A"/>
    <w:rsid w:val="6A2AC439"/>
    <w:rsid w:val="6A2ADE81"/>
    <w:rsid w:val="6A2AF24E"/>
    <w:rsid w:val="6A2C8CB8"/>
    <w:rsid w:val="6A2DF3FD"/>
    <w:rsid w:val="6A309EB6"/>
    <w:rsid w:val="6A31609C"/>
    <w:rsid w:val="6A317005"/>
    <w:rsid w:val="6A34AE0C"/>
    <w:rsid w:val="6A3ADC2B"/>
    <w:rsid w:val="6A3E1AD5"/>
    <w:rsid w:val="6A3FA6F9"/>
    <w:rsid w:val="6A40410A"/>
    <w:rsid w:val="6A4217FA"/>
    <w:rsid w:val="6A43CD7B"/>
    <w:rsid w:val="6A471A0A"/>
    <w:rsid w:val="6A496A57"/>
    <w:rsid w:val="6A49D57B"/>
    <w:rsid w:val="6A49F7A4"/>
    <w:rsid w:val="6A49FD2C"/>
    <w:rsid w:val="6A4C058A"/>
    <w:rsid w:val="6A4CCC55"/>
    <w:rsid w:val="6A4DF92A"/>
    <w:rsid w:val="6A4EB347"/>
    <w:rsid w:val="6A4EB58B"/>
    <w:rsid w:val="6A5202D2"/>
    <w:rsid w:val="6A5230B8"/>
    <w:rsid w:val="6A55E56D"/>
    <w:rsid w:val="6A5646EB"/>
    <w:rsid w:val="6A566478"/>
    <w:rsid w:val="6A57F948"/>
    <w:rsid w:val="6A588ADE"/>
    <w:rsid w:val="6A58CDA2"/>
    <w:rsid w:val="6A5F495B"/>
    <w:rsid w:val="6A5FBB28"/>
    <w:rsid w:val="6A608168"/>
    <w:rsid w:val="6A610E71"/>
    <w:rsid w:val="6A61B4DB"/>
    <w:rsid w:val="6A61EDBC"/>
    <w:rsid w:val="6A63582E"/>
    <w:rsid w:val="6A64AF92"/>
    <w:rsid w:val="6A652519"/>
    <w:rsid w:val="6A68F8A8"/>
    <w:rsid w:val="6A6F693F"/>
    <w:rsid w:val="6A72A765"/>
    <w:rsid w:val="6A757818"/>
    <w:rsid w:val="6A758747"/>
    <w:rsid w:val="6A774656"/>
    <w:rsid w:val="6A777E48"/>
    <w:rsid w:val="6A77FD48"/>
    <w:rsid w:val="6A79C041"/>
    <w:rsid w:val="6A7A227A"/>
    <w:rsid w:val="6A7CC7F5"/>
    <w:rsid w:val="6A7F9863"/>
    <w:rsid w:val="6A82D5F8"/>
    <w:rsid w:val="6A85C47A"/>
    <w:rsid w:val="6A874DEE"/>
    <w:rsid w:val="6A8776F8"/>
    <w:rsid w:val="6A888D23"/>
    <w:rsid w:val="6A8C38FF"/>
    <w:rsid w:val="6A8C50F5"/>
    <w:rsid w:val="6A8C8313"/>
    <w:rsid w:val="6A8CD3A1"/>
    <w:rsid w:val="6A8EDD69"/>
    <w:rsid w:val="6A8F0D91"/>
    <w:rsid w:val="6A9324FB"/>
    <w:rsid w:val="6A936DA7"/>
    <w:rsid w:val="6A937EDE"/>
    <w:rsid w:val="6A94F410"/>
    <w:rsid w:val="6A9521C6"/>
    <w:rsid w:val="6A99637F"/>
    <w:rsid w:val="6A9AA864"/>
    <w:rsid w:val="6A9AFB1A"/>
    <w:rsid w:val="6A9BDC2A"/>
    <w:rsid w:val="6A9C8D11"/>
    <w:rsid w:val="6A9DBFB4"/>
    <w:rsid w:val="6A9F7650"/>
    <w:rsid w:val="6A9FC785"/>
    <w:rsid w:val="6AA56815"/>
    <w:rsid w:val="6AA925A7"/>
    <w:rsid w:val="6AA9A4D5"/>
    <w:rsid w:val="6AAA95C1"/>
    <w:rsid w:val="6AAB8C80"/>
    <w:rsid w:val="6AACBC14"/>
    <w:rsid w:val="6AAE8442"/>
    <w:rsid w:val="6AAE8B98"/>
    <w:rsid w:val="6AAEFB93"/>
    <w:rsid w:val="6AB19E9F"/>
    <w:rsid w:val="6AB1C890"/>
    <w:rsid w:val="6AB2451E"/>
    <w:rsid w:val="6AB272A3"/>
    <w:rsid w:val="6AB36EE1"/>
    <w:rsid w:val="6AB466DF"/>
    <w:rsid w:val="6AB4D065"/>
    <w:rsid w:val="6AB562AB"/>
    <w:rsid w:val="6AB66CC5"/>
    <w:rsid w:val="6AB67D4A"/>
    <w:rsid w:val="6AB96151"/>
    <w:rsid w:val="6AB961E2"/>
    <w:rsid w:val="6ABC261D"/>
    <w:rsid w:val="6ABD27E9"/>
    <w:rsid w:val="6ABEC777"/>
    <w:rsid w:val="6ABF78D0"/>
    <w:rsid w:val="6ABF8FF6"/>
    <w:rsid w:val="6AC136E5"/>
    <w:rsid w:val="6AC1A7A7"/>
    <w:rsid w:val="6AC1D7E5"/>
    <w:rsid w:val="6AC53EA8"/>
    <w:rsid w:val="6AC63E80"/>
    <w:rsid w:val="6AC6A35A"/>
    <w:rsid w:val="6AC76314"/>
    <w:rsid w:val="6AC98C7A"/>
    <w:rsid w:val="6ACA2137"/>
    <w:rsid w:val="6ACCD0C0"/>
    <w:rsid w:val="6ACE32A9"/>
    <w:rsid w:val="6ACEA3D3"/>
    <w:rsid w:val="6ACEFC24"/>
    <w:rsid w:val="6AD02F41"/>
    <w:rsid w:val="6AD3F5BD"/>
    <w:rsid w:val="6AD48179"/>
    <w:rsid w:val="6AD48525"/>
    <w:rsid w:val="6AD60C95"/>
    <w:rsid w:val="6AD6176E"/>
    <w:rsid w:val="6AD64E53"/>
    <w:rsid w:val="6AD7059C"/>
    <w:rsid w:val="6AD7F930"/>
    <w:rsid w:val="6ADDBF01"/>
    <w:rsid w:val="6AE103D2"/>
    <w:rsid w:val="6AE3EF87"/>
    <w:rsid w:val="6AE5B1C1"/>
    <w:rsid w:val="6AE6063C"/>
    <w:rsid w:val="6AE61626"/>
    <w:rsid w:val="6AE7E75B"/>
    <w:rsid w:val="6AE9907A"/>
    <w:rsid w:val="6AEA93F9"/>
    <w:rsid w:val="6AEDC0D8"/>
    <w:rsid w:val="6AEF8EE5"/>
    <w:rsid w:val="6AF05A66"/>
    <w:rsid w:val="6AF21F4B"/>
    <w:rsid w:val="6AF36B26"/>
    <w:rsid w:val="6AF4CC5D"/>
    <w:rsid w:val="6AF50469"/>
    <w:rsid w:val="6AF5B549"/>
    <w:rsid w:val="6AF62DFC"/>
    <w:rsid w:val="6AF6C437"/>
    <w:rsid w:val="6AFA10AB"/>
    <w:rsid w:val="6AFCFBA9"/>
    <w:rsid w:val="6AFEC57A"/>
    <w:rsid w:val="6B004D7D"/>
    <w:rsid w:val="6B038E22"/>
    <w:rsid w:val="6B081B08"/>
    <w:rsid w:val="6B088B88"/>
    <w:rsid w:val="6B0B3943"/>
    <w:rsid w:val="6B0F89ED"/>
    <w:rsid w:val="6B11E618"/>
    <w:rsid w:val="6B1257F4"/>
    <w:rsid w:val="6B13D156"/>
    <w:rsid w:val="6B150A31"/>
    <w:rsid w:val="6B1784ED"/>
    <w:rsid w:val="6B19A9B6"/>
    <w:rsid w:val="6B1B3B2D"/>
    <w:rsid w:val="6B1E88A5"/>
    <w:rsid w:val="6B1EF7F3"/>
    <w:rsid w:val="6B20BF7F"/>
    <w:rsid w:val="6B22959C"/>
    <w:rsid w:val="6B256EB8"/>
    <w:rsid w:val="6B26106F"/>
    <w:rsid w:val="6B2ADFE6"/>
    <w:rsid w:val="6B2B25F3"/>
    <w:rsid w:val="6B2BEBE7"/>
    <w:rsid w:val="6B2E3328"/>
    <w:rsid w:val="6B2E8E63"/>
    <w:rsid w:val="6B32ACA9"/>
    <w:rsid w:val="6B345338"/>
    <w:rsid w:val="6B37DA63"/>
    <w:rsid w:val="6B3C9157"/>
    <w:rsid w:val="6B3E3F6B"/>
    <w:rsid w:val="6B4015C8"/>
    <w:rsid w:val="6B4477AF"/>
    <w:rsid w:val="6B48356A"/>
    <w:rsid w:val="6B485B2A"/>
    <w:rsid w:val="6B498C85"/>
    <w:rsid w:val="6B4B2302"/>
    <w:rsid w:val="6B4BFC8A"/>
    <w:rsid w:val="6B4CBF7B"/>
    <w:rsid w:val="6B4E18FF"/>
    <w:rsid w:val="6B4E2D3D"/>
    <w:rsid w:val="6B50B05D"/>
    <w:rsid w:val="6B56C035"/>
    <w:rsid w:val="6B589DE3"/>
    <w:rsid w:val="6B5B70CE"/>
    <w:rsid w:val="6B5C5D7C"/>
    <w:rsid w:val="6B6165A5"/>
    <w:rsid w:val="6B63200F"/>
    <w:rsid w:val="6B6396F3"/>
    <w:rsid w:val="6B64392E"/>
    <w:rsid w:val="6B661921"/>
    <w:rsid w:val="6B670370"/>
    <w:rsid w:val="6B683373"/>
    <w:rsid w:val="6B6BBE37"/>
    <w:rsid w:val="6B6C6F8A"/>
    <w:rsid w:val="6B6D8A48"/>
    <w:rsid w:val="6B7490AF"/>
    <w:rsid w:val="6B74D62F"/>
    <w:rsid w:val="6B75CB9E"/>
    <w:rsid w:val="6B76E13B"/>
    <w:rsid w:val="6B7867DE"/>
    <w:rsid w:val="6B79701F"/>
    <w:rsid w:val="6B7CC724"/>
    <w:rsid w:val="6B7D7D47"/>
    <w:rsid w:val="6B7EDA2B"/>
    <w:rsid w:val="6B8630E1"/>
    <w:rsid w:val="6B86816E"/>
    <w:rsid w:val="6B86B213"/>
    <w:rsid w:val="6B86FC97"/>
    <w:rsid w:val="6B892FE1"/>
    <w:rsid w:val="6B8B75EB"/>
    <w:rsid w:val="6B8BD701"/>
    <w:rsid w:val="6B8CD112"/>
    <w:rsid w:val="6B920768"/>
    <w:rsid w:val="6B982254"/>
    <w:rsid w:val="6B983BE4"/>
    <w:rsid w:val="6B9A5932"/>
    <w:rsid w:val="6B9AB092"/>
    <w:rsid w:val="6B9AFF69"/>
    <w:rsid w:val="6B9B7228"/>
    <w:rsid w:val="6B9DF40D"/>
    <w:rsid w:val="6B9E247D"/>
    <w:rsid w:val="6B9FD578"/>
    <w:rsid w:val="6BA0310E"/>
    <w:rsid w:val="6BA1208E"/>
    <w:rsid w:val="6BA5A29C"/>
    <w:rsid w:val="6BA699F1"/>
    <w:rsid w:val="6BA79722"/>
    <w:rsid w:val="6BAB49B4"/>
    <w:rsid w:val="6BB3C152"/>
    <w:rsid w:val="6BB5C2CD"/>
    <w:rsid w:val="6BB9001C"/>
    <w:rsid w:val="6BB9376F"/>
    <w:rsid w:val="6BB9891C"/>
    <w:rsid w:val="6BBAB286"/>
    <w:rsid w:val="6BBBE42F"/>
    <w:rsid w:val="6BBE4F1C"/>
    <w:rsid w:val="6BC30D99"/>
    <w:rsid w:val="6BC31C40"/>
    <w:rsid w:val="6BC35BE3"/>
    <w:rsid w:val="6BC50516"/>
    <w:rsid w:val="6BC5593A"/>
    <w:rsid w:val="6BC9115A"/>
    <w:rsid w:val="6BC98B84"/>
    <w:rsid w:val="6BCF606F"/>
    <w:rsid w:val="6BCF8DAC"/>
    <w:rsid w:val="6BCFE9C5"/>
    <w:rsid w:val="6BD30029"/>
    <w:rsid w:val="6BD341AA"/>
    <w:rsid w:val="6BD6D8BF"/>
    <w:rsid w:val="6BD6F7B5"/>
    <w:rsid w:val="6BD784EF"/>
    <w:rsid w:val="6BD7D3B9"/>
    <w:rsid w:val="6BDAA20A"/>
    <w:rsid w:val="6BDD4CB1"/>
    <w:rsid w:val="6BE0B605"/>
    <w:rsid w:val="6BE12CBA"/>
    <w:rsid w:val="6BE1B780"/>
    <w:rsid w:val="6BE5C35F"/>
    <w:rsid w:val="6BE62984"/>
    <w:rsid w:val="6BE84352"/>
    <w:rsid w:val="6BEA7775"/>
    <w:rsid w:val="6BEA7FED"/>
    <w:rsid w:val="6BEC4608"/>
    <w:rsid w:val="6BEDF64E"/>
    <w:rsid w:val="6BEE165F"/>
    <w:rsid w:val="6BEE660B"/>
    <w:rsid w:val="6BEEA7F4"/>
    <w:rsid w:val="6BEED31F"/>
    <w:rsid w:val="6BEF7249"/>
    <w:rsid w:val="6BF02BB8"/>
    <w:rsid w:val="6BF2FC2A"/>
    <w:rsid w:val="6BF5D730"/>
    <w:rsid w:val="6BF631C8"/>
    <w:rsid w:val="6BF7DBE9"/>
    <w:rsid w:val="6BFBED4C"/>
    <w:rsid w:val="6BFDB129"/>
    <w:rsid w:val="6BFF81DA"/>
    <w:rsid w:val="6BFFB6B2"/>
    <w:rsid w:val="6C00F679"/>
    <w:rsid w:val="6C04BB3A"/>
    <w:rsid w:val="6C058FE9"/>
    <w:rsid w:val="6C08E682"/>
    <w:rsid w:val="6C0E4807"/>
    <w:rsid w:val="6C0F98B4"/>
    <w:rsid w:val="6C1009DE"/>
    <w:rsid w:val="6C1031BF"/>
    <w:rsid w:val="6C11CC15"/>
    <w:rsid w:val="6C137BF3"/>
    <w:rsid w:val="6C140247"/>
    <w:rsid w:val="6C17F153"/>
    <w:rsid w:val="6C1880DF"/>
    <w:rsid w:val="6C1A7BB1"/>
    <w:rsid w:val="6C1BAAE4"/>
    <w:rsid w:val="6C1D94EB"/>
    <w:rsid w:val="6C1E69B1"/>
    <w:rsid w:val="6C1EE205"/>
    <w:rsid w:val="6C1F5BD8"/>
    <w:rsid w:val="6C2123D2"/>
    <w:rsid w:val="6C213428"/>
    <w:rsid w:val="6C213E23"/>
    <w:rsid w:val="6C2BD462"/>
    <w:rsid w:val="6C2DCA55"/>
    <w:rsid w:val="6C2E05B9"/>
    <w:rsid w:val="6C322CC0"/>
    <w:rsid w:val="6C323395"/>
    <w:rsid w:val="6C328C41"/>
    <w:rsid w:val="6C3B5A73"/>
    <w:rsid w:val="6C3C873C"/>
    <w:rsid w:val="6C3D6116"/>
    <w:rsid w:val="6C40BA32"/>
    <w:rsid w:val="6C4545D2"/>
    <w:rsid w:val="6C469AC3"/>
    <w:rsid w:val="6C48E279"/>
    <w:rsid w:val="6C49D1FD"/>
    <w:rsid w:val="6C4AFD42"/>
    <w:rsid w:val="6C4D14D0"/>
    <w:rsid w:val="6C4DFBBB"/>
    <w:rsid w:val="6C4E39CD"/>
    <w:rsid w:val="6C50F4BA"/>
    <w:rsid w:val="6C534DAC"/>
    <w:rsid w:val="6C539AD2"/>
    <w:rsid w:val="6C5695F5"/>
    <w:rsid w:val="6C57D884"/>
    <w:rsid w:val="6C57FB5E"/>
    <w:rsid w:val="6C586193"/>
    <w:rsid w:val="6C59A091"/>
    <w:rsid w:val="6C5A8CD5"/>
    <w:rsid w:val="6C6102E3"/>
    <w:rsid w:val="6C61C6CB"/>
    <w:rsid w:val="6C633314"/>
    <w:rsid w:val="6C636796"/>
    <w:rsid w:val="6C66A80B"/>
    <w:rsid w:val="6C682E0B"/>
    <w:rsid w:val="6C6FAF76"/>
    <w:rsid w:val="6C70D18D"/>
    <w:rsid w:val="6C712DA0"/>
    <w:rsid w:val="6C714160"/>
    <w:rsid w:val="6C77312D"/>
    <w:rsid w:val="6C78940C"/>
    <w:rsid w:val="6C7A1A93"/>
    <w:rsid w:val="6C7AEBAC"/>
    <w:rsid w:val="6C8258D7"/>
    <w:rsid w:val="6C82B143"/>
    <w:rsid w:val="6C83A14A"/>
    <w:rsid w:val="6C842BD9"/>
    <w:rsid w:val="6C86140C"/>
    <w:rsid w:val="6C871002"/>
    <w:rsid w:val="6C888EA1"/>
    <w:rsid w:val="6C893BFC"/>
    <w:rsid w:val="6C902156"/>
    <w:rsid w:val="6C930C97"/>
    <w:rsid w:val="6C9754F7"/>
    <w:rsid w:val="6C999E32"/>
    <w:rsid w:val="6C9A6FE8"/>
    <w:rsid w:val="6C9B4DCA"/>
    <w:rsid w:val="6C9BC434"/>
    <w:rsid w:val="6C9C62BC"/>
    <w:rsid w:val="6C9D738F"/>
    <w:rsid w:val="6C9ED399"/>
    <w:rsid w:val="6C9FA396"/>
    <w:rsid w:val="6CA6010F"/>
    <w:rsid w:val="6CA888DD"/>
    <w:rsid w:val="6CA99D33"/>
    <w:rsid w:val="6CAD0DEA"/>
    <w:rsid w:val="6CB0F74C"/>
    <w:rsid w:val="6CB28660"/>
    <w:rsid w:val="6CB36B3E"/>
    <w:rsid w:val="6CB4731E"/>
    <w:rsid w:val="6CB5744A"/>
    <w:rsid w:val="6CB70DD2"/>
    <w:rsid w:val="6CB8DDDB"/>
    <w:rsid w:val="6CBA4025"/>
    <w:rsid w:val="6CBB36B2"/>
    <w:rsid w:val="6CBB798E"/>
    <w:rsid w:val="6CBEF73B"/>
    <w:rsid w:val="6CBF42C1"/>
    <w:rsid w:val="6CC35795"/>
    <w:rsid w:val="6CC54B26"/>
    <w:rsid w:val="6CCFB052"/>
    <w:rsid w:val="6CD287B0"/>
    <w:rsid w:val="6CD302D2"/>
    <w:rsid w:val="6CD6C4ED"/>
    <w:rsid w:val="6CD795F7"/>
    <w:rsid w:val="6CD82441"/>
    <w:rsid w:val="6CDA037B"/>
    <w:rsid w:val="6CDBB31B"/>
    <w:rsid w:val="6CDCB1C7"/>
    <w:rsid w:val="6CDCD1FB"/>
    <w:rsid w:val="6CDF200C"/>
    <w:rsid w:val="6CDFDA0F"/>
    <w:rsid w:val="6CDFE5B1"/>
    <w:rsid w:val="6CE1142E"/>
    <w:rsid w:val="6CE22440"/>
    <w:rsid w:val="6CE2D9A5"/>
    <w:rsid w:val="6CE5B768"/>
    <w:rsid w:val="6CE6D57F"/>
    <w:rsid w:val="6CEFDCD3"/>
    <w:rsid w:val="6CF009E1"/>
    <w:rsid w:val="6CF1938B"/>
    <w:rsid w:val="6CF371D2"/>
    <w:rsid w:val="6CF4296E"/>
    <w:rsid w:val="6CF57EDF"/>
    <w:rsid w:val="6CF679D0"/>
    <w:rsid w:val="6CF683A6"/>
    <w:rsid w:val="6CF70FA6"/>
    <w:rsid w:val="6CF8F949"/>
    <w:rsid w:val="6CF9904A"/>
    <w:rsid w:val="6CFBA367"/>
    <w:rsid w:val="6CFC6C55"/>
    <w:rsid w:val="6D036DC2"/>
    <w:rsid w:val="6D058645"/>
    <w:rsid w:val="6D05A776"/>
    <w:rsid w:val="6D071562"/>
    <w:rsid w:val="6D0B0D89"/>
    <w:rsid w:val="6D0BBDF1"/>
    <w:rsid w:val="6D0D295B"/>
    <w:rsid w:val="6D0EB1EC"/>
    <w:rsid w:val="6D1044C2"/>
    <w:rsid w:val="6D10FFCF"/>
    <w:rsid w:val="6D1177C4"/>
    <w:rsid w:val="6D144F00"/>
    <w:rsid w:val="6D150B8B"/>
    <w:rsid w:val="6D15F749"/>
    <w:rsid w:val="6D172590"/>
    <w:rsid w:val="6D1758C8"/>
    <w:rsid w:val="6D18755F"/>
    <w:rsid w:val="6D1AE0EE"/>
    <w:rsid w:val="6D1CAC05"/>
    <w:rsid w:val="6D20F9BD"/>
    <w:rsid w:val="6D2167F7"/>
    <w:rsid w:val="6D217D9B"/>
    <w:rsid w:val="6D237B1F"/>
    <w:rsid w:val="6D246086"/>
    <w:rsid w:val="6D268661"/>
    <w:rsid w:val="6D274C15"/>
    <w:rsid w:val="6D280762"/>
    <w:rsid w:val="6D2CE5D4"/>
    <w:rsid w:val="6D2D6DC1"/>
    <w:rsid w:val="6D2EA392"/>
    <w:rsid w:val="6D333446"/>
    <w:rsid w:val="6D3533FC"/>
    <w:rsid w:val="6D35786B"/>
    <w:rsid w:val="6D37CB6F"/>
    <w:rsid w:val="6D38B779"/>
    <w:rsid w:val="6D38DA30"/>
    <w:rsid w:val="6D391CC8"/>
    <w:rsid w:val="6D39E74C"/>
    <w:rsid w:val="6D3A33AE"/>
    <w:rsid w:val="6D3B53D4"/>
    <w:rsid w:val="6D3C70F0"/>
    <w:rsid w:val="6D3D93E4"/>
    <w:rsid w:val="6D405A12"/>
    <w:rsid w:val="6D4A328A"/>
    <w:rsid w:val="6D4D9EB9"/>
    <w:rsid w:val="6D4E35C7"/>
    <w:rsid w:val="6D4E3A13"/>
    <w:rsid w:val="6D4FDDAE"/>
    <w:rsid w:val="6D53438E"/>
    <w:rsid w:val="6D551A9A"/>
    <w:rsid w:val="6D57BE6D"/>
    <w:rsid w:val="6D58B473"/>
    <w:rsid w:val="6D593ABB"/>
    <w:rsid w:val="6D5DE120"/>
    <w:rsid w:val="6D6124D9"/>
    <w:rsid w:val="6D62E7DF"/>
    <w:rsid w:val="6D638297"/>
    <w:rsid w:val="6D694674"/>
    <w:rsid w:val="6D6AEE1B"/>
    <w:rsid w:val="6D6BDE9A"/>
    <w:rsid w:val="6D6ED08A"/>
    <w:rsid w:val="6D6FE250"/>
    <w:rsid w:val="6D703C79"/>
    <w:rsid w:val="6D708649"/>
    <w:rsid w:val="6D709B90"/>
    <w:rsid w:val="6D70A613"/>
    <w:rsid w:val="6D71CE91"/>
    <w:rsid w:val="6D71F7ED"/>
    <w:rsid w:val="6D766DA9"/>
    <w:rsid w:val="6D76FFFB"/>
    <w:rsid w:val="6D77E1CC"/>
    <w:rsid w:val="6D7AC51B"/>
    <w:rsid w:val="6D7B02EF"/>
    <w:rsid w:val="6D7BEEEE"/>
    <w:rsid w:val="6D7DA906"/>
    <w:rsid w:val="6D82590E"/>
    <w:rsid w:val="6D83389B"/>
    <w:rsid w:val="6D83D570"/>
    <w:rsid w:val="6D843CDF"/>
    <w:rsid w:val="6D849932"/>
    <w:rsid w:val="6D875024"/>
    <w:rsid w:val="6D8ACBFA"/>
    <w:rsid w:val="6D8DFA33"/>
    <w:rsid w:val="6D8E775D"/>
    <w:rsid w:val="6D9007DC"/>
    <w:rsid w:val="6D90B9EB"/>
    <w:rsid w:val="6D90BA6C"/>
    <w:rsid w:val="6D94D96F"/>
    <w:rsid w:val="6D94F7AB"/>
    <w:rsid w:val="6D9503EE"/>
    <w:rsid w:val="6D95084F"/>
    <w:rsid w:val="6D98C907"/>
    <w:rsid w:val="6D99C418"/>
    <w:rsid w:val="6D9B032C"/>
    <w:rsid w:val="6D9D19A2"/>
    <w:rsid w:val="6D9D70BB"/>
    <w:rsid w:val="6D9D9BF7"/>
    <w:rsid w:val="6D9FA6BA"/>
    <w:rsid w:val="6DA1F339"/>
    <w:rsid w:val="6DA21B50"/>
    <w:rsid w:val="6DA22F5F"/>
    <w:rsid w:val="6DA56634"/>
    <w:rsid w:val="6DA9FD50"/>
    <w:rsid w:val="6DAA71CB"/>
    <w:rsid w:val="6DAAF301"/>
    <w:rsid w:val="6DADFAC9"/>
    <w:rsid w:val="6DAE432F"/>
    <w:rsid w:val="6DAEBDC2"/>
    <w:rsid w:val="6DAF4D5D"/>
    <w:rsid w:val="6DB08B94"/>
    <w:rsid w:val="6DB10C12"/>
    <w:rsid w:val="6DB1E6E2"/>
    <w:rsid w:val="6DB63C5E"/>
    <w:rsid w:val="6DB9FCF2"/>
    <w:rsid w:val="6DBAE606"/>
    <w:rsid w:val="6DBB1D8D"/>
    <w:rsid w:val="6DBC6A1A"/>
    <w:rsid w:val="6DC05A94"/>
    <w:rsid w:val="6DC2C15B"/>
    <w:rsid w:val="6DC8366F"/>
    <w:rsid w:val="6DCCA657"/>
    <w:rsid w:val="6DCCAAD7"/>
    <w:rsid w:val="6DCDEF59"/>
    <w:rsid w:val="6DCE825C"/>
    <w:rsid w:val="6DCEE0DF"/>
    <w:rsid w:val="6DD03295"/>
    <w:rsid w:val="6DD1CD39"/>
    <w:rsid w:val="6DD2138D"/>
    <w:rsid w:val="6DD3D401"/>
    <w:rsid w:val="6DD40100"/>
    <w:rsid w:val="6DD42F7A"/>
    <w:rsid w:val="6DD47076"/>
    <w:rsid w:val="6DD59B4E"/>
    <w:rsid w:val="6DD80AD9"/>
    <w:rsid w:val="6DD91783"/>
    <w:rsid w:val="6DD91C47"/>
    <w:rsid w:val="6DD9A99B"/>
    <w:rsid w:val="6DDDF0BA"/>
    <w:rsid w:val="6DE043B1"/>
    <w:rsid w:val="6DE479A6"/>
    <w:rsid w:val="6DE4B8AF"/>
    <w:rsid w:val="6DE7E707"/>
    <w:rsid w:val="6DE8ADE5"/>
    <w:rsid w:val="6DE8FD96"/>
    <w:rsid w:val="6DE92FD3"/>
    <w:rsid w:val="6DE931FB"/>
    <w:rsid w:val="6DEB806C"/>
    <w:rsid w:val="6DF0D2A3"/>
    <w:rsid w:val="6DF301D8"/>
    <w:rsid w:val="6DF41238"/>
    <w:rsid w:val="6DF46075"/>
    <w:rsid w:val="6DF4A08F"/>
    <w:rsid w:val="6DF4B938"/>
    <w:rsid w:val="6DF50779"/>
    <w:rsid w:val="6DF60431"/>
    <w:rsid w:val="6DF74AFC"/>
    <w:rsid w:val="6DF9025D"/>
    <w:rsid w:val="6DF9D274"/>
    <w:rsid w:val="6DFBE7CD"/>
    <w:rsid w:val="6DFFD60E"/>
    <w:rsid w:val="6E00513C"/>
    <w:rsid w:val="6E01566B"/>
    <w:rsid w:val="6E019933"/>
    <w:rsid w:val="6E01D118"/>
    <w:rsid w:val="6E0239C7"/>
    <w:rsid w:val="6E024AA5"/>
    <w:rsid w:val="6E02C3BD"/>
    <w:rsid w:val="6E065193"/>
    <w:rsid w:val="6E115308"/>
    <w:rsid w:val="6E11A7F1"/>
    <w:rsid w:val="6E141A08"/>
    <w:rsid w:val="6E15FC67"/>
    <w:rsid w:val="6E17BA1C"/>
    <w:rsid w:val="6E1800F4"/>
    <w:rsid w:val="6E19E692"/>
    <w:rsid w:val="6E19F30A"/>
    <w:rsid w:val="6E1B2634"/>
    <w:rsid w:val="6E1BBE03"/>
    <w:rsid w:val="6E1D9E05"/>
    <w:rsid w:val="6E1DED4A"/>
    <w:rsid w:val="6E1ECB97"/>
    <w:rsid w:val="6E1F797E"/>
    <w:rsid w:val="6E1F9F7D"/>
    <w:rsid w:val="6E247749"/>
    <w:rsid w:val="6E2494D5"/>
    <w:rsid w:val="6E264D9E"/>
    <w:rsid w:val="6E2948C7"/>
    <w:rsid w:val="6E2A6BCA"/>
    <w:rsid w:val="6E2ACBF7"/>
    <w:rsid w:val="6E2AF872"/>
    <w:rsid w:val="6E2AFB54"/>
    <w:rsid w:val="6E2C3C71"/>
    <w:rsid w:val="6E2DD745"/>
    <w:rsid w:val="6E3050D5"/>
    <w:rsid w:val="6E309A1E"/>
    <w:rsid w:val="6E35DB97"/>
    <w:rsid w:val="6E374E28"/>
    <w:rsid w:val="6E3E1A90"/>
    <w:rsid w:val="6E3E3785"/>
    <w:rsid w:val="6E3E714C"/>
    <w:rsid w:val="6E42819E"/>
    <w:rsid w:val="6E42DA05"/>
    <w:rsid w:val="6E438B15"/>
    <w:rsid w:val="6E43A5F4"/>
    <w:rsid w:val="6E48FC1D"/>
    <w:rsid w:val="6E499EBD"/>
    <w:rsid w:val="6E4A9CE3"/>
    <w:rsid w:val="6E4BBA4A"/>
    <w:rsid w:val="6E5212CA"/>
    <w:rsid w:val="6E526EEB"/>
    <w:rsid w:val="6E533BC4"/>
    <w:rsid w:val="6E537721"/>
    <w:rsid w:val="6E53F806"/>
    <w:rsid w:val="6E543378"/>
    <w:rsid w:val="6E54F30F"/>
    <w:rsid w:val="6E5549CF"/>
    <w:rsid w:val="6E570A76"/>
    <w:rsid w:val="6E58A6CF"/>
    <w:rsid w:val="6E5CA79A"/>
    <w:rsid w:val="6E5EECC4"/>
    <w:rsid w:val="6E619EA0"/>
    <w:rsid w:val="6E649718"/>
    <w:rsid w:val="6E64F2B9"/>
    <w:rsid w:val="6E65ECC0"/>
    <w:rsid w:val="6E68D668"/>
    <w:rsid w:val="6E6AB3A8"/>
    <w:rsid w:val="6E6BEC44"/>
    <w:rsid w:val="6E6D002A"/>
    <w:rsid w:val="6E6F25F2"/>
    <w:rsid w:val="6E7237B1"/>
    <w:rsid w:val="6E734D0E"/>
    <w:rsid w:val="6E73643B"/>
    <w:rsid w:val="6E745E14"/>
    <w:rsid w:val="6E76DC9B"/>
    <w:rsid w:val="6E7AC2FA"/>
    <w:rsid w:val="6E7B55E2"/>
    <w:rsid w:val="6E7BF30C"/>
    <w:rsid w:val="6E7FC8F7"/>
    <w:rsid w:val="6E820ADC"/>
    <w:rsid w:val="6E830B41"/>
    <w:rsid w:val="6E861B35"/>
    <w:rsid w:val="6E8B8F71"/>
    <w:rsid w:val="6E8E5036"/>
    <w:rsid w:val="6E903EA5"/>
    <w:rsid w:val="6E9264B9"/>
    <w:rsid w:val="6E956A8F"/>
    <w:rsid w:val="6E9758A1"/>
    <w:rsid w:val="6E99486D"/>
    <w:rsid w:val="6E9C58C3"/>
    <w:rsid w:val="6E9D02BB"/>
    <w:rsid w:val="6E9D9EC8"/>
    <w:rsid w:val="6EA2DDA6"/>
    <w:rsid w:val="6EABED34"/>
    <w:rsid w:val="6EADABAB"/>
    <w:rsid w:val="6EB109EF"/>
    <w:rsid w:val="6EB13465"/>
    <w:rsid w:val="6EB40932"/>
    <w:rsid w:val="6EB5D159"/>
    <w:rsid w:val="6EB825B5"/>
    <w:rsid w:val="6EBD7DC2"/>
    <w:rsid w:val="6EBFE94F"/>
    <w:rsid w:val="6EC14EF9"/>
    <w:rsid w:val="6EC1F6BB"/>
    <w:rsid w:val="6EC3321A"/>
    <w:rsid w:val="6EC3E812"/>
    <w:rsid w:val="6EC609D6"/>
    <w:rsid w:val="6ECA7850"/>
    <w:rsid w:val="6ED28FD3"/>
    <w:rsid w:val="6ED69796"/>
    <w:rsid w:val="6EDAEEB1"/>
    <w:rsid w:val="6EDBE9FE"/>
    <w:rsid w:val="6EDCB892"/>
    <w:rsid w:val="6EDF3BF0"/>
    <w:rsid w:val="6EE08FA8"/>
    <w:rsid w:val="6EE3399C"/>
    <w:rsid w:val="6EE3A6AD"/>
    <w:rsid w:val="6EE5C981"/>
    <w:rsid w:val="6EEA0628"/>
    <w:rsid w:val="6EEB832E"/>
    <w:rsid w:val="6EECBC11"/>
    <w:rsid w:val="6EEFAA88"/>
    <w:rsid w:val="6EF02F56"/>
    <w:rsid w:val="6EF07902"/>
    <w:rsid w:val="6EF1DBEE"/>
    <w:rsid w:val="6EF3B193"/>
    <w:rsid w:val="6EF4281E"/>
    <w:rsid w:val="6EF4F620"/>
    <w:rsid w:val="6EF66CC9"/>
    <w:rsid w:val="6EFA0DB4"/>
    <w:rsid w:val="6EFCE0B1"/>
    <w:rsid w:val="6EFE3D5D"/>
    <w:rsid w:val="6F00143A"/>
    <w:rsid w:val="6F020D3B"/>
    <w:rsid w:val="6F04D115"/>
    <w:rsid w:val="6F05C877"/>
    <w:rsid w:val="6F0650F7"/>
    <w:rsid w:val="6F07D905"/>
    <w:rsid w:val="6F08E26C"/>
    <w:rsid w:val="6F09C6C3"/>
    <w:rsid w:val="6F0F931D"/>
    <w:rsid w:val="6F1016F6"/>
    <w:rsid w:val="6F102AF6"/>
    <w:rsid w:val="6F154695"/>
    <w:rsid w:val="6F16F719"/>
    <w:rsid w:val="6F183B91"/>
    <w:rsid w:val="6F19D0D9"/>
    <w:rsid w:val="6F1AB9C1"/>
    <w:rsid w:val="6F1AE72B"/>
    <w:rsid w:val="6F1BD1DD"/>
    <w:rsid w:val="6F23ECC4"/>
    <w:rsid w:val="6F2753EA"/>
    <w:rsid w:val="6F312149"/>
    <w:rsid w:val="6F3A18A4"/>
    <w:rsid w:val="6F3A284A"/>
    <w:rsid w:val="6F3BFD76"/>
    <w:rsid w:val="6F3C1F9C"/>
    <w:rsid w:val="6F43B69C"/>
    <w:rsid w:val="6F46F01E"/>
    <w:rsid w:val="6F477805"/>
    <w:rsid w:val="6F4B1159"/>
    <w:rsid w:val="6F4BD6C8"/>
    <w:rsid w:val="6F4C9693"/>
    <w:rsid w:val="6F4E2866"/>
    <w:rsid w:val="6F519D72"/>
    <w:rsid w:val="6F55423B"/>
    <w:rsid w:val="6F570108"/>
    <w:rsid w:val="6F576019"/>
    <w:rsid w:val="6F57AB03"/>
    <w:rsid w:val="6F5A66AA"/>
    <w:rsid w:val="6F5C488D"/>
    <w:rsid w:val="6F5F2F61"/>
    <w:rsid w:val="6F5FEB9D"/>
    <w:rsid w:val="6F5FF436"/>
    <w:rsid w:val="6F60C186"/>
    <w:rsid w:val="6F60E4BE"/>
    <w:rsid w:val="6F63D3FC"/>
    <w:rsid w:val="6F6BAF66"/>
    <w:rsid w:val="6F6C3B0C"/>
    <w:rsid w:val="6F6C798B"/>
    <w:rsid w:val="6F6CB54F"/>
    <w:rsid w:val="6F6FC8DC"/>
    <w:rsid w:val="6F6FD238"/>
    <w:rsid w:val="6F6FD7FC"/>
    <w:rsid w:val="6F71EC20"/>
    <w:rsid w:val="6F7505A8"/>
    <w:rsid w:val="6F755409"/>
    <w:rsid w:val="6F75B044"/>
    <w:rsid w:val="6F791A6A"/>
    <w:rsid w:val="6F7B7D4A"/>
    <w:rsid w:val="6F7D7C99"/>
    <w:rsid w:val="6F7E44AE"/>
    <w:rsid w:val="6F80C661"/>
    <w:rsid w:val="6F811D79"/>
    <w:rsid w:val="6F831BD6"/>
    <w:rsid w:val="6F836F84"/>
    <w:rsid w:val="6F841593"/>
    <w:rsid w:val="6F87CD81"/>
    <w:rsid w:val="6F88B43D"/>
    <w:rsid w:val="6F8E8A49"/>
    <w:rsid w:val="6F8E9B2B"/>
    <w:rsid w:val="6F9041B6"/>
    <w:rsid w:val="6F90636C"/>
    <w:rsid w:val="6F908CAE"/>
    <w:rsid w:val="6F930143"/>
    <w:rsid w:val="6F94C60F"/>
    <w:rsid w:val="6F95E17D"/>
    <w:rsid w:val="6F98041F"/>
    <w:rsid w:val="6F9FF5F5"/>
    <w:rsid w:val="6FA02717"/>
    <w:rsid w:val="6FA094F2"/>
    <w:rsid w:val="6FA11E43"/>
    <w:rsid w:val="6FA33D53"/>
    <w:rsid w:val="6FA71A51"/>
    <w:rsid w:val="6FA78527"/>
    <w:rsid w:val="6FA7E899"/>
    <w:rsid w:val="6FA8D4DF"/>
    <w:rsid w:val="6FABC456"/>
    <w:rsid w:val="6FAC31A6"/>
    <w:rsid w:val="6FACC81E"/>
    <w:rsid w:val="6FAD387B"/>
    <w:rsid w:val="6FB0D094"/>
    <w:rsid w:val="6FB0F2A6"/>
    <w:rsid w:val="6FB18941"/>
    <w:rsid w:val="6FB1ABCF"/>
    <w:rsid w:val="6FB33BAC"/>
    <w:rsid w:val="6FB350A7"/>
    <w:rsid w:val="6FB7C738"/>
    <w:rsid w:val="6FB8EBC1"/>
    <w:rsid w:val="6FBB0214"/>
    <w:rsid w:val="6FBDFC88"/>
    <w:rsid w:val="6FBE60D0"/>
    <w:rsid w:val="6FBEEDB3"/>
    <w:rsid w:val="6FC12DE3"/>
    <w:rsid w:val="6FC84E12"/>
    <w:rsid w:val="6FC91A3D"/>
    <w:rsid w:val="6FCD7F40"/>
    <w:rsid w:val="6FD31126"/>
    <w:rsid w:val="6FD35C85"/>
    <w:rsid w:val="6FD3A244"/>
    <w:rsid w:val="6FD418B0"/>
    <w:rsid w:val="6FD87C9B"/>
    <w:rsid w:val="6FD98997"/>
    <w:rsid w:val="6FDA58DB"/>
    <w:rsid w:val="6FDBDF25"/>
    <w:rsid w:val="6FDCD1A3"/>
    <w:rsid w:val="6FDCE746"/>
    <w:rsid w:val="6FDEAA66"/>
    <w:rsid w:val="6FDFB331"/>
    <w:rsid w:val="6FE09A79"/>
    <w:rsid w:val="6FE1C1B8"/>
    <w:rsid w:val="6FE495B8"/>
    <w:rsid w:val="6FE543CF"/>
    <w:rsid w:val="6FE62E13"/>
    <w:rsid w:val="6FE683B0"/>
    <w:rsid w:val="6FE75987"/>
    <w:rsid w:val="6FE7E122"/>
    <w:rsid w:val="6FEAFEB0"/>
    <w:rsid w:val="6FEBFB58"/>
    <w:rsid w:val="6FEDEE7E"/>
    <w:rsid w:val="6FF17A9D"/>
    <w:rsid w:val="6FF2C267"/>
    <w:rsid w:val="6FF47BBF"/>
    <w:rsid w:val="6FF56AE8"/>
    <w:rsid w:val="6FF5C3D3"/>
    <w:rsid w:val="6FF64586"/>
    <w:rsid w:val="6FF66597"/>
    <w:rsid w:val="6FF7D555"/>
    <w:rsid w:val="6FF888E2"/>
    <w:rsid w:val="6FF95F0A"/>
    <w:rsid w:val="6FF98990"/>
    <w:rsid w:val="6FF9EFC8"/>
    <w:rsid w:val="6FFE54FC"/>
    <w:rsid w:val="6FFE6FDB"/>
    <w:rsid w:val="700088B8"/>
    <w:rsid w:val="70036DE1"/>
    <w:rsid w:val="7007E9DD"/>
    <w:rsid w:val="700A79F8"/>
    <w:rsid w:val="700D319D"/>
    <w:rsid w:val="700D493A"/>
    <w:rsid w:val="700DA245"/>
    <w:rsid w:val="700F5442"/>
    <w:rsid w:val="7010A829"/>
    <w:rsid w:val="7010D756"/>
    <w:rsid w:val="70149139"/>
    <w:rsid w:val="70168ECD"/>
    <w:rsid w:val="701B24CB"/>
    <w:rsid w:val="701C44A7"/>
    <w:rsid w:val="701C8117"/>
    <w:rsid w:val="701C8178"/>
    <w:rsid w:val="701CBABD"/>
    <w:rsid w:val="701E37DD"/>
    <w:rsid w:val="701EDBA2"/>
    <w:rsid w:val="701F2D5E"/>
    <w:rsid w:val="7024D678"/>
    <w:rsid w:val="70263693"/>
    <w:rsid w:val="70267C17"/>
    <w:rsid w:val="702983E3"/>
    <w:rsid w:val="702A6AE1"/>
    <w:rsid w:val="702AB918"/>
    <w:rsid w:val="702AFD28"/>
    <w:rsid w:val="702E229E"/>
    <w:rsid w:val="703050C7"/>
    <w:rsid w:val="703303C8"/>
    <w:rsid w:val="70333DE4"/>
    <w:rsid w:val="70337B65"/>
    <w:rsid w:val="7034A5CD"/>
    <w:rsid w:val="703A355D"/>
    <w:rsid w:val="703B91B8"/>
    <w:rsid w:val="703CE0BA"/>
    <w:rsid w:val="703F5FF9"/>
    <w:rsid w:val="70402F23"/>
    <w:rsid w:val="7044F64A"/>
    <w:rsid w:val="70456E17"/>
    <w:rsid w:val="70484889"/>
    <w:rsid w:val="704AC8C8"/>
    <w:rsid w:val="704B9304"/>
    <w:rsid w:val="704CC8E4"/>
    <w:rsid w:val="704EFA7B"/>
    <w:rsid w:val="70549B0A"/>
    <w:rsid w:val="7055D4AE"/>
    <w:rsid w:val="705660B5"/>
    <w:rsid w:val="705692CE"/>
    <w:rsid w:val="7057A2DD"/>
    <w:rsid w:val="705993FB"/>
    <w:rsid w:val="705CB9DA"/>
    <w:rsid w:val="705D2FFF"/>
    <w:rsid w:val="7060C580"/>
    <w:rsid w:val="7061CD03"/>
    <w:rsid w:val="7066E671"/>
    <w:rsid w:val="7067128C"/>
    <w:rsid w:val="7068741F"/>
    <w:rsid w:val="7069A2CD"/>
    <w:rsid w:val="706A8AA0"/>
    <w:rsid w:val="70701986"/>
    <w:rsid w:val="70713D93"/>
    <w:rsid w:val="7071A20B"/>
    <w:rsid w:val="7076F36F"/>
    <w:rsid w:val="70775491"/>
    <w:rsid w:val="707A9EEA"/>
    <w:rsid w:val="707C5C64"/>
    <w:rsid w:val="707EBDFD"/>
    <w:rsid w:val="7081070F"/>
    <w:rsid w:val="708535BE"/>
    <w:rsid w:val="708582FE"/>
    <w:rsid w:val="708673C9"/>
    <w:rsid w:val="7087D432"/>
    <w:rsid w:val="708A545B"/>
    <w:rsid w:val="708D43EF"/>
    <w:rsid w:val="708EF87C"/>
    <w:rsid w:val="708FFC83"/>
    <w:rsid w:val="709122C4"/>
    <w:rsid w:val="7092355B"/>
    <w:rsid w:val="709312B0"/>
    <w:rsid w:val="7094A1D1"/>
    <w:rsid w:val="70957A29"/>
    <w:rsid w:val="70957B8C"/>
    <w:rsid w:val="7097BB81"/>
    <w:rsid w:val="709AEE4F"/>
    <w:rsid w:val="709BA4F2"/>
    <w:rsid w:val="709C1D79"/>
    <w:rsid w:val="70A0CCB2"/>
    <w:rsid w:val="70A1B529"/>
    <w:rsid w:val="70A254D9"/>
    <w:rsid w:val="70A36FD0"/>
    <w:rsid w:val="70AB81F6"/>
    <w:rsid w:val="70ABCB92"/>
    <w:rsid w:val="70B01831"/>
    <w:rsid w:val="70B36A7E"/>
    <w:rsid w:val="70B5D85C"/>
    <w:rsid w:val="70B76AF7"/>
    <w:rsid w:val="70BCBD13"/>
    <w:rsid w:val="70BE14FB"/>
    <w:rsid w:val="70BF480A"/>
    <w:rsid w:val="70C486CE"/>
    <w:rsid w:val="70C76FC9"/>
    <w:rsid w:val="70C84F19"/>
    <w:rsid w:val="70C8727C"/>
    <w:rsid w:val="70C93257"/>
    <w:rsid w:val="70CA11C2"/>
    <w:rsid w:val="70CB683D"/>
    <w:rsid w:val="70CDB645"/>
    <w:rsid w:val="70CE1A27"/>
    <w:rsid w:val="70D04997"/>
    <w:rsid w:val="70D2A3EB"/>
    <w:rsid w:val="70D2E43D"/>
    <w:rsid w:val="70D360E8"/>
    <w:rsid w:val="70D41644"/>
    <w:rsid w:val="70D74CED"/>
    <w:rsid w:val="70D97B21"/>
    <w:rsid w:val="70E1D842"/>
    <w:rsid w:val="70E1E98A"/>
    <w:rsid w:val="70E25FB3"/>
    <w:rsid w:val="70E2AFC2"/>
    <w:rsid w:val="70E3E623"/>
    <w:rsid w:val="70E48A50"/>
    <w:rsid w:val="70E4BE22"/>
    <w:rsid w:val="70E543CB"/>
    <w:rsid w:val="70E726F4"/>
    <w:rsid w:val="70E99019"/>
    <w:rsid w:val="70EB8768"/>
    <w:rsid w:val="70EC61B1"/>
    <w:rsid w:val="70ECD2DC"/>
    <w:rsid w:val="70EFAC9F"/>
    <w:rsid w:val="70F42CB0"/>
    <w:rsid w:val="70F5FA18"/>
    <w:rsid w:val="70F64997"/>
    <w:rsid w:val="70F7C0D3"/>
    <w:rsid w:val="70F9070A"/>
    <w:rsid w:val="70FA2131"/>
    <w:rsid w:val="70FA68F0"/>
    <w:rsid w:val="70FC937E"/>
    <w:rsid w:val="71018E9D"/>
    <w:rsid w:val="710207CD"/>
    <w:rsid w:val="7102FAEF"/>
    <w:rsid w:val="7104A61F"/>
    <w:rsid w:val="710579C2"/>
    <w:rsid w:val="71071BCC"/>
    <w:rsid w:val="7107A791"/>
    <w:rsid w:val="710A3D85"/>
    <w:rsid w:val="710A44C5"/>
    <w:rsid w:val="710A6D87"/>
    <w:rsid w:val="710DEF78"/>
    <w:rsid w:val="710E91EC"/>
    <w:rsid w:val="71102143"/>
    <w:rsid w:val="71126EFC"/>
    <w:rsid w:val="7112978D"/>
    <w:rsid w:val="711325A5"/>
    <w:rsid w:val="7115871E"/>
    <w:rsid w:val="7115F725"/>
    <w:rsid w:val="71184A21"/>
    <w:rsid w:val="7119CC34"/>
    <w:rsid w:val="711A8650"/>
    <w:rsid w:val="711B40E7"/>
    <w:rsid w:val="711D45B9"/>
    <w:rsid w:val="711E1119"/>
    <w:rsid w:val="71203064"/>
    <w:rsid w:val="712097C5"/>
    <w:rsid w:val="71223123"/>
    <w:rsid w:val="71236EC7"/>
    <w:rsid w:val="7126DC75"/>
    <w:rsid w:val="712C4DC1"/>
    <w:rsid w:val="7131B709"/>
    <w:rsid w:val="7131DC63"/>
    <w:rsid w:val="71320CC4"/>
    <w:rsid w:val="7133A10B"/>
    <w:rsid w:val="713409C5"/>
    <w:rsid w:val="713CF34E"/>
    <w:rsid w:val="71427EC4"/>
    <w:rsid w:val="71430B3B"/>
    <w:rsid w:val="71438307"/>
    <w:rsid w:val="7144115A"/>
    <w:rsid w:val="71451F9E"/>
    <w:rsid w:val="71453D80"/>
    <w:rsid w:val="71479290"/>
    <w:rsid w:val="714795A2"/>
    <w:rsid w:val="714D72D1"/>
    <w:rsid w:val="714DB327"/>
    <w:rsid w:val="71525D87"/>
    <w:rsid w:val="71529AC9"/>
    <w:rsid w:val="71537BD0"/>
    <w:rsid w:val="71558203"/>
    <w:rsid w:val="715689B7"/>
    <w:rsid w:val="71568D2B"/>
    <w:rsid w:val="715962DD"/>
    <w:rsid w:val="715DBD37"/>
    <w:rsid w:val="7160302C"/>
    <w:rsid w:val="7160D220"/>
    <w:rsid w:val="716152F8"/>
    <w:rsid w:val="71678DE1"/>
    <w:rsid w:val="71682F50"/>
    <w:rsid w:val="716A5E2E"/>
    <w:rsid w:val="716FF976"/>
    <w:rsid w:val="7170896E"/>
    <w:rsid w:val="7176DACF"/>
    <w:rsid w:val="717DF810"/>
    <w:rsid w:val="71801ADE"/>
    <w:rsid w:val="71829821"/>
    <w:rsid w:val="7184CC14"/>
    <w:rsid w:val="71863FB3"/>
    <w:rsid w:val="7187EF19"/>
    <w:rsid w:val="71889971"/>
    <w:rsid w:val="7189B218"/>
    <w:rsid w:val="718AD7F6"/>
    <w:rsid w:val="718B0118"/>
    <w:rsid w:val="718C0A7D"/>
    <w:rsid w:val="718C7F71"/>
    <w:rsid w:val="718F8C35"/>
    <w:rsid w:val="71902DDF"/>
    <w:rsid w:val="71915FD9"/>
    <w:rsid w:val="7194323C"/>
    <w:rsid w:val="7196E11A"/>
    <w:rsid w:val="7196FD01"/>
    <w:rsid w:val="719BA163"/>
    <w:rsid w:val="719E0768"/>
    <w:rsid w:val="71A12768"/>
    <w:rsid w:val="71A2104A"/>
    <w:rsid w:val="71A2F87D"/>
    <w:rsid w:val="71A316BB"/>
    <w:rsid w:val="71A338CE"/>
    <w:rsid w:val="71A46F6F"/>
    <w:rsid w:val="71A4EE6F"/>
    <w:rsid w:val="71A56C13"/>
    <w:rsid w:val="71A59EE5"/>
    <w:rsid w:val="71A5EF9F"/>
    <w:rsid w:val="71A636E7"/>
    <w:rsid w:val="71A6DCC5"/>
    <w:rsid w:val="71A7972F"/>
    <w:rsid w:val="71A865D0"/>
    <w:rsid w:val="71AC0999"/>
    <w:rsid w:val="71ACCBBF"/>
    <w:rsid w:val="71B0F4AA"/>
    <w:rsid w:val="71B10BF4"/>
    <w:rsid w:val="71B1121D"/>
    <w:rsid w:val="71B18D5C"/>
    <w:rsid w:val="71B23689"/>
    <w:rsid w:val="71B3760A"/>
    <w:rsid w:val="71B493DB"/>
    <w:rsid w:val="71B5CAF3"/>
    <w:rsid w:val="71BA20BF"/>
    <w:rsid w:val="71BE0103"/>
    <w:rsid w:val="71BE0318"/>
    <w:rsid w:val="71C015F5"/>
    <w:rsid w:val="71C04F65"/>
    <w:rsid w:val="71C08B8D"/>
    <w:rsid w:val="71C2090F"/>
    <w:rsid w:val="71C25180"/>
    <w:rsid w:val="71C6E520"/>
    <w:rsid w:val="71C789B5"/>
    <w:rsid w:val="71C8CD47"/>
    <w:rsid w:val="71C99949"/>
    <w:rsid w:val="71CC2B4C"/>
    <w:rsid w:val="71CF9ECB"/>
    <w:rsid w:val="71CFBE24"/>
    <w:rsid w:val="71D05FBD"/>
    <w:rsid w:val="71D3920B"/>
    <w:rsid w:val="71D5076A"/>
    <w:rsid w:val="71D77A74"/>
    <w:rsid w:val="71D894C7"/>
    <w:rsid w:val="71D98F9B"/>
    <w:rsid w:val="71DB1F70"/>
    <w:rsid w:val="71E17548"/>
    <w:rsid w:val="71E33296"/>
    <w:rsid w:val="71E48113"/>
    <w:rsid w:val="71E692C2"/>
    <w:rsid w:val="71ED2ED6"/>
    <w:rsid w:val="71EF3B79"/>
    <w:rsid w:val="71EF62E1"/>
    <w:rsid w:val="71F36295"/>
    <w:rsid w:val="71F5D41C"/>
    <w:rsid w:val="71F5E39B"/>
    <w:rsid w:val="71F88D9B"/>
    <w:rsid w:val="71FA5192"/>
    <w:rsid w:val="71FAA320"/>
    <w:rsid w:val="71FAEA34"/>
    <w:rsid w:val="71FDF92E"/>
    <w:rsid w:val="7203D603"/>
    <w:rsid w:val="72040794"/>
    <w:rsid w:val="7206E796"/>
    <w:rsid w:val="720D243B"/>
    <w:rsid w:val="72124715"/>
    <w:rsid w:val="7212887E"/>
    <w:rsid w:val="7216C076"/>
    <w:rsid w:val="7217A451"/>
    <w:rsid w:val="7217B0EA"/>
    <w:rsid w:val="7218CC90"/>
    <w:rsid w:val="721BD4D9"/>
    <w:rsid w:val="721E8D33"/>
    <w:rsid w:val="7220FE7D"/>
    <w:rsid w:val="722302AA"/>
    <w:rsid w:val="7225DBEC"/>
    <w:rsid w:val="7226407B"/>
    <w:rsid w:val="7226C26E"/>
    <w:rsid w:val="72288CBE"/>
    <w:rsid w:val="722D0E41"/>
    <w:rsid w:val="722DF6CC"/>
    <w:rsid w:val="722FF13B"/>
    <w:rsid w:val="7231B548"/>
    <w:rsid w:val="72331C3B"/>
    <w:rsid w:val="72339EB2"/>
    <w:rsid w:val="7233F1FC"/>
    <w:rsid w:val="7234FF75"/>
    <w:rsid w:val="7235026E"/>
    <w:rsid w:val="72354BB5"/>
    <w:rsid w:val="72356262"/>
    <w:rsid w:val="7235EA8E"/>
    <w:rsid w:val="7236F9E4"/>
    <w:rsid w:val="723A4CFF"/>
    <w:rsid w:val="723C71CA"/>
    <w:rsid w:val="723C8A1B"/>
    <w:rsid w:val="723DF1B9"/>
    <w:rsid w:val="724241AD"/>
    <w:rsid w:val="72436048"/>
    <w:rsid w:val="7246B158"/>
    <w:rsid w:val="724B318B"/>
    <w:rsid w:val="724CEF1C"/>
    <w:rsid w:val="724D014E"/>
    <w:rsid w:val="724F812C"/>
    <w:rsid w:val="72501DD3"/>
    <w:rsid w:val="7250D90A"/>
    <w:rsid w:val="7251AA8E"/>
    <w:rsid w:val="725409C5"/>
    <w:rsid w:val="72554F9C"/>
    <w:rsid w:val="7255E469"/>
    <w:rsid w:val="72587740"/>
    <w:rsid w:val="725AB3B4"/>
    <w:rsid w:val="725AFF6E"/>
    <w:rsid w:val="725C18A3"/>
    <w:rsid w:val="725CFE14"/>
    <w:rsid w:val="725D2196"/>
    <w:rsid w:val="725DE23D"/>
    <w:rsid w:val="725DE2F4"/>
    <w:rsid w:val="725F97BD"/>
    <w:rsid w:val="72611838"/>
    <w:rsid w:val="726672B4"/>
    <w:rsid w:val="7266874F"/>
    <w:rsid w:val="7267D298"/>
    <w:rsid w:val="726911BF"/>
    <w:rsid w:val="72694822"/>
    <w:rsid w:val="726A961F"/>
    <w:rsid w:val="726AE775"/>
    <w:rsid w:val="726C966F"/>
    <w:rsid w:val="726D7379"/>
    <w:rsid w:val="726DC43D"/>
    <w:rsid w:val="726FCFAB"/>
    <w:rsid w:val="7271FA44"/>
    <w:rsid w:val="7273BDEF"/>
    <w:rsid w:val="727457F6"/>
    <w:rsid w:val="727833DD"/>
    <w:rsid w:val="7279F768"/>
    <w:rsid w:val="727B2EFF"/>
    <w:rsid w:val="727B59C7"/>
    <w:rsid w:val="727BE4A8"/>
    <w:rsid w:val="727E737B"/>
    <w:rsid w:val="727FAF0F"/>
    <w:rsid w:val="7280B9FF"/>
    <w:rsid w:val="7281225C"/>
    <w:rsid w:val="7281C32F"/>
    <w:rsid w:val="72858134"/>
    <w:rsid w:val="72865A21"/>
    <w:rsid w:val="728755FC"/>
    <w:rsid w:val="728829CC"/>
    <w:rsid w:val="72888746"/>
    <w:rsid w:val="729235EC"/>
    <w:rsid w:val="72923DE4"/>
    <w:rsid w:val="7292616B"/>
    <w:rsid w:val="72979375"/>
    <w:rsid w:val="729BB255"/>
    <w:rsid w:val="729BC4E7"/>
    <w:rsid w:val="729CA497"/>
    <w:rsid w:val="729D74D9"/>
    <w:rsid w:val="72A148DB"/>
    <w:rsid w:val="72A170D2"/>
    <w:rsid w:val="72A19773"/>
    <w:rsid w:val="72A513DE"/>
    <w:rsid w:val="72A5C852"/>
    <w:rsid w:val="72A9A89E"/>
    <w:rsid w:val="72AB7C66"/>
    <w:rsid w:val="72ABDF86"/>
    <w:rsid w:val="72ABEA38"/>
    <w:rsid w:val="72AC2E38"/>
    <w:rsid w:val="72AD634A"/>
    <w:rsid w:val="72AF7779"/>
    <w:rsid w:val="72B23BA8"/>
    <w:rsid w:val="72B4AFBD"/>
    <w:rsid w:val="72B7CE68"/>
    <w:rsid w:val="72BA917F"/>
    <w:rsid w:val="72BD7C31"/>
    <w:rsid w:val="72C10657"/>
    <w:rsid w:val="72C15226"/>
    <w:rsid w:val="72C1B39B"/>
    <w:rsid w:val="72C228FF"/>
    <w:rsid w:val="72C7A102"/>
    <w:rsid w:val="72C81D48"/>
    <w:rsid w:val="72C840D1"/>
    <w:rsid w:val="72C85BB2"/>
    <w:rsid w:val="72CB2947"/>
    <w:rsid w:val="72D0DD24"/>
    <w:rsid w:val="72D232AD"/>
    <w:rsid w:val="72D6A858"/>
    <w:rsid w:val="72D85F73"/>
    <w:rsid w:val="72D94F65"/>
    <w:rsid w:val="72D9F7DF"/>
    <w:rsid w:val="72DA6AA4"/>
    <w:rsid w:val="72DC22F8"/>
    <w:rsid w:val="72DEE076"/>
    <w:rsid w:val="72DF390E"/>
    <w:rsid w:val="72E21781"/>
    <w:rsid w:val="72E3D904"/>
    <w:rsid w:val="72E58D0C"/>
    <w:rsid w:val="72E5F431"/>
    <w:rsid w:val="72E8CF11"/>
    <w:rsid w:val="72EBBE8C"/>
    <w:rsid w:val="72ECAE5D"/>
    <w:rsid w:val="72ED3906"/>
    <w:rsid w:val="72EF73E1"/>
    <w:rsid w:val="72F03CF2"/>
    <w:rsid w:val="72F20BD7"/>
    <w:rsid w:val="72F27210"/>
    <w:rsid w:val="72FE1B74"/>
    <w:rsid w:val="73052E1F"/>
    <w:rsid w:val="730612B0"/>
    <w:rsid w:val="73062447"/>
    <w:rsid w:val="7306A2D2"/>
    <w:rsid w:val="73077ECD"/>
    <w:rsid w:val="73084E9E"/>
    <w:rsid w:val="7308AE0B"/>
    <w:rsid w:val="73099B6B"/>
    <w:rsid w:val="730B5328"/>
    <w:rsid w:val="730C072B"/>
    <w:rsid w:val="730CF0B9"/>
    <w:rsid w:val="730F6490"/>
    <w:rsid w:val="730FBA9E"/>
    <w:rsid w:val="73105FBF"/>
    <w:rsid w:val="7312CFDF"/>
    <w:rsid w:val="73152183"/>
    <w:rsid w:val="73161695"/>
    <w:rsid w:val="73173CC0"/>
    <w:rsid w:val="731F1862"/>
    <w:rsid w:val="73205BF9"/>
    <w:rsid w:val="7324AAC6"/>
    <w:rsid w:val="7325FD37"/>
    <w:rsid w:val="7328F5F9"/>
    <w:rsid w:val="732A29AE"/>
    <w:rsid w:val="732EF704"/>
    <w:rsid w:val="7330C363"/>
    <w:rsid w:val="73335D7C"/>
    <w:rsid w:val="7334A39A"/>
    <w:rsid w:val="7334EC03"/>
    <w:rsid w:val="7338AB9A"/>
    <w:rsid w:val="7339EB8C"/>
    <w:rsid w:val="733A0550"/>
    <w:rsid w:val="733B424A"/>
    <w:rsid w:val="733B4670"/>
    <w:rsid w:val="733B9357"/>
    <w:rsid w:val="733D4059"/>
    <w:rsid w:val="733D863E"/>
    <w:rsid w:val="733FE14B"/>
    <w:rsid w:val="7342CACD"/>
    <w:rsid w:val="7344235D"/>
    <w:rsid w:val="734447F4"/>
    <w:rsid w:val="7344E195"/>
    <w:rsid w:val="73462F8B"/>
    <w:rsid w:val="73478FEC"/>
    <w:rsid w:val="7347A31D"/>
    <w:rsid w:val="7347BA09"/>
    <w:rsid w:val="7348EF5F"/>
    <w:rsid w:val="7349E52F"/>
    <w:rsid w:val="734CA787"/>
    <w:rsid w:val="7353566D"/>
    <w:rsid w:val="7355D2FF"/>
    <w:rsid w:val="73595031"/>
    <w:rsid w:val="735970BB"/>
    <w:rsid w:val="73598F79"/>
    <w:rsid w:val="735CE2EA"/>
    <w:rsid w:val="735D8559"/>
    <w:rsid w:val="735FCEBE"/>
    <w:rsid w:val="73609388"/>
    <w:rsid w:val="7360F78A"/>
    <w:rsid w:val="7366F010"/>
    <w:rsid w:val="73671AC9"/>
    <w:rsid w:val="736965CD"/>
    <w:rsid w:val="736BD765"/>
    <w:rsid w:val="736C301E"/>
    <w:rsid w:val="736D8E35"/>
    <w:rsid w:val="736F20E5"/>
    <w:rsid w:val="736FC238"/>
    <w:rsid w:val="73716267"/>
    <w:rsid w:val="7371B029"/>
    <w:rsid w:val="73744E55"/>
    <w:rsid w:val="737509DD"/>
    <w:rsid w:val="7375CE42"/>
    <w:rsid w:val="73764807"/>
    <w:rsid w:val="73794427"/>
    <w:rsid w:val="737CB9BE"/>
    <w:rsid w:val="737D3641"/>
    <w:rsid w:val="737D9E01"/>
    <w:rsid w:val="737E88F5"/>
    <w:rsid w:val="73836065"/>
    <w:rsid w:val="73836AC3"/>
    <w:rsid w:val="7384A2C7"/>
    <w:rsid w:val="7389494E"/>
    <w:rsid w:val="738AB7AB"/>
    <w:rsid w:val="738ADB49"/>
    <w:rsid w:val="738B57EB"/>
    <w:rsid w:val="738F6E18"/>
    <w:rsid w:val="7393F3D0"/>
    <w:rsid w:val="739588BD"/>
    <w:rsid w:val="7397DB90"/>
    <w:rsid w:val="7397DD5C"/>
    <w:rsid w:val="73997CD3"/>
    <w:rsid w:val="739A3C93"/>
    <w:rsid w:val="739C53FA"/>
    <w:rsid w:val="739C9490"/>
    <w:rsid w:val="739F4185"/>
    <w:rsid w:val="73A1AB5F"/>
    <w:rsid w:val="73A37D5D"/>
    <w:rsid w:val="73A3888C"/>
    <w:rsid w:val="73A4AFA5"/>
    <w:rsid w:val="73A6F5D5"/>
    <w:rsid w:val="73AC2F42"/>
    <w:rsid w:val="73AC628B"/>
    <w:rsid w:val="73ACFA44"/>
    <w:rsid w:val="73AECB8D"/>
    <w:rsid w:val="73AF4EC4"/>
    <w:rsid w:val="73B1C4C0"/>
    <w:rsid w:val="73B1C9F9"/>
    <w:rsid w:val="73B28F8C"/>
    <w:rsid w:val="73B3FFBF"/>
    <w:rsid w:val="73B45D4C"/>
    <w:rsid w:val="73B7D39F"/>
    <w:rsid w:val="73B877CE"/>
    <w:rsid w:val="73BB750C"/>
    <w:rsid w:val="73BB8B90"/>
    <w:rsid w:val="73BBCFF7"/>
    <w:rsid w:val="73BC60E7"/>
    <w:rsid w:val="73BF019D"/>
    <w:rsid w:val="73C0A8D1"/>
    <w:rsid w:val="73C170E2"/>
    <w:rsid w:val="73C17734"/>
    <w:rsid w:val="73C22AE4"/>
    <w:rsid w:val="73C25413"/>
    <w:rsid w:val="73C2C320"/>
    <w:rsid w:val="73C30B15"/>
    <w:rsid w:val="73C3C84B"/>
    <w:rsid w:val="73C46CB5"/>
    <w:rsid w:val="73C81E0D"/>
    <w:rsid w:val="73CA5638"/>
    <w:rsid w:val="73CC9643"/>
    <w:rsid w:val="73CC9B03"/>
    <w:rsid w:val="73CD5948"/>
    <w:rsid w:val="73D0E008"/>
    <w:rsid w:val="73D1DC10"/>
    <w:rsid w:val="73D4B2B7"/>
    <w:rsid w:val="73D70E31"/>
    <w:rsid w:val="73D76079"/>
    <w:rsid w:val="73D84B53"/>
    <w:rsid w:val="73DB20E2"/>
    <w:rsid w:val="73DB8598"/>
    <w:rsid w:val="73DBB631"/>
    <w:rsid w:val="73DC8524"/>
    <w:rsid w:val="73DE120E"/>
    <w:rsid w:val="73E1813D"/>
    <w:rsid w:val="73E25908"/>
    <w:rsid w:val="73E4758C"/>
    <w:rsid w:val="73E88DA2"/>
    <w:rsid w:val="73E9A90D"/>
    <w:rsid w:val="73EAEC6E"/>
    <w:rsid w:val="73F173F4"/>
    <w:rsid w:val="73F21E99"/>
    <w:rsid w:val="73F4DC6C"/>
    <w:rsid w:val="73F55612"/>
    <w:rsid w:val="73F988A3"/>
    <w:rsid w:val="73FD7C90"/>
    <w:rsid w:val="73FDABB9"/>
    <w:rsid w:val="73FF5CEA"/>
    <w:rsid w:val="73FFDC07"/>
    <w:rsid w:val="73FFEDD1"/>
    <w:rsid w:val="74005FB5"/>
    <w:rsid w:val="7401939F"/>
    <w:rsid w:val="74019C19"/>
    <w:rsid w:val="74059021"/>
    <w:rsid w:val="74088D51"/>
    <w:rsid w:val="7409874C"/>
    <w:rsid w:val="7409FBF8"/>
    <w:rsid w:val="740F1A46"/>
    <w:rsid w:val="74129EA5"/>
    <w:rsid w:val="74141AE4"/>
    <w:rsid w:val="741437FF"/>
    <w:rsid w:val="7414513C"/>
    <w:rsid w:val="7415A9F1"/>
    <w:rsid w:val="7415F6FD"/>
    <w:rsid w:val="7417CFE4"/>
    <w:rsid w:val="7419B9BF"/>
    <w:rsid w:val="7419C8ED"/>
    <w:rsid w:val="741DDD01"/>
    <w:rsid w:val="741E750C"/>
    <w:rsid w:val="7420087F"/>
    <w:rsid w:val="74211204"/>
    <w:rsid w:val="74213C9D"/>
    <w:rsid w:val="7421C2D8"/>
    <w:rsid w:val="74222A82"/>
    <w:rsid w:val="74237DB4"/>
    <w:rsid w:val="7427C072"/>
    <w:rsid w:val="742800AE"/>
    <w:rsid w:val="742B43EB"/>
    <w:rsid w:val="742CA6EB"/>
    <w:rsid w:val="742E7584"/>
    <w:rsid w:val="742FF728"/>
    <w:rsid w:val="743BED9B"/>
    <w:rsid w:val="743CAB04"/>
    <w:rsid w:val="743CCC43"/>
    <w:rsid w:val="743DF8C6"/>
    <w:rsid w:val="74410E0C"/>
    <w:rsid w:val="744122EF"/>
    <w:rsid w:val="74475779"/>
    <w:rsid w:val="7448D6EE"/>
    <w:rsid w:val="745148D3"/>
    <w:rsid w:val="74515297"/>
    <w:rsid w:val="7451F56D"/>
    <w:rsid w:val="7458A22E"/>
    <w:rsid w:val="7458E8FE"/>
    <w:rsid w:val="745EB923"/>
    <w:rsid w:val="745F2BBE"/>
    <w:rsid w:val="745FCD41"/>
    <w:rsid w:val="7461B3BB"/>
    <w:rsid w:val="746404AD"/>
    <w:rsid w:val="7464B710"/>
    <w:rsid w:val="74661B6D"/>
    <w:rsid w:val="74673681"/>
    <w:rsid w:val="7467C76F"/>
    <w:rsid w:val="74683DC8"/>
    <w:rsid w:val="746B5E75"/>
    <w:rsid w:val="746B6C70"/>
    <w:rsid w:val="746BC192"/>
    <w:rsid w:val="746DCFF7"/>
    <w:rsid w:val="746E88FC"/>
    <w:rsid w:val="747185A3"/>
    <w:rsid w:val="7471FE17"/>
    <w:rsid w:val="7472E863"/>
    <w:rsid w:val="7472F5AC"/>
    <w:rsid w:val="747371AF"/>
    <w:rsid w:val="74759317"/>
    <w:rsid w:val="74759FF3"/>
    <w:rsid w:val="7477301D"/>
    <w:rsid w:val="7477D086"/>
    <w:rsid w:val="7479A0BA"/>
    <w:rsid w:val="7479FCA3"/>
    <w:rsid w:val="7484B29C"/>
    <w:rsid w:val="7484C6BD"/>
    <w:rsid w:val="74859250"/>
    <w:rsid w:val="74864493"/>
    <w:rsid w:val="7486ACCF"/>
    <w:rsid w:val="7487C000"/>
    <w:rsid w:val="748DB45B"/>
    <w:rsid w:val="748E8D76"/>
    <w:rsid w:val="7490797B"/>
    <w:rsid w:val="74918B88"/>
    <w:rsid w:val="74919196"/>
    <w:rsid w:val="74925CE8"/>
    <w:rsid w:val="7492D208"/>
    <w:rsid w:val="7493AC0C"/>
    <w:rsid w:val="749640E1"/>
    <w:rsid w:val="7496488F"/>
    <w:rsid w:val="749ADBB4"/>
    <w:rsid w:val="749CA3F2"/>
    <w:rsid w:val="749D94FE"/>
    <w:rsid w:val="749D9EA9"/>
    <w:rsid w:val="749DC072"/>
    <w:rsid w:val="749FAD34"/>
    <w:rsid w:val="74A04889"/>
    <w:rsid w:val="74A1F4A8"/>
    <w:rsid w:val="74A21CA8"/>
    <w:rsid w:val="74A29175"/>
    <w:rsid w:val="74A685DC"/>
    <w:rsid w:val="74A73122"/>
    <w:rsid w:val="74A914BC"/>
    <w:rsid w:val="74A97EB9"/>
    <w:rsid w:val="74A9E105"/>
    <w:rsid w:val="74ABF9E9"/>
    <w:rsid w:val="74AD9D07"/>
    <w:rsid w:val="74AE7B91"/>
    <w:rsid w:val="74AE8B75"/>
    <w:rsid w:val="74AE9E84"/>
    <w:rsid w:val="74AEC668"/>
    <w:rsid w:val="74AEEF5C"/>
    <w:rsid w:val="74B23C38"/>
    <w:rsid w:val="74B4E490"/>
    <w:rsid w:val="74B5C1D5"/>
    <w:rsid w:val="74B5C605"/>
    <w:rsid w:val="74B6B68A"/>
    <w:rsid w:val="74B92106"/>
    <w:rsid w:val="74B9377B"/>
    <w:rsid w:val="74BA82F0"/>
    <w:rsid w:val="74BB23FE"/>
    <w:rsid w:val="74BDF192"/>
    <w:rsid w:val="74C1DF44"/>
    <w:rsid w:val="74C29C73"/>
    <w:rsid w:val="74C4E746"/>
    <w:rsid w:val="74C542BD"/>
    <w:rsid w:val="74C73CB9"/>
    <w:rsid w:val="74C9C45D"/>
    <w:rsid w:val="74CB1E3D"/>
    <w:rsid w:val="74CC4E5D"/>
    <w:rsid w:val="74CD1CD2"/>
    <w:rsid w:val="74CD2FC4"/>
    <w:rsid w:val="74CE659D"/>
    <w:rsid w:val="74D2A5ED"/>
    <w:rsid w:val="74D50ED0"/>
    <w:rsid w:val="74D62DFC"/>
    <w:rsid w:val="74D9EB83"/>
    <w:rsid w:val="74DC2536"/>
    <w:rsid w:val="74DC9585"/>
    <w:rsid w:val="74DCA1B4"/>
    <w:rsid w:val="74DCD5EB"/>
    <w:rsid w:val="74DD17A0"/>
    <w:rsid w:val="74E0681F"/>
    <w:rsid w:val="74E10718"/>
    <w:rsid w:val="74E26C81"/>
    <w:rsid w:val="74E2B93A"/>
    <w:rsid w:val="74E50D85"/>
    <w:rsid w:val="74E58A20"/>
    <w:rsid w:val="74E5A2C6"/>
    <w:rsid w:val="74E707B2"/>
    <w:rsid w:val="74E84C5A"/>
    <w:rsid w:val="74EAE91C"/>
    <w:rsid w:val="74EDBEFF"/>
    <w:rsid w:val="74F2EAFB"/>
    <w:rsid w:val="74F2F341"/>
    <w:rsid w:val="74F41C15"/>
    <w:rsid w:val="74F5D2E9"/>
    <w:rsid w:val="74F62DF0"/>
    <w:rsid w:val="74F6BABA"/>
    <w:rsid w:val="74F963D1"/>
    <w:rsid w:val="74FA2973"/>
    <w:rsid w:val="74FAEE16"/>
    <w:rsid w:val="74FB7136"/>
    <w:rsid w:val="74FFF27A"/>
    <w:rsid w:val="750138A6"/>
    <w:rsid w:val="7503994E"/>
    <w:rsid w:val="750454CA"/>
    <w:rsid w:val="75156BF2"/>
    <w:rsid w:val="751594DD"/>
    <w:rsid w:val="75169451"/>
    <w:rsid w:val="7517F51B"/>
    <w:rsid w:val="7517FE15"/>
    <w:rsid w:val="751BC889"/>
    <w:rsid w:val="751E2E93"/>
    <w:rsid w:val="751E5A16"/>
    <w:rsid w:val="7524F2E4"/>
    <w:rsid w:val="75260A05"/>
    <w:rsid w:val="7528BB02"/>
    <w:rsid w:val="7529134D"/>
    <w:rsid w:val="752AA466"/>
    <w:rsid w:val="752AEC72"/>
    <w:rsid w:val="752DC164"/>
    <w:rsid w:val="7530645B"/>
    <w:rsid w:val="75324728"/>
    <w:rsid w:val="7533688F"/>
    <w:rsid w:val="7534F54B"/>
    <w:rsid w:val="753570F5"/>
    <w:rsid w:val="7539D254"/>
    <w:rsid w:val="753D8ADF"/>
    <w:rsid w:val="753FB5EF"/>
    <w:rsid w:val="7540107A"/>
    <w:rsid w:val="7540C631"/>
    <w:rsid w:val="75425D12"/>
    <w:rsid w:val="7546793E"/>
    <w:rsid w:val="7547365F"/>
    <w:rsid w:val="7547B97E"/>
    <w:rsid w:val="754B203F"/>
    <w:rsid w:val="754B606C"/>
    <w:rsid w:val="754CE288"/>
    <w:rsid w:val="754D5AEC"/>
    <w:rsid w:val="754E4600"/>
    <w:rsid w:val="754F8766"/>
    <w:rsid w:val="75511E3A"/>
    <w:rsid w:val="75536D61"/>
    <w:rsid w:val="7553C244"/>
    <w:rsid w:val="75566E8A"/>
    <w:rsid w:val="7556D519"/>
    <w:rsid w:val="755736C3"/>
    <w:rsid w:val="75590864"/>
    <w:rsid w:val="755947AC"/>
    <w:rsid w:val="755C5FBF"/>
    <w:rsid w:val="755F5FF9"/>
    <w:rsid w:val="756166AC"/>
    <w:rsid w:val="75617F20"/>
    <w:rsid w:val="75630A38"/>
    <w:rsid w:val="75631484"/>
    <w:rsid w:val="7565AD16"/>
    <w:rsid w:val="7565F411"/>
    <w:rsid w:val="75675E63"/>
    <w:rsid w:val="7567C10F"/>
    <w:rsid w:val="7569CED8"/>
    <w:rsid w:val="756AF479"/>
    <w:rsid w:val="756C5111"/>
    <w:rsid w:val="756C8DB5"/>
    <w:rsid w:val="756EABA6"/>
    <w:rsid w:val="756F1723"/>
    <w:rsid w:val="757208A9"/>
    <w:rsid w:val="7572945D"/>
    <w:rsid w:val="7572D427"/>
    <w:rsid w:val="7573B227"/>
    <w:rsid w:val="75744E92"/>
    <w:rsid w:val="75758327"/>
    <w:rsid w:val="7575BCFD"/>
    <w:rsid w:val="75781C84"/>
    <w:rsid w:val="757D700D"/>
    <w:rsid w:val="75805CA0"/>
    <w:rsid w:val="7582818C"/>
    <w:rsid w:val="7585939A"/>
    <w:rsid w:val="7586968A"/>
    <w:rsid w:val="758A5A6A"/>
    <w:rsid w:val="758ADA71"/>
    <w:rsid w:val="758B4BE4"/>
    <w:rsid w:val="758CB610"/>
    <w:rsid w:val="758D9008"/>
    <w:rsid w:val="758E3FC7"/>
    <w:rsid w:val="7591E22D"/>
    <w:rsid w:val="75949ED6"/>
    <w:rsid w:val="75965191"/>
    <w:rsid w:val="759757EA"/>
    <w:rsid w:val="759AA088"/>
    <w:rsid w:val="759B7861"/>
    <w:rsid w:val="75A20CDF"/>
    <w:rsid w:val="75A31B46"/>
    <w:rsid w:val="75A3BA2F"/>
    <w:rsid w:val="75A5C5E7"/>
    <w:rsid w:val="75A6F4ED"/>
    <w:rsid w:val="75A8B5A2"/>
    <w:rsid w:val="75AAC2C7"/>
    <w:rsid w:val="75AD189A"/>
    <w:rsid w:val="75AE4046"/>
    <w:rsid w:val="75AE944D"/>
    <w:rsid w:val="75AFA487"/>
    <w:rsid w:val="75B0B282"/>
    <w:rsid w:val="75B9E0C8"/>
    <w:rsid w:val="75BE5D4F"/>
    <w:rsid w:val="75C15EA4"/>
    <w:rsid w:val="75C35234"/>
    <w:rsid w:val="75C4AEA8"/>
    <w:rsid w:val="75C62697"/>
    <w:rsid w:val="75CB6D04"/>
    <w:rsid w:val="75CC2201"/>
    <w:rsid w:val="75CC29EF"/>
    <w:rsid w:val="75D22C6F"/>
    <w:rsid w:val="75D30940"/>
    <w:rsid w:val="75D3781D"/>
    <w:rsid w:val="75DA129E"/>
    <w:rsid w:val="75DA2025"/>
    <w:rsid w:val="75DA3E31"/>
    <w:rsid w:val="75DE29D7"/>
    <w:rsid w:val="75DFAC22"/>
    <w:rsid w:val="75E32C17"/>
    <w:rsid w:val="75E92994"/>
    <w:rsid w:val="75EDA35D"/>
    <w:rsid w:val="75EEE137"/>
    <w:rsid w:val="75F0AEED"/>
    <w:rsid w:val="75F13788"/>
    <w:rsid w:val="75F3EA95"/>
    <w:rsid w:val="75F89AB8"/>
    <w:rsid w:val="75F933BC"/>
    <w:rsid w:val="75F9A33E"/>
    <w:rsid w:val="75FAFA75"/>
    <w:rsid w:val="75FCC485"/>
    <w:rsid w:val="75FE3459"/>
    <w:rsid w:val="7604FE20"/>
    <w:rsid w:val="7605D64E"/>
    <w:rsid w:val="76069347"/>
    <w:rsid w:val="761110A8"/>
    <w:rsid w:val="761487FE"/>
    <w:rsid w:val="761505CC"/>
    <w:rsid w:val="76159012"/>
    <w:rsid w:val="7616BE01"/>
    <w:rsid w:val="761783BF"/>
    <w:rsid w:val="76183CA4"/>
    <w:rsid w:val="761AA8B1"/>
    <w:rsid w:val="761B6412"/>
    <w:rsid w:val="7622367D"/>
    <w:rsid w:val="76228B90"/>
    <w:rsid w:val="762481E4"/>
    <w:rsid w:val="76257457"/>
    <w:rsid w:val="762A7C37"/>
    <w:rsid w:val="762B06FE"/>
    <w:rsid w:val="762C0458"/>
    <w:rsid w:val="762D61F7"/>
    <w:rsid w:val="762EE144"/>
    <w:rsid w:val="76327E2E"/>
    <w:rsid w:val="76344797"/>
    <w:rsid w:val="763744A4"/>
    <w:rsid w:val="7638B6D1"/>
    <w:rsid w:val="763EA716"/>
    <w:rsid w:val="763F98AA"/>
    <w:rsid w:val="76401FFB"/>
    <w:rsid w:val="7640CEDA"/>
    <w:rsid w:val="7640DA11"/>
    <w:rsid w:val="76481C34"/>
    <w:rsid w:val="764C4183"/>
    <w:rsid w:val="764C49F8"/>
    <w:rsid w:val="764E12F9"/>
    <w:rsid w:val="764E4D00"/>
    <w:rsid w:val="76540EC1"/>
    <w:rsid w:val="76547E94"/>
    <w:rsid w:val="76555B00"/>
    <w:rsid w:val="765CA375"/>
    <w:rsid w:val="765F4B01"/>
    <w:rsid w:val="766301ED"/>
    <w:rsid w:val="7663F2E2"/>
    <w:rsid w:val="7664C08E"/>
    <w:rsid w:val="7666B41D"/>
    <w:rsid w:val="7669BB46"/>
    <w:rsid w:val="766A2016"/>
    <w:rsid w:val="766C65F0"/>
    <w:rsid w:val="766DD902"/>
    <w:rsid w:val="766DF188"/>
    <w:rsid w:val="76712759"/>
    <w:rsid w:val="767217EE"/>
    <w:rsid w:val="7673933F"/>
    <w:rsid w:val="7675D015"/>
    <w:rsid w:val="7677BD7C"/>
    <w:rsid w:val="76791373"/>
    <w:rsid w:val="767AA303"/>
    <w:rsid w:val="767E389B"/>
    <w:rsid w:val="767FB031"/>
    <w:rsid w:val="768166D8"/>
    <w:rsid w:val="768169B7"/>
    <w:rsid w:val="7681799D"/>
    <w:rsid w:val="7682600D"/>
    <w:rsid w:val="768338C9"/>
    <w:rsid w:val="768CD4D3"/>
    <w:rsid w:val="768DD1C0"/>
    <w:rsid w:val="768F5238"/>
    <w:rsid w:val="768F7865"/>
    <w:rsid w:val="7692647D"/>
    <w:rsid w:val="769481AC"/>
    <w:rsid w:val="7696F631"/>
    <w:rsid w:val="769CA2AF"/>
    <w:rsid w:val="769E0DB6"/>
    <w:rsid w:val="769EC900"/>
    <w:rsid w:val="769F03B3"/>
    <w:rsid w:val="76A17E29"/>
    <w:rsid w:val="76A2AFF0"/>
    <w:rsid w:val="76A39E3E"/>
    <w:rsid w:val="76A4547A"/>
    <w:rsid w:val="76A5854D"/>
    <w:rsid w:val="76A5D0F8"/>
    <w:rsid w:val="76A93CD3"/>
    <w:rsid w:val="76A94ED7"/>
    <w:rsid w:val="76A9FA34"/>
    <w:rsid w:val="76AB8C7C"/>
    <w:rsid w:val="76AC90D7"/>
    <w:rsid w:val="76B08305"/>
    <w:rsid w:val="76B2C6BF"/>
    <w:rsid w:val="76B33D8E"/>
    <w:rsid w:val="76B48C8F"/>
    <w:rsid w:val="76B6873C"/>
    <w:rsid w:val="76B835E2"/>
    <w:rsid w:val="76BB5618"/>
    <w:rsid w:val="76BE7A47"/>
    <w:rsid w:val="76C31513"/>
    <w:rsid w:val="76C77F8A"/>
    <w:rsid w:val="76CD7CD5"/>
    <w:rsid w:val="76CF6F5B"/>
    <w:rsid w:val="76D0B9C1"/>
    <w:rsid w:val="76D1A65D"/>
    <w:rsid w:val="76D30B0D"/>
    <w:rsid w:val="76D358C3"/>
    <w:rsid w:val="76D40E94"/>
    <w:rsid w:val="76D69249"/>
    <w:rsid w:val="76D7A323"/>
    <w:rsid w:val="76DA13CF"/>
    <w:rsid w:val="76DC3694"/>
    <w:rsid w:val="76DD5CEB"/>
    <w:rsid w:val="76DDAB24"/>
    <w:rsid w:val="76DFE027"/>
    <w:rsid w:val="76E0D724"/>
    <w:rsid w:val="76E479A7"/>
    <w:rsid w:val="76E5B210"/>
    <w:rsid w:val="76E878D6"/>
    <w:rsid w:val="76EAD96C"/>
    <w:rsid w:val="76EB4209"/>
    <w:rsid w:val="76F2D706"/>
    <w:rsid w:val="76F49882"/>
    <w:rsid w:val="76F4C0A5"/>
    <w:rsid w:val="76F5180D"/>
    <w:rsid w:val="76F548E9"/>
    <w:rsid w:val="76F604C8"/>
    <w:rsid w:val="76F7EDAB"/>
    <w:rsid w:val="76F9BD64"/>
    <w:rsid w:val="76FA2D4E"/>
    <w:rsid w:val="76FB97A5"/>
    <w:rsid w:val="76FC2C26"/>
    <w:rsid w:val="76FEECE4"/>
    <w:rsid w:val="7701D489"/>
    <w:rsid w:val="77030C25"/>
    <w:rsid w:val="7704EEC5"/>
    <w:rsid w:val="77059BB5"/>
    <w:rsid w:val="7705B84F"/>
    <w:rsid w:val="77075A30"/>
    <w:rsid w:val="77096F0F"/>
    <w:rsid w:val="770A2C5F"/>
    <w:rsid w:val="770A4772"/>
    <w:rsid w:val="770A844C"/>
    <w:rsid w:val="770B4760"/>
    <w:rsid w:val="770CDB9B"/>
    <w:rsid w:val="771162DC"/>
    <w:rsid w:val="77147C3E"/>
    <w:rsid w:val="7714B64E"/>
    <w:rsid w:val="7716B321"/>
    <w:rsid w:val="77185601"/>
    <w:rsid w:val="7718C7E2"/>
    <w:rsid w:val="7719EA07"/>
    <w:rsid w:val="771E718A"/>
    <w:rsid w:val="771F6E36"/>
    <w:rsid w:val="771FBDCD"/>
    <w:rsid w:val="7721AA7C"/>
    <w:rsid w:val="772690A0"/>
    <w:rsid w:val="772690F1"/>
    <w:rsid w:val="7726EC9F"/>
    <w:rsid w:val="7729CD67"/>
    <w:rsid w:val="7729D89A"/>
    <w:rsid w:val="772A168D"/>
    <w:rsid w:val="77318666"/>
    <w:rsid w:val="7731F92E"/>
    <w:rsid w:val="7732A493"/>
    <w:rsid w:val="77351071"/>
    <w:rsid w:val="77354701"/>
    <w:rsid w:val="773CF0DE"/>
    <w:rsid w:val="77408A90"/>
    <w:rsid w:val="77415871"/>
    <w:rsid w:val="7741D2B2"/>
    <w:rsid w:val="7744293D"/>
    <w:rsid w:val="7747E0B6"/>
    <w:rsid w:val="774BA511"/>
    <w:rsid w:val="774DB586"/>
    <w:rsid w:val="774EADCF"/>
    <w:rsid w:val="774F6EF5"/>
    <w:rsid w:val="77517B9B"/>
    <w:rsid w:val="77528524"/>
    <w:rsid w:val="7752AAF5"/>
    <w:rsid w:val="77533D64"/>
    <w:rsid w:val="7753F752"/>
    <w:rsid w:val="77558D18"/>
    <w:rsid w:val="77560ACE"/>
    <w:rsid w:val="77566864"/>
    <w:rsid w:val="775A98E9"/>
    <w:rsid w:val="775C429E"/>
    <w:rsid w:val="775F5A1D"/>
    <w:rsid w:val="7762BEC9"/>
    <w:rsid w:val="776418B8"/>
    <w:rsid w:val="77656385"/>
    <w:rsid w:val="7765E921"/>
    <w:rsid w:val="77688A35"/>
    <w:rsid w:val="776A79AB"/>
    <w:rsid w:val="7770DE32"/>
    <w:rsid w:val="7774DD86"/>
    <w:rsid w:val="777545D0"/>
    <w:rsid w:val="777641B0"/>
    <w:rsid w:val="7776B7B8"/>
    <w:rsid w:val="777877CB"/>
    <w:rsid w:val="777A6E01"/>
    <w:rsid w:val="777C8A91"/>
    <w:rsid w:val="777EE006"/>
    <w:rsid w:val="7780ADE1"/>
    <w:rsid w:val="7780BB3F"/>
    <w:rsid w:val="77830DD6"/>
    <w:rsid w:val="7783C95D"/>
    <w:rsid w:val="77859A6D"/>
    <w:rsid w:val="7786AA32"/>
    <w:rsid w:val="7786B917"/>
    <w:rsid w:val="77871B7E"/>
    <w:rsid w:val="7787B395"/>
    <w:rsid w:val="7788981C"/>
    <w:rsid w:val="77895A20"/>
    <w:rsid w:val="7789D620"/>
    <w:rsid w:val="778A30B1"/>
    <w:rsid w:val="778C16F7"/>
    <w:rsid w:val="778E0F9C"/>
    <w:rsid w:val="7794EB9E"/>
    <w:rsid w:val="77952130"/>
    <w:rsid w:val="7796763B"/>
    <w:rsid w:val="7796A3C8"/>
    <w:rsid w:val="7797DF7D"/>
    <w:rsid w:val="779B7A39"/>
    <w:rsid w:val="779BBCEB"/>
    <w:rsid w:val="779CB8EE"/>
    <w:rsid w:val="779D3A91"/>
    <w:rsid w:val="779D9A26"/>
    <w:rsid w:val="779F0075"/>
    <w:rsid w:val="77A37674"/>
    <w:rsid w:val="77A93364"/>
    <w:rsid w:val="77A9AADC"/>
    <w:rsid w:val="77AA26C3"/>
    <w:rsid w:val="77AA7424"/>
    <w:rsid w:val="77AACB1B"/>
    <w:rsid w:val="77AB2B4C"/>
    <w:rsid w:val="77ABAB68"/>
    <w:rsid w:val="77AC6B8E"/>
    <w:rsid w:val="77AE33E8"/>
    <w:rsid w:val="77AE4360"/>
    <w:rsid w:val="77AE9B06"/>
    <w:rsid w:val="77B2C76F"/>
    <w:rsid w:val="77B596A9"/>
    <w:rsid w:val="77B86CA0"/>
    <w:rsid w:val="77B94DC5"/>
    <w:rsid w:val="77BBA0C4"/>
    <w:rsid w:val="77BD2546"/>
    <w:rsid w:val="77BD84F8"/>
    <w:rsid w:val="77BF086A"/>
    <w:rsid w:val="77C34131"/>
    <w:rsid w:val="77C44C59"/>
    <w:rsid w:val="77C5354A"/>
    <w:rsid w:val="77C5ADC4"/>
    <w:rsid w:val="77C6842C"/>
    <w:rsid w:val="77C6B9BD"/>
    <w:rsid w:val="77CA82B5"/>
    <w:rsid w:val="77CACF90"/>
    <w:rsid w:val="77CD2859"/>
    <w:rsid w:val="77CE181F"/>
    <w:rsid w:val="77D1282F"/>
    <w:rsid w:val="77D49A92"/>
    <w:rsid w:val="77D4F334"/>
    <w:rsid w:val="77D56303"/>
    <w:rsid w:val="77D5D2EA"/>
    <w:rsid w:val="77D727D2"/>
    <w:rsid w:val="77D8F346"/>
    <w:rsid w:val="77D93FF4"/>
    <w:rsid w:val="77DC1C6C"/>
    <w:rsid w:val="77DE9A0D"/>
    <w:rsid w:val="77DF1F18"/>
    <w:rsid w:val="77E15495"/>
    <w:rsid w:val="77E15C7C"/>
    <w:rsid w:val="77E3A089"/>
    <w:rsid w:val="77E45878"/>
    <w:rsid w:val="77E58429"/>
    <w:rsid w:val="77E6A5DB"/>
    <w:rsid w:val="77E8C93E"/>
    <w:rsid w:val="77EC603A"/>
    <w:rsid w:val="77F32115"/>
    <w:rsid w:val="77F6BF2D"/>
    <w:rsid w:val="77F704F7"/>
    <w:rsid w:val="77F9523E"/>
    <w:rsid w:val="77FAECEC"/>
    <w:rsid w:val="77FB68DB"/>
    <w:rsid w:val="7801A40E"/>
    <w:rsid w:val="7809E229"/>
    <w:rsid w:val="780B5C95"/>
    <w:rsid w:val="780BBACD"/>
    <w:rsid w:val="780C14D5"/>
    <w:rsid w:val="780C7A86"/>
    <w:rsid w:val="780CB027"/>
    <w:rsid w:val="780EAC0B"/>
    <w:rsid w:val="780EB054"/>
    <w:rsid w:val="781108D5"/>
    <w:rsid w:val="78110A40"/>
    <w:rsid w:val="78130046"/>
    <w:rsid w:val="7813B969"/>
    <w:rsid w:val="7816045A"/>
    <w:rsid w:val="781754B9"/>
    <w:rsid w:val="78182896"/>
    <w:rsid w:val="781E5F66"/>
    <w:rsid w:val="781EE5B1"/>
    <w:rsid w:val="78204000"/>
    <w:rsid w:val="7820ECF4"/>
    <w:rsid w:val="782185CA"/>
    <w:rsid w:val="782731F0"/>
    <w:rsid w:val="782A16E1"/>
    <w:rsid w:val="782B307A"/>
    <w:rsid w:val="782CC6EC"/>
    <w:rsid w:val="782E4BDB"/>
    <w:rsid w:val="782E6574"/>
    <w:rsid w:val="7830165D"/>
    <w:rsid w:val="78322753"/>
    <w:rsid w:val="783304B2"/>
    <w:rsid w:val="78347B07"/>
    <w:rsid w:val="78388F87"/>
    <w:rsid w:val="7838A2CE"/>
    <w:rsid w:val="7838E45B"/>
    <w:rsid w:val="783A3115"/>
    <w:rsid w:val="783A9693"/>
    <w:rsid w:val="783E0A83"/>
    <w:rsid w:val="784266D0"/>
    <w:rsid w:val="7842C04E"/>
    <w:rsid w:val="78450310"/>
    <w:rsid w:val="7846FD89"/>
    <w:rsid w:val="78489113"/>
    <w:rsid w:val="784AD87F"/>
    <w:rsid w:val="784D21D9"/>
    <w:rsid w:val="784DB0B9"/>
    <w:rsid w:val="784DFC2F"/>
    <w:rsid w:val="784FFC9C"/>
    <w:rsid w:val="78532952"/>
    <w:rsid w:val="7855910A"/>
    <w:rsid w:val="78560972"/>
    <w:rsid w:val="78566DC8"/>
    <w:rsid w:val="7858FDE6"/>
    <w:rsid w:val="78599157"/>
    <w:rsid w:val="785C3037"/>
    <w:rsid w:val="785FB00A"/>
    <w:rsid w:val="78607C2C"/>
    <w:rsid w:val="78616A36"/>
    <w:rsid w:val="7862009F"/>
    <w:rsid w:val="7862E138"/>
    <w:rsid w:val="78658BB9"/>
    <w:rsid w:val="7865A862"/>
    <w:rsid w:val="78681D10"/>
    <w:rsid w:val="78688331"/>
    <w:rsid w:val="7869EA39"/>
    <w:rsid w:val="786AC993"/>
    <w:rsid w:val="786D9CE4"/>
    <w:rsid w:val="786ECEDE"/>
    <w:rsid w:val="7870CBB2"/>
    <w:rsid w:val="7871E68F"/>
    <w:rsid w:val="78728C0E"/>
    <w:rsid w:val="7873F1B3"/>
    <w:rsid w:val="78792D4C"/>
    <w:rsid w:val="78797B85"/>
    <w:rsid w:val="78798CA7"/>
    <w:rsid w:val="7879CFF8"/>
    <w:rsid w:val="787A1044"/>
    <w:rsid w:val="787B53EB"/>
    <w:rsid w:val="787B7273"/>
    <w:rsid w:val="787D7E25"/>
    <w:rsid w:val="788257B4"/>
    <w:rsid w:val="7882DA92"/>
    <w:rsid w:val="7882E6EE"/>
    <w:rsid w:val="78885FD7"/>
    <w:rsid w:val="788971FB"/>
    <w:rsid w:val="788FF0AA"/>
    <w:rsid w:val="78908116"/>
    <w:rsid w:val="789190BD"/>
    <w:rsid w:val="7892A715"/>
    <w:rsid w:val="78997D8C"/>
    <w:rsid w:val="789BC08F"/>
    <w:rsid w:val="789BF021"/>
    <w:rsid w:val="789D14CC"/>
    <w:rsid w:val="789D1CA6"/>
    <w:rsid w:val="789D94D3"/>
    <w:rsid w:val="789DB811"/>
    <w:rsid w:val="789FB131"/>
    <w:rsid w:val="78A2A2D7"/>
    <w:rsid w:val="78A2C1E3"/>
    <w:rsid w:val="78A3FA7D"/>
    <w:rsid w:val="78A521B1"/>
    <w:rsid w:val="78AB0921"/>
    <w:rsid w:val="78AB52E9"/>
    <w:rsid w:val="78AE660C"/>
    <w:rsid w:val="78B0C730"/>
    <w:rsid w:val="78B1A320"/>
    <w:rsid w:val="78B20BFE"/>
    <w:rsid w:val="78B72FD6"/>
    <w:rsid w:val="78B83FBE"/>
    <w:rsid w:val="78B871AF"/>
    <w:rsid w:val="78B95455"/>
    <w:rsid w:val="78BA1987"/>
    <w:rsid w:val="78BA4DE7"/>
    <w:rsid w:val="78C1E57B"/>
    <w:rsid w:val="78C3F91E"/>
    <w:rsid w:val="78C95DD0"/>
    <w:rsid w:val="78C97371"/>
    <w:rsid w:val="78CB18D7"/>
    <w:rsid w:val="78CB38E1"/>
    <w:rsid w:val="78CD18B4"/>
    <w:rsid w:val="78D801C8"/>
    <w:rsid w:val="78D9F683"/>
    <w:rsid w:val="78DEEFDB"/>
    <w:rsid w:val="78DF19B7"/>
    <w:rsid w:val="78DF6827"/>
    <w:rsid w:val="78E20B75"/>
    <w:rsid w:val="78E35907"/>
    <w:rsid w:val="78E41A6C"/>
    <w:rsid w:val="78E460CE"/>
    <w:rsid w:val="78EB262B"/>
    <w:rsid w:val="78EC8418"/>
    <w:rsid w:val="78EDB847"/>
    <w:rsid w:val="78EEE8E0"/>
    <w:rsid w:val="78F27EF8"/>
    <w:rsid w:val="78F2C5D3"/>
    <w:rsid w:val="78F48B48"/>
    <w:rsid w:val="78F510A4"/>
    <w:rsid w:val="78F5B1E7"/>
    <w:rsid w:val="78F6F474"/>
    <w:rsid w:val="78F74753"/>
    <w:rsid w:val="78F7FF1F"/>
    <w:rsid w:val="78FA8819"/>
    <w:rsid w:val="790084B0"/>
    <w:rsid w:val="790144AA"/>
    <w:rsid w:val="790344CC"/>
    <w:rsid w:val="7903736C"/>
    <w:rsid w:val="79037CE8"/>
    <w:rsid w:val="7903D717"/>
    <w:rsid w:val="790408A8"/>
    <w:rsid w:val="79066572"/>
    <w:rsid w:val="7906A527"/>
    <w:rsid w:val="7907A563"/>
    <w:rsid w:val="7908E45A"/>
    <w:rsid w:val="790C6236"/>
    <w:rsid w:val="79115516"/>
    <w:rsid w:val="791178FE"/>
    <w:rsid w:val="79166585"/>
    <w:rsid w:val="79185618"/>
    <w:rsid w:val="7919B2F0"/>
    <w:rsid w:val="791A2266"/>
    <w:rsid w:val="7922C376"/>
    <w:rsid w:val="7923E60B"/>
    <w:rsid w:val="792517FC"/>
    <w:rsid w:val="79252CF1"/>
    <w:rsid w:val="7925E5CC"/>
    <w:rsid w:val="79268B45"/>
    <w:rsid w:val="7927A507"/>
    <w:rsid w:val="7927FD40"/>
    <w:rsid w:val="7929EFDC"/>
    <w:rsid w:val="792A57CA"/>
    <w:rsid w:val="792C90A9"/>
    <w:rsid w:val="792FE5A1"/>
    <w:rsid w:val="793013D7"/>
    <w:rsid w:val="7931C58E"/>
    <w:rsid w:val="7932A521"/>
    <w:rsid w:val="7933C125"/>
    <w:rsid w:val="7936C2DA"/>
    <w:rsid w:val="79380C9A"/>
    <w:rsid w:val="793A8314"/>
    <w:rsid w:val="793B88D2"/>
    <w:rsid w:val="793EB538"/>
    <w:rsid w:val="79402FA1"/>
    <w:rsid w:val="794506E2"/>
    <w:rsid w:val="79461FE6"/>
    <w:rsid w:val="79483D7B"/>
    <w:rsid w:val="79486791"/>
    <w:rsid w:val="79493BD6"/>
    <w:rsid w:val="7949F80F"/>
    <w:rsid w:val="794A562A"/>
    <w:rsid w:val="794B9147"/>
    <w:rsid w:val="794CBFA9"/>
    <w:rsid w:val="794E468B"/>
    <w:rsid w:val="794E917F"/>
    <w:rsid w:val="7951C7D4"/>
    <w:rsid w:val="7953D0DB"/>
    <w:rsid w:val="79571D4C"/>
    <w:rsid w:val="79582690"/>
    <w:rsid w:val="795B5720"/>
    <w:rsid w:val="795DB50D"/>
    <w:rsid w:val="795EADDE"/>
    <w:rsid w:val="7960B4D7"/>
    <w:rsid w:val="7962EBD3"/>
    <w:rsid w:val="7963D4FE"/>
    <w:rsid w:val="79645DAD"/>
    <w:rsid w:val="79671CCC"/>
    <w:rsid w:val="7967BD18"/>
    <w:rsid w:val="796942B0"/>
    <w:rsid w:val="796DE088"/>
    <w:rsid w:val="796E1A58"/>
    <w:rsid w:val="796F892D"/>
    <w:rsid w:val="796F9D27"/>
    <w:rsid w:val="7976C2C9"/>
    <w:rsid w:val="797A419E"/>
    <w:rsid w:val="797DA793"/>
    <w:rsid w:val="797EE210"/>
    <w:rsid w:val="79815BA2"/>
    <w:rsid w:val="79827CA2"/>
    <w:rsid w:val="79859370"/>
    <w:rsid w:val="7985F5F9"/>
    <w:rsid w:val="798D9CA1"/>
    <w:rsid w:val="798DB440"/>
    <w:rsid w:val="798FC8C1"/>
    <w:rsid w:val="7992A05E"/>
    <w:rsid w:val="7994B2ED"/>
    <w:rsid w:val="7994C59B"/>
    <w:rsid w:val="799A6DDD"/>
    <w:rsid w:val="799CF1C7"/>
    <w:rsid w:val="799DA1EA"/>
    <w:rsid w:val="799F41FE"/>
    <w:rsid w:val="799F51D6"/>
    <w:rsid w:val="79A07B8E"/>
    <w:rsid w:val="79A093B8"/>
    <w:rsid w:val="79A64B5B"/>
    <w:rsid w:val="79A7093F"/>
    <w:rsid w:val="79A88609"/>
    <w:rsid w:val="79AC0EC9"/>
    <w:rsid w:val="79AEF888"/>
    <w:rsid w:val="79AF85B7"/>
    <w:rsid w:val="79B01413"/>
    <w:rsid w:val="79B0730E"/>
    <w:rsid w:val="79B4AE40"/>
    <w:rsid w:val="79B5F04A"/>
    <w:rsid w:val="79B79D6B"/>
    <w:rsid w:val="79B8FEC8"/>
    <w:rsid w:val="79B9D376"/>
    <w:rsid w:val="79BC3190"/>
    <w:rsid w:val="79BC5C31"/>
    <w:rsid w:val="79BC85A7"/>
    <w:rsid w:val="79BCF003"/>
    <w:rsid w:val="79C07D36"/>
    <w:rsid w:val="79C16C85"/>
    <w:rsid w:val="79C1B77F"/>
    <w:rsid w:val="79C28E42"/>
    <w:rsid w:val="79CB2F82"/>
    <w:rsid w:val="79CB897A"/>
    <w:rsid w:val="79CDFCE9"/>
    <w:rsid w:val="79CFF050"/>
    <w:rsid w:val="79D141AB"/>
    <w:rsid w:val="79D373EA"/>
    <w:rsid w:val="79D3D820"/>
    <w:rsid w:val="79D55DE2"/>
    <w:rsid w:val="79D640CE"/>
    <w:rsid w:val="79D9AEFF"/>
    <w:rsid w:val="79DB71A2"/>
    <w:rsid w:val="79E04CA1"/>
    <w:rsid w:val="79E171BB"/>
    <w:rsid w:val="79E20F28"/>
    <w:rsid w:val="79E2594D"/>
    <w:rsid w:val="79E849AA"/>
    <w:rsid w:val="79E87B53"/>
    <w:rsid w:val="79E8B2EC"/>
    <w:rsid w:val="79EA2E2C"/>
    <w:rsid w:val="79EACBB5"/>
    <w:rsid w:val="79EB283F"/>
    <w:rsid w:val="79ED3D76"/>
    <w:rsid w:val="79EF5824"/>
    <w:rsid w:val="79F32351"/>
    <w:rsid w:val="79F365C5"/>
    <w:rsid w:val="79F4280B"/>
    <w:rsid w:val="79F51DEE"/>
    <w:rsid w:val="79F61CFB"/>
    <w:rsid w:val="79F63D14"/>
    <w:rsid w:val="79FBD7CE"/>
    <w:rsid w:val="79FCAF10"/>
    <w:rsid w:val="79FCBAF1"/>
    <w:rsid w:val="79FE5DD0"/>
    <w:rsid w:val="79FF1DCD"/>
    <w:rsid w:val="79FF67EE"/>
    <w:rsid w:val="7A005E26"/>
    <w:rsid w:val="7A023A5F"/>
    <w:rsid w:val="7A060C29"/>
    <w:rsid w:val="7A062D0D"/>
    <w:rsid w:val="7A06DB8D"/>
    <w:rsid w:val="7A071BA7"/>
    <w:rsid w:val="7A093253"/>
    <w:rsid w:val="7A0A40B6"/>
    <w:rsid w:val="7A0B87BB"/>
    <w:rsid w:val="7A0BF2C4"/>
    <w:rsid w:val="7A1423B9"/>
    <w:rsid w:val="7A146D26"/>
    <w:rsid w:val="7A14A5F4"/>
    <w:rsid w:val="7A1643BA"/>
    <w:rsid w:val="7A19F62C"/>
    <w:rsid w:val="7A1AE6C1"/>
    <w:rsid w:val="7A1CB803"/>
    <w:rsid w:val="7A1D5738"/>
    <w:rsid w:val="7A1E7A87"/>
    <w:rsid w:val="7A215CEB"/>
    <w:rsid w:val="7A216958"/>
    <w:rsid w:val="7A2267E9"/>
    <w:rsid w:val="7A2279AA"/>
    <w:rsid w:val="7A235117"/>
    <w:rsid w:val="7A23F1D9"/>
    <w:rsid w:val="7A257C8F"/>
    <w:rsid w:val="7A25C479"/>
    <w:rsid w:val="7A27AA5E"/>
    <w:rsid w:val="7A296147"/>
    <w:rsid w:val="7A2FBD58"/>
    <w:rsid w:val="7A2FEDE1"/>
    <w:rsid w:val="7A2FF1A6"/>
    <w:rsid w:val="7A342B96"/>
    <w:rsid w:val="7A36311C"/>
    <w:rsid w:val="7A364754"/>
    <w:rsid w:val="7A370293"/>
    <w:rsid w:val="7A37C63B"/>
    <w:rsid w:val="7A386274"/>
    <w:rsid w:val="7A38651E"/>
    <w:rsid w:val="7A397BAB"/>
    <w:rsid w:val="7A3B8FA3"/>
    <w:rsid w:val="7A45E525"/>
    <w:rsid w:val="7A4A51DB"/>
    <w:rsid w:val="7A4BC6A8"/>
    <w:rsid w:val="7A4CA0AC"/>
    <w:rsid w:val="7A4D4807"/>
    <w:rsid w:val="7A51C302"/>
    <w:rsid w:val="7A56FFD9"/>
    <w:rsid w:val="7A59BFE5"/>
    <w:rsid w:val="7A5AA26B"/>
    <w:rsid w:val="7A5BA7A2"/>
    <w:rsid w:val="7A5FD2DF"/>
    <w:rsid w:val="7A613E17"/>
    <w:rsid w:val="7A637D53"/>
    <w:rsid w:val="7A641924"/>
    <w:rsid w:val="7A647D82"/>
    <w:rsid w:val="7A657293"/>
    <w:rsid w:val="7A683737"/>
    <w:rsid w:val="7A694FCB"/>
    <w:rsid w:val="7A6A531D"/>
    <w:rsid w:val="7A6D1887"/>
    <w:rsid w:val="7A6D89FF"/>
    <w:rsid w:val="7A6DC9D5"/>
    <w:rsid w:val="7A6ECDB6"/>
    <w:rsid w:val="7A6EF663"/>
    <w:rsid w:val="7A6F5A61"/>
    <w:rsid w:val="7A717D5E"/>
    <w:rsid w:val="7A741D4A"/>
    <w:rsid w:val="7A744405"/>
    <w:rsid w:val="7A7484D8"/>
    <w:rsid w:val="7A74E2EC"/>
    <w:rsid w:val="7A753171"/>
    <w:rsid w:val="7A7A2497"/>
    <w:rsid w:val="7A7A4C01"/>
    <w:rsid w:val="7A7BF80F"/>
    <w:rsid w:val="7A7EF80B"/>
    <w:rsid w:val="7A857C78"/>
    <w:rsid w:val="7A85ED97"/>
    <w:rsid w:val="7A890E6E"/>
    <w:rsid w:val="7A892265"/>
    <w:rsid w:val="7A898E46"/>
    <w:rsid w:val="7A89AA00"/>
    <w:rsid w:val="7A8AA181"/>
    <w:rsid w:val="7A8B1D9F"/>
    <w:rsid w:val="7A8FCECE"/>
    <w:rsid w:val="7A90F9CF"/>
    <w:rsid w:val="7A91DA4F"/>
    <w:rsid w:val="7A93B91C"/>
    <w:rsid w:val="7A93BFF6"/>
    <w:rsid w:val="7A97E101"/>
    <w:rsid w:val="7A9810EB"/>
    <w:rsid w:val="7A9EE202"/>
    <w:rsid w:val="7A9EE497"/>
    <w:rsid w:val="7A9F4CF8"/>
    <w:rsid w:val="7AA14717"/>
    <w:rsid w:val="7AA5A90D"/>
    <w:rsid w:val="7AA6C8EC"/>
    <w:rsid w:val="7AB05E09"/>
    <w:rsid w:val="7AB06C48"/>
    <w:rsid w:val="7AB17775"/>
    <w:rsid w:val="7AB1EB9B"/>
    <w:rsid w:val="7AB4951A"/>
    <w:rsid w:val="7AB5E144"/>
    <w:rsid w:val="7AB9292B"/>
    <w:rsid w:val="7ABB23E3"/>
    <w:rsid w:val="7ABB829A"/>
    <w:rsid w:val="7ABBBE23"/>
    <w:rsid w:val="7ABBE1FE"/>
    <w:rsid w:val="7ABC9032"/>
    <w:rsid w:val="7ABDECFA"/>
    <w:rsid w:val="7ABFDB1E"/>
    <w:rsid w:val="7AC014E4"/>
    <w:rsid w:val="7AC022D5"/>
    <w:rsid w:val="7AC0DD07"/>
    <w:rsid w:val="7AC2832B"/>
    <w:rsid w:val="7AC4D591"/>
    <w:rsid w:val="7AC6F893"/>
    <w:rsid w:val="7AC7FF40"/>
    <w:rsid w:val="7AC9EB8D"/>
    <w:rsid w:val="7ACDCCE5"/>
    <w:rsid w:val="7AD0A392"/>
    <w:rsid w:val="7AD10B4A"/>
    <w:rsid w:val="7AD1E38A"/>
    <w:rsid w:val="7AD4B83A"/>
    <w:rsid w:val="7ADB456C"/>
    <w:rsid w:val="7ADC60F9"/>
    <w:rsid w:val="7ADEFA23"/>
    <w:rsid w:val="7AE158DF"/>
    <w:rsid w:val="7AE3D59E"/>
    <w:rsid w:val="7AE51625"/>
    <w:rsid w:val="7AE551E2"/>
    <w:rsid w:val="7AE90C76"/>
    <w:rsid w:val="7AEA5D27"/>
    <w:rsid w:val="7AEB1158"/>
    <w:rsid w:val="7AEC1F6C"/>
    <w:rsid w:val="7AEC4EBD"/>
    <w:rsid w:val="7AED69E0"/>
    <w:rsid w:val="7AEEC123"/>
    <w:rsid w:val="7AEFB5A6"/>
    <w:rsid w:val="7AEFD516"/>
    <w:rsid w:val="7AF18C1E"/>
    <w:rsid w:val="7AF4C1D4"/>
    <w:rsid w:val="7AF4F8F6"/>
    <w:rsid w:val="7AF5374B"/>
    <w:rsid w:val="7AF5C0DD"/>
    <w:rsid w:val="7AF73387"/>
    <w:rsid w:val="7AF7C549"/>
    <w:rsid w:val="7AFA3036"/>
    <w:rsid w:val="7AFA8B68"/>
    <w:rsid w:val="7AFE8B3C"/>
    <w:rsid w:val="7B03DC92"/>
    <w:rsid w:val="7B058265"/>
    <w:rsid w:val="7B075D0C"/>
    <w:rsid w:val="7B0CF5DF"/>
    <w:rsid w:val="7B0DBB74"/>
    <w:rsid w:val="7B0E2824"/>
    <w:rsid w:val="7B11C5F5"/>
    <w:rsid w:val="7B1536B4"/>
    <w:rsid w:val="7B16126F"/>
    <w:rsid w:val="7B19CD67"/>
    <w:rsid w:val="7B19FC11"/>
    <w:rsid w:val="7B1B0DDA"/>
    <w:rsid w:val="7B1D1905"/>
    <w:rsid w:val="7B1D4E9E"/>
    <w:rsid w:val="7B1E136C"/>
    <w:rsid w:val="7B1E4D03"/>
    <w:rsid w:val="7B2288B9"/>
    <w:rsid w:val="7B27263A"/>
    <w:rsid w:val="7B27B370"/>
    <w:rsid w:val="7B2A6F94"/>
    <w:rsid w:val="7B2B56E3"/>
    <w:rsid w:val="7B2EAFDC"/>
    <w:rsid w:val="7B312901"/>
    <w:rsid w:val="7B322DE0"/>
    <w:rsid w:val="7B351872"/>
    <w:rsid w:val="7B35FD89"/>
    <w:rsid w:val="7B3754AB"/>
    <w:rsid w:val="7B3CE3E5"/>
    <w:rsid w:val="7B3D2A1E"/>
    <w:rsid w:val="7B3DDD9F"/>
    <w:rsid w:val="7B40726C"/>
    <w:rsid w:val="7B40D12E"/>
    <w:rsid w:val="7B445A09"/>
    <w:rsid w:val="7B445A41"/>
    <w:rsid w:val="7B48549F"/>
    <w:rsid w:val="7B498BF9"/>
    <w:rsid w:val="7B4B7837"/>
    <w:rsid w:val="7B4C2644"/>
    <w:rsid w:val="7B4D116F"/>
    <w:rsid w:val="7B4F4E5E"/>
    <w:rsid w:val="7B4FC100"/>
    <w:rsid w:val="7B51FF02"/>
    <w:rsid w:val="7B52431C"/>
    <w:rsid w:val="7B5561C9"/>
    <w:rsid w:val="7B55666E"/>
    <w:rsid w:val="7B58D874"/>
    <w:rsid w:val="7B5BBBB8"/>
    <w:rsid w:val="7B5D6FBA"/>
    <w:rsid w:val="7B5DE4FC"/>
    <w:rsid w:val="7B607649"/>
    <w:rsid w:val="7B643F22"/>
    <w:rsid w:val="7B668F33"/>
    <w:rsid w:val="7B69ACF4"/>
    <w:rsid w:val="7B6A0770"/>
    <w:rsid w:val="7B6A302A"/>
    <w:rsid w:val="7B6A4490"/>
    <w:rsid w:val="7B6E944B"/>
    <w:rsid w:val="7B73C84C"/>
    <w:rsid w:val="7B750207"/>
    <w:rsid w:val="7B764233"/>
    <w:rsid w:val="7B77A788"/>
    <w:rsid w:val="7B7852A0"/>
    <w:rsid w:val="7B7A3443"/>
    <w:rsid w:val="7B7B1B9A"/>
    <w:rsid w:val="7B7B25CE"/>
    <w:rsid w:val="7B7FA7C4"/>
    <w:rsid w:val="7B8112D0"/>
    <w:rsid w:val="7B86827B"/>
    <w:rsid w:val="7B8963F0"/>
    <w:rsid w:val="7B897BBB"/>
    <w:rsid w:val="7B8B0A0D"/>
    <w:rsid w:val="7B8BB7D5"/>
    <w:rsid w:val="7B8DF65B"/>
    <w:rsid w:val="7B8E9929"/>
    <w:rsid w:val="7B94560B"/>
    <w:rsid w:val="7B959271"/>
    <w:rsid w:val="7B965DE8"/>
    <w:rsid w:val="7B96B5AA"/>
    <w:rsid w:val="7B985EE5"/>
    <w:rsid w:val="7B9AF8F2"/>
    <w:rsid w:val="7B9C1961"/>
    <w:rsid w:val="7B9C2E87"/>
    <w:rsid w:val="7BA0404A"/>
    <w:rsid w:val="7BA25A21"/>
    <w:rsid w:val="7BA2D511"/>
    <w:rsid w:val="7BA36578"/>
    <w:rsid w:val="7BA3ADE5"/>
    <w:rsid w:val="7BA571E2"/>
    <w:rsid w:val="7BA876B0"/>
    <w:rsid w:val="7BA9A1B3"/>
    <w:rsid w:val="7BAA51C7"/>
    <w:rsid w:val="7BABE640"/>
    <w:rsid w:val="7BAE4583"/>
    <w:rsid w:val="7BB3BBAD"/>
    <w:rsid w:val="7BB44847"/>
    <w:rsid w:val="7BB54577"/>
    <w:rsid w:val="7BB68A53"/>
    <w:rsid w:val="7BB87A08"/>
    <w:rsid w:val="7BB98C96"/>
    <w:rsid w:val="7BBA6677"/>
    <w:rsid w:val="7BBB53C5"/>
    <w:rsid w:val="7BBBD5E5"/>
    <w:rsid w:val="7BBD6F59"/>
    <w:rsid w:val="7BBD82AA"/>
    <w:rsid w:val="7BBEB4A7"/>
    <w:rsid w:val="7BBF91F9"/>
    <w:rsid w:val="7BBFC6F0"/>
    <w:rsid w:val="7BC07C51"/>
    <w:rsid w:val="7BC4D4DC"/>
    <w:rsid w:val="7BC6543E"/>
    <w:rsid w:val="7BC71C44"/>
    <w:rsid w:val="7BC8D9C7"/>
    <w:rsid w:val="7BC972DA"/>
    <w:rsid w:val="7BCBA4AF"/>
    <w:rsid w:val="7BCC2B05"/>
    <w:rsid w:val="7BCD3AA0"/>
    <w:rsid w:val="7BCE7477"/>
    <w:rsid w:val="7BD1E8D6"/>
    <w:rsid w:val="7BD5CBB6"/>
    <w:rsid w:val="7BD6702F"/>
    <w:rsid w:val="7BD84E35"/>
    <w:rsid w:val="7BD8898B"/>
    <w:rsid w:val="7BD9F1EC"/>
    <w:rsid w:val="7BDA0B12"/>
    <w:rsid w:val="7BDC8DC8"/>
    <w:rsid w:val="7BDD790B"/>
    <w:rsid w:val="7BDE6C87"/>
    <w:rsid w:val="7BE03F7E"/>
    <w:rsid w:val="7BE2F3AB"/>
    <w:rsid w:val="7BE67B97"/>
    <w:rsid w:val="7BE88FDC"/>
    <w:rsid w:val="7BE8DCBA"/>
    <w:rsid w:val="7BEA49F9"/>
    <w:rsid w:val="7BF6B840"/>
    <w:rsid w:val="7BF6FB8A"/>
    <w:rsid w:val="7BF91BAF"/>
    <w:rsid w:val="7BFB1FFF"/>
    <w:rsid w:val="7BFD73DC"/>
    <w:rsid w:val="7C005B9D"/>
    <w:rsid w:val="7C023B6E"/>
    <w:rsid w:val="7C04ACDB"/>
    <w:rsid w:val="7C07727C"/>
    <w:rsid w:val="7C07F58A"/>
    <w:rsid w:val="7C0BC7F9"/>
    <w:rsid w:val="7C0C6499"/>
    <w:rsid w:val="7C0E8A37"/>
    <w:rsid w:val="7C0EE559"/>
    <w:rsid w:val="7C11C5B4"/>
    <w:rsid w:val="7C12AB8B"/>
    <w:rsid w:val="7C138270"/>
    <w:rsid w:val="7C18B471"/>
    <w:rsid w:val="7C1920E5"/>
    <w:rsid w:val="7C1A2B6D"/>
    <w:rsid w:val="7C1B2A5A"/>
    <w:rsid w:val="7C1D806A"/>
    <w:rsid w:val="7C1DA634"/>
    <w:rsid w:val="7C1EC47F"/>
    <w:rsid w:val="7C1F3DD5"/>
    <w:rsid w:val="7C1F42DB"/>
    <w:rsid w:val="7C1F9A36"/>
    <w:rsid w:val="7C1FAD06"/>
    <w:rsid w:val="7C240D1B"/>
    <w:rsid w:val="7C2467C3"/>
    <w:rsid w:val="7C24FCFB"/>
    <w:rsid w:val="7C2607A1"/>
    <w:rsid w:val="7C279053"/>
    <w:rsid w:val="7C281FA1"/>
    <w:rsid w:val="7C2826EB"/>
    <w:rsid w:val="7C294222"/>
    <w:rsid w:val="7C29F0F0"/>
    <w:rsid w:val="7C2B7DDD"/>
    <w:rsid w:val="7C2BAB26"/>
    <w:rsid w:val="7C2C2C26"/>
    <w:rsid w:val="7C2E961E"/>
    <w:rsid w:val="7C30F28B"/>
    <w:rsid w:val="7C31B191"/>
    <w:rsid w:val="7C32E296"/>
    <w:rsid w:val="7C33FE1D"/>
    <w:rsid w:val="7C344242"/>
    <w:rsid w:val="7C3464C5"/>
    <w:rsid w:val="7C34E3CE"/>
    <w:rsid w:val="7C36B516"/>
    <w:rsid w:val="7C374B40"/>
    <w:rsid w:val="7C37846E"/>
    <w:rsid w:val="7C3A17D2"/>
    <w:rsid w:val="7C3E0C1F"/>
    <w:rsid w:val="7C3E2558"/>
    <w:rsid w:val="7C451A7F"/>
    <w:rsid w:val="7C466F71"/>
    <w:rsid w:val="7C46F9C0"/>
    <w:rsid w:val="7C481EF3"/>
    <w:rsid w:val="7C48355A"/>
    <w:rsid w:val="7C4B4F15"/>
    <w:rsid w:val="7C4C5A50"/>
    <w:rsid w:val="7C4D1D64"/>
    <w:rsid w:val="7C50E857"/>
    <w:rsid w:val="7C53C28E"/>
    <w:rsid w:val="7C5EBBFC"/>
    <w:rsid w:val="7C5FEBEE"/>
    <w:rsid w:val="7C609E8D"/>
    <w:rsid w:val="7C621F68"/>
    <w:rsid w:val="7C647772"/>
    <w:rsid w:val="7C659498"/>
    <w:rsid w:val="7C668470"/>
    <w:rsid w:val="7C66B3B9"/>
    <w:rsid w:val="7C6850F8"/>
    <w:rsid w:val="7C6DB47E"/>
    <w:rsid w:val="7C6EE454"/>
    <w:rsid w:val="7C6F505D"/>
    <w:rsid w:val="7C7013D7"/>
    <w:rsid w:val="7C72F706"/>
    <w:rsid w:val="7C751310"/>
    <w:rsid w:val="7C789038"/>
    <w:rsid w:val="7C7C2836"/>
    <w:rsid w:val="7C7C3088"/>
    <w:rsid w:val="7C7EAF03"/>
    <w:rsid w:val="7C7ECCEC"/>
    <w:rsid w:val="7C8355FF"/>
    <w:rsid w:val="7C84438F"/>
    <w:rsid w:val="7C84BAD5"/>
    <w:rsid w:val="7C893B55"/>
    <w:rsid w:val="7C895A7E"/>
    <w:rsid w:val="7C8CD2E7"/>
    <w:rsid w:val="7C8D1CC6"/>
    <w:rsid w:val="7C8EAF72"/>
    <w:rsid w:val="7C8F508A"/>
    <w:rsid w:val="7C92EB86"/>
    <w:rsid w:val="7C939B69"/>
    <w:rsid w:val="7C943328"/>
    <w:rsid w:val="7C955E26"/>
    <w:rsid w:val="7C99A9A7"/>
    <w:rsid w:val="7C9AFF12"/>
    <w:rsid w:val="7C9B34BA"/>
    <w:rsid w:val="7C9DC9B8"/>
    <w:rsid w:val="7C9DE9B6"/>
    <w:rsid w:val="7C9E816C"/>
    <w:rsid w:val="7C9EE86B"/>
    <w:rsid w:val="7C9FDFD4"/>
    <w:rsid w:val="7CA0C133"/>
    <w:rsid w:val="7CA13502"/>
    <w:rsid w:val="7CA3FFE1"/>
    <w:rsid w:val="7CA532F2"/>
    <w:rsid w:val="7CA672F2"/>
    <w:rsid w:val="7CA81A1A"/>
    <w:rsid w:val="7CAA1581"/>
    <w:rsid w:val="7CAAA70E"/>
    <w:rsid w:val="7CABAD01"/>
    <w:rsid w:val="7CAC2523"/>
    <w:rsid w:val="7CAD3C54"/>
    <w:rsid w:val="7CB3C40F"/>
    <w:rsid w:val="7CB57841"/>
    <w:rsid w:val="7CB67D60"/>
    <w:rsid w:val="7CB6D0B7"/>
    <w:rsid w:val="7CB739AE"/>
    <w:rsid w:val="7CBAB8F9"/>
    <w:rsid w:val="7CBDBCA9"/>
    <w:rsid w:val="7CC4887E"/>
    <w:rsid w:val="7CC496FB"/>
    <w:rsid w:val="7CC4ACBC"/>
    <w:rsid w:val="7CC4D9EB"/>
    <w:rsid w:val="7CC5F5C3"/>
    <w:rsid w:val="7CC75CDE"/>
    <w:rsid w:val="7CC88EB8"/>
    <w:rsid w:val="7CC92A9C"/>
    <w:rsid w:val="7CCFBDFD"/>
    <w:rsid w:val="7CD2C429"/>
    <w:rsid w:val="7CD2D780"/>
    <w:rsid w:val="7CD4E863"/>
    <w:rsid w:val="7CD595EC"/>
    <w:rsid w:val="7CD7B05F"/>
    <w:rsid w:val="7CD9EBE4"/>
    <w:rsid w:val="7CDC1079"/>
    <w:rsid w:val="7CDCE6F8"/>
    <w:rsid w:val="7CDF61CE"/>
    <w:rsid w:val="7CDFA3B7"/>
    <w:rsid w:val="7CE17FDE"/>
    <w:rsid w:val="7CE3175E"/>
    <w:rsid w:val="7CE62743"/>
    <w:rsid w:val="7CE68ED3"/>
    <w:rsid w:val="7CE84272"/>
    <w:rsid w:val="7CE8F36A"/>
    <w:rsid w:val="7CE94949"/>
    <w:rsid w:val="7CE9DE04"/>
    <w:rsid w:val="7CEB7104"/>
    <w:rsid w:val="7CEB913E"/>
    <w:rsid w:val="7CEBBE00"/>
    <w:rsid w:val="7CEBDFEE"/>
    <w:rsid w:val="7CED4723"/>
    <w:rsid w:val="7CEE6244"/>
    <w:rsid w:val="7CEE975F"/>
    <w:rsid w:val="7CF1833B"/>
    <w:rsid w:val="7CF5DCAF"/>
    <w:rsid w:val="7CF68AF5"/>
    <w:rsid w:val="7CF6A5AA"/>
    <w:rsid w:val="7CF7A34D"/>
    <w:rsid w:val="7CF7BC82"/>
    <w:rsid w:val="7CF8B1E7"/>
    <w:rsid w:val="7CFB56E8"/>
    <w:rsid w:val="7CFC279C"/>
    <w:rsid w:val="7CFC8A61"/>
    <w:rsid w:val="7CFD7B8D"/>
    <w:rsid w:val="7CFE80F8"/>
    <w:rsid w:val="7D00364B"/>
    <w:rsid w:val="7D018C96"/>
    <w:rsid w:val="7D01EAA1"/>
    <w:rsid w:val="7D02B8D6"/>
    <w:rsid w:val="7D02C59D"/>
    <w:rsid w:val="7D03DFE8"/>
    <w:rsid w:val="7D043CD8"/>
    <w:rsid w:val="7D0536FE"/>
    <w:rsid w:val="7D067099"/>
    <w:rsid w:val="7D06D25C"/>
    <w:rsid w:val="7D0A1BDA"/>
    <w:rsid w:val="7D0A3EB9"/>
    <w:rsid w:val="7D0EAD79"/>
    <w:rsid w:val="7D0F140C"/>
    <w:rsid w:val="7D0F4824"/>
    <w:rsid w:val="7D10843B"/>
    <w:rsid w:val="7D10D268"/>
    <w:rsid w:val="7D11B627"/>
    <w:rsid w:val="7D12E356"/>
    <w:rsid w:val="7D14AB6A"/>
    <w:rsid w:val="7D15A415"/>
    <w:rsid w:val="7D16DE15"/>
    <w:rsid w:val="7D1759EC"/>
    <w:rsid w:val="7D184BF7"/>
    <w:rsid w:val="7D19055B"/>
    <w:rsid w:val="7D1D30CF"/>
    <w:rsid w:val="7D1F5FFE"/>
    <w:rsid w:val="7D1FF79F"/>
    <w:rsid w:val="7D22E0C0"/>
    <w:rsid w:val="7D23BB48"/>
    <w:rsid w:val="7D277766"/>
    <w:rsid w:val="7D287180"/>
    <w:rsid w:val="7D2AF71B"/>
    <w:rsid w:val="7D2C4F5F"/>
    <w:rsid w:val="7D2EB252"/>
    <w:rsid w:val="7D2EFCFC"/>
    <w:rsid w:val="7D2F74B2"/>
    <w:rsid w:val="7D2FA64D"/>
    <w:rsid w:val="7D2FB815"/>
    <w:rsid w:val="7D2FBB06"/>
    <w:rsid w:val="7D2FC5E8"/>
    <w:rsid w:val="7D30FB32"/>
    <w:rsid w:val="7D3181D7"/>
    <w:rsid w:val="7D31B252"/>
    <w:rsid w:val="7D3B03FC"/>
    <w:rsid w:val="7D3C45BB"/>
    <w:rsid w:val="7D42D91F"/>
    <w:rsid w:val="7D439B96"/>
    <w:rsid w:val="7D43FE74"/>
    <w:rsid w:val="7D448303"/>
    <w:rsid w:val="7D471DBF"/>
    <w:rsid w:val="7D4DD60B"/>
    <w:rsid w:val="7D4E058B"/>
    <w:rsid w:val="7D50A078"/>
    <w:rsid w:val="7D518E04"/>
    <w:rsid w:val="7D56DD04"/>
    <w:rsid w:val="7D56E9EC"/>
    <w:rsid w:val="7D577CB9"/>
    <w:rsid w:val="7D596DDD"/>
    <w:rsid w:val="7D59F31F"/>
    <w:rsid w:val="7D5ABAE5"/>
    <w:rsid w:val="7D5C01FC"/>
    <w:rsid w:val="7D5CB5DE"/>
    <w:rsid w:val="7D5D553F"/>
    <w:rsid w:val="7D5DDC4D"/>
    <w:rsid w:val="7D5FF2A9"/>
    <w:rsid w:val="7D60A0A2"/>
    <w:rsid w:val="7D646177"/>
    <w:rsid w:val="7D66FC63"/>
    <w:rsid w:val="7D6A71DE"/>
    <w:rsid w:val="7D6C9245"/>
    <w:rsid w:val="7D6C9591"/>
    <w:rsid w:val="7D6E1905"/>
    <w:rsid w:val="7D6E1DE2"/>
    <w:rsid w:val="7D6EA562"/>
    <w:rsid w:val="7D6FCA81"/>
    <w:rsid w:val="7D7105B0"/>
    <w:rsid w:val="7D736871"/>
    <w:rsid w:val="7D7A14E2"/>
    <w:rsid w:val="7D7B5B35"/>
    <w:rsid w:val="7D7F109B"/>
    <w:rsid w:val="7D833DFD"/>
    <w:rsid w:val="7D846BBD"/>
    <w:rsid w:val="7D8B54FD"/>
    <w:rsid w:val="7D8D738D"/>
    <w:rsid w:val="7D8E33CB"/>
    <w:rsid w:val="7D908FD4"/>
    <w:rsid w:val="7D9257D6"/>
    <w:rsid w:val="7D952EFA"/>
    <w:rsid w:val="7D960B7E"/>
    <w:rsid w:val="7D974366"/>
    <w:rsid w:val="7D97BB8E"/>
    <w:rsid w:val="7D97CC65"/>
    <w:rsid w:val="7D9BB1CD"/>
    <w:rsid w:val="7D9C4A9D"/>
    <w:rsid w:val="7D9F0C62"/>
    <w:rsid w:val="7D9FE7F4"/>
    <w:rsid w:val="7DA03E00"/>
    <w:rsid w:val="7DA06A5E"/>
    <w:rsid w:val="7DA6BD93"/>
    <w:rsid w:val="7DA7F980"/>
    <w:rsid w:val="7DABE678"/>
    <w:rsid w:val="7DAC7FCD"/>
    <w:rsid w:val="7DACA491"/>
    <w:rsid w:val="7DACD362"/>
    <w:rsid w:val="7DAD5631"/>
    <w:rsid w:val="7DAF44B1"/>
    <w:rsid w:val="7DB32234"/>
    <w:rsid w:val="7DB32454"/>
    <w:rsid w:val="7DB34E46"/>
    <w:rsid w:val="7DB530DF"/>
    <w:rsid w:val="7DB7654E"/>
    <w:rsid w:val="7DBA2B6B"/>
    <w:rsid w:val="7DBA93ED"/>
    <w:rsid w:val="7DBB4366"/>
    <w:rsid w:val="7DBFB89B"/>
    <w:rsid w:val="7DC2A1DD"/>
    <w:rsid w:val="7DC49EC0"/>
    <w:rsid w:val="7DC75746"/>
    <w:rsid w:val="7DC8A9FA"/>
    <w:rsid w:val="7DC93B08"/>
    <w:rsid w:val="7DCB6060"/>
    <w:rsid w:val="7DCF1647"/>
    <w:rsid w:val="7DCFB4E1"/>
    <w:rsid w:val="7DD08D2F"/>
    <w:rsid w:val="7DD09356"/>
    <w:rsid w:val="7DD11B71"/>
    <w:rsid w:val="7DD9F5B9"/>
    <w:rsid w:val="7DDB0934"/>
    <w:rsid w:val="7DDB34E2"/>
    <w:rsid w:val="7DDBEBC9"/>
    <w:rsid w:val="7DDC01A3"/>
    <w:rsid w:val="7DDE578F"/>
    <w:rsid w:val="7DE2CA21"/>
    <w:rsid w:val="7DE46E2E"/>
    <w:rsid w:val="7DE80D0A"/>
    <w:rsid w:val="7DE81B6F"/>
    <w:rsid w:val="7DE8738D"/>
    <w:rsid w:val="7DE88670"/>
    <w:rsid w:val="7DE8FB0D"/>
    <w:rsid w:val="7DE926D3"/>
    <w:rsid w:val="7DE94CCE"/>
    <w:rsid w:val="7DEA691F"/>
    <w:rsid w:val="7DEBB3F0"/>
    <w:rsid w:val="7DEE563C"/>
    <w:rsid w:val="7DEFC2AC"/>
    <w:rsid w:val="7DF1FB0C"/>
    <w:rsid w:val="7DF4C8B7"/>
    <w:rsid w:val="7DF6C47D"/>
    <w:rsid w:val="7DF8588A"/>
    <w:rsid w:val="7DF955AF"/>
    <w:rsid w:val="7DFA2B86"/>
    <w:rsid w:val="7DFB394F"/>
    <w:rsid w:val="7DFBB448"/>
    <w:rsid w:val="7E00BEB2"/>
    <w:rsid w:val="7E03225F"/>
    <w:rsid w:val="7E03838F"/>
    <w:rsid w:val="7E06E652"/>
    <w:rsid w:val="7E0836EF"/>
    <w:rsid w:val="7E08523F"/>
    <w:rsid w:val="7E090533"/>
    <w:rsid w:val="7E0C88CE"/>
    <w:rsid w:val="7E0EAD1F"/>
    <w:rsid w:val="7E123E83"/>
    <w:rsid w:val="7E14A202"/>
    <w:rsid w:val="7E1503B9"/>
    <w:rsid w:val="7E15A0C3"/>
    <w:rsid w:val="7E1642CB"/>
    <w:rsid w:val="7E1A29E0"/>
    <w:rsid w:val="7E1EC849"/>
    <w:rsid w:val="7E1ECF39"/>
    <w:rsid w:val="7E1EE0DE"/>
    <w:rsid w:val="7E208E83"/>
    <w:rsid w:val="7E20CD8F"/>
    <w:rsid w:val="7E231C58"/>
    <w:rsid w:val="7E2A3BE9"/>
    <w:rsid w:val="7E2ACD89"/>
    <w:rsid w:val="7E2B20EB"/>
    <w:rsid w:val="7E2FB326"/>
    <w:rsid w:val="7E314D11"/>
    <w:rsid w:val="7E384ED5"/>
    <w:rsid w:val="7E3937C9"/>
    <w:rsid w:val="7E39BA17"/>
    <w:rsid w:val="7E3A5719"/>
    <w:rsid w:val="7E3ADA58"/>
    <w:rsid w:val="7E3DFAEC"/>
    <w:rsid w:val="7E3E9E26"/>
    <w:rsid w:val="7E40764A"/>
    <w:rsid w:val="7E40D37B"/>
    <w:rsid w:val="7E419B84"/>
    <w:rsid w:val="7E43E10E"/>
    <w:rsid w:val="7E44E283"/>
    <w:rsid w:val="7E45B890"/>
    <w:rsid w:val="7E491419"/>
    <w:rsid w:val="7E4A9554"/>
    <w:rsid w:val="7E4CA7C7"/>
    <w:rsid w:val="7E4D4D8A"/>
    <w:rsid w:val="7E4DF2A0"/>
    <w:rsid w:val="7E4F36E2"/>
    <w:rsid w:val="7E4FB7A1"/>
    <w:rsid w:val="7E50F860"/>
    <w:rsid w:val="7E527C99"/>
    <w:rsid w:val="7E55B8E8"/>
    <w:rsid w:val="7E58EAEE"/>
    <w:rsid w:val="7E5BAA79"/>
    <w:rsid w:val="7E5F87DC"/>
    <w:rsid w:val="7E5FF80F"/>
    <w:rsid w:val="7E60DA5D"/>
    <w:rsid w:val="7E61270E"/>
    <w:rsid w:val="7E647873"/>
    <w:rsid w:val="7E677F77"/>
    <w:rsid w:val="7E68FB4A"/>
    <w:rsid w:val="7E6A4F41"/>
    <w:rsid w:val="7E6CA52E"/>
    <w:rsid w:val="7E6E0753"/>
    <w:rsid w:val="7E6EE654"/>
    <w:rsid w:val="7E746BAE"/>
    <w:rsid w:val="7E756316"/>
    <w:rsid w:val="7E7963E1"/>
    <w:rsid w:val="7E7A1114"/>
    <w:rsid w:val="7E7BA0CC"/>
    <w:rsid w:val="7E7BCC59"/>
    <w:rsid w:val="7E7C0140"/>
    <w:rsid w:val="7E7EE092"/>
    <w:rsid w:val="7E801DEA"/>
    <w:rsid w:val="7E803302"/>
    <w:rsid w:val="7E80C25B"/>
    <w:rsid w:val="7E84B09B"/>
    <w:rsid w:val="7E891C52"/>
    <w:rsid w:val="7E893B51"/>
    <w:rsid w:val="7E8B822A"/>
    <w:rsid w:val="7E8B9F37"/>
    <w:rsid w:val="7E8C2F3B"/>
    <w:rsid w:val="7E92E6C7"/>
    <w:rsid w:val="7E999779"/>
    <w:rsid w:val="7E99B562"/>
    <w:rsid w:val="7E9C08BD"/>
    <w:rsid w:val="7E9CA778"/>
    <w:rsid w:val="7E9DBED6"/>
    <w:rsid w:val="7E9E6602"/>
    <w:rsid w:val="7E9EB958"/>
    <w:rsid w:val="7EA1B0A2"/>
    <w:rsid w:val="7EA3A8FA"/>
    <w:rsid w:val="7EA3EC2B"/>
    <w:rsid w:val="7EA637D5"/>
    <w:rsid w:val="7EA909AF"/>
    <w:rsid w:val="7EAA28EF"/>
    <w:rsid w:val="7EAA7B0A"/>
    <w:rsid w:val="7EAAB396"/>
    <w:rsid w:val="7EAAC495"/>
    <w:rsid w:val="7EACE358"/>
    <w:rsid w:val="7EAD3559"/>
    <w:rsid w:val="7EB22946"/>
    <w:rsid w:val="7EB6728D"/>
    <w:rsid w:val="7EB6C847"/>
    <w:rsid w:val="7EB9E511"/>
    <w:rsid w:val="7EB9EBAF"/>
    <w:rsid w:val="7EBC50A9"/>
    <w:rsid w:val="7EBE8496"/>
    <w:rsid w:val="7EC26833"/>
    <w:rsid w:val="7EC347C7"/>
    <w:rsid w:val="7EC481FF"/>
    <w:rsid w:val="7EC6C626"/>
    <w:rsid w:val="7EC878B8"/>
    <w:rsid w:val="7ECAF43B"/>
    <w:rsid w:val="7ECEA4CB"/>
    <w:rsid w:val="7ED019F7"/>
    <w:rsid w:val="7ED20A34"/>
    <w:rsid w:val="7ED289BB"/>
    <w:rsid w:val="7ED46608"/>
    <w:rsid w:val="7ED6F130"/>
    <w:rsid w:val="7EDAC385"/>
    <w:rsid w:val="7EDB825E"/>
    <w:rsid w:val="7EE28916"/>
    <w:rsid w:val="7EE9B0D4"/>
    <w:rsid w:val="7EEA6B94"/>
    <w:rsid w:val="7EEBF1C4"/>
    <w:rsid w:val="7EECC01F"/>
    <w:rsid w:val="7EECC9D3"/>
    <w:rsid w:val="7EF2DAD5"/>
    <w:rsid w:val="7EF70716"/>
    <w:rsid w:val="7EF77294"/>
    <w:rsid w:val="7EFA11CC"/>
    <w:rsid w:val="7F0402E0"/>
    <w:rsid w:val="7F07E4B3"/>
    <w:rsid w:val="7F08FF82"/>
    <w:rsid w:val="7F0AECAA"/>
    <w:rsid w:val="7F0BE4A3"/>
    <w:rsid w:val="7F0C5FCD"/>
    <w:rsid w:val="7F0CD611"/>
    <w:rsid w:val="7F0D5552"/>
    <w:rsid w:val="7F0D8364"/>
    <w:rsid w:val="7F10C73A"/>
    <w:rsid w:val="7F11BC1B"/>
    <w:rsid w:val="7F126744"/>
    <w:rsid w:val="7F137A21"/>
    <w:rsid w:val="7F141391"/>
    <w:rsid w:val="7F1688AB"/>
    <w:rsid w:val="7F177822"/>
    <w:rsid w:val="7F18093C"/>
    <w:rsid w:val="7F18B76B"/>
    <w:rsid w:val="7F1A3349"/>
    <w:rsid w:val="7F1F3716"/>
    <w:rsid w:val="7F20B79A"/>
    <w:rsid w:val="7F21046F"/>
    <w:rsid w:val="7F23D9C7"/>
    <w:rsid w:val="7F249049"/>
    <w:rsid w:val="7F24D950"/>
    <w:rsid w:val="7F26FEFD"/>
    <w:rsid w:val="7F28167A"/>
    <w:rsid w:val="7F2A4CE8"/>
    <w:rsid w:val="7F2F61B5"/>
    <w:rsid w:val="7F31BC6B"/>
    <w:rsid w:val="7F35571D"/>
    <w:rsid w:val="7F35AED3"/>
    <w:rsid w:val="7F3C932E"/>
    <w:rsid w:val="7F3DA09D"/>
    <w:rsid w:val="7F3E8403"/>
    <w:rsid w:val="7F41284B"/>
    <w:rsid w:val="7F41B6E5"/>
    <w:rsid w:val="7F44E9E3"/>
    <w:rsid w:val="7F475437"/>
    <w:rsid w:val="7F4A6A0B"/>
    <w:rsid w:val="7F4C96DC"/>
    <w:rsid w:val="7F4FDF28"/>
    <w:rsid w:val="7F4FEB08"/>
    <w:rsid w:val="7F525F65"/>
    <w:rsid w:val="7F56C47C"/>
    <w:rsid w:val="7F5A995D"/>
    <w:rsid w:val="7F5CFBCB"/>
    <w:rsid w:val="7F614FD3"/>
    <w:rsid w:val="7F628335"/>
    <w:rsid w:val="7F65E734"/>
    <w:rsid w:val="7F7316D2"/>
    <w:rsid w:val="7F74FD79"/>
    <w:rsid w:val="7F757689"/>
    <w:rsid w:val="7F779A52"/>
    <w:rsid w:val="7F797259"/>
    <w:rsid w:val="7F7B3E9A"/>
    <w:rsid w:val="7F7DC589"/>
    <w:rsid w:val="7F80DDC5"/>
    <w:rsid w:val="7F8314E3"/>
    <w:rsid w:val="7F83DC2B"/>
    <w:rsid w:val="7F83FACC"/>
    <w:rsid w:val="7F854EEC"/>
    <w:rsid w:val="7F8C378C"/>
    <w:rsid w:val="7F8CDF34"/>
    <w:rsid w:val="7F8F2B23"/>
    <w:rsid w:val="7F90C458"/>
    <w:rsid w:val="7F910802"/>
    <w:rsid w:val="7F91C891"/>
    <w:rsid w:val="7F9354DE"/>
    <w:rsid w:val="7F946655"/>
    <w:rsid w:val="7F960A62"/>
    <w:rsid w:val="7F97ADE3"/>
    <w:rsid w:val="7F97BE0B"/>
    <w:rsid w:val="7F986675"/>
    <w:rsid w:val="7F990ECA"/>
    <w:rsid w:val="7F9AC6F7"/>
    <w:rsid w:val="7F9CB694"/>
    <w:rsid w:val="7F9CEA5B"/>
    <w:rsid w:val="7F9E5F86"/>
    <w:rsid w:val="7F9F6C09"/>
    <w:rsid w:val="7FA08F9D"/>
    <w:rsid w:val="7FA16029"/>
    <w:rsid w:val="7FA189CF"/>
    <w:rsid w:val="7FA241B6"/>
    <w:rsid w:val="7FA41BC1"/>
    <w:rsid w:val="7FA517D2"/>
    <w:rsid w:val="7FAD54A1"/>
    <w:rsid w:val="7FADE1B6"/>
    <w:rsid w:val="7FAEAD45"/>
    <w:rsid w:val="7FB26CD1"/>
    <w:rsid w:val="7FB47037"/>
    <w:rsid w:val="7FB7C6A4"/>
    <w:rsid w:val="7FB9E7DD"/>
    <w:rsid w:val="7FBB7512"/>
    <w:rsid w:val="7FBBEE67"/>
    <w:rsid w:val="7FC64A89"/>
    <w:rsid w:val="7FC65451"/>
    <w:rsid w:val="7FC8C5A2"/>
    <w:rsid w:val="7FCA00DE"/>
    <w:rsid w:val="7FCD6C98"/>
    <w:rsid w:val="7FCECAF0"/>
    <w:rsid w:val="7FCF1FD8"/>
    <w:rsid w:val="7FCF4609"/>
    <w:rsid w:val="7FCFE20E"/>
    <w:rsid w:val="7FD556A0"/>
    <w:rsid w:val="7FD64729"/>
    <w:rsid w:val="7FD8CFA2"/>
    <w:rsid w:val="7FDAC80C"/>
    <w:rsid w:val="7FDF1006"/>
    <w:rsid w:val="7FDF5636"/>
    <w:rsid w:val="7FE16DD0"/>
    <w:rsid w:val="7FE65FB4"/>
    <w:rsid w:val="7FE69DCE"/>
    <w:rsid w:val="7FE6F853"/>
    <w:rsid w:val="7FE8304D"/>
    <w:rsid w:val="7FE8B74E"/>
    <w:rsid w:val="7FE94F38"/>
    <w:rsid w:val="7FEE0CC6"/>
    <w:rsid w:val="7FEEFADB"/>
    <w:rsid w:val="7FF0231E"/>
    <w:rsid w:val="7FF2A5EF"/>
    <w:rsid w:val="7FF5517B"/>
    <w:rsid w:val="7FF6FAA1"/>
    <w:rsid w:val="7FF885A6"/>
    <w:rsid w:val="7FF89682"/>
    <w:rsid w:val="7FF8C236"/>
    <w:rsid w:val="7FF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1A41F68"/>
  <w15:chartTrackingRefBased/>
  <w15:docId w15:val="{B0ADE43F-6AEE-4FA0-9226-387FB799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Calibri"/>
        <w:color w:val="000000"/>
        <w:sz w:val="24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6" w:qFormat="1"/>
    <w:lsdException w:name="caption" w:semiHidden="1" w:unhideWhenUsed="1"/>
    <w:lsdException w:name="Title" w:uiPriority="10" w:qFormat="1"/>
    <w:lsdException w:name="Body Text" w:uiPriority="1"/>
    <w:lsdException w:name="Hyperlink" w:uiPriority="99"/>
    <w:lsdException w:name="FollowedHyperlink" w:uiPriority="99"/>
    <w:lsdException w:name="Emphasis" w:uiPriority="20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1AA3"/>
    <w:pPr>
      <w:autoSpaceDE w:val="0"/>
      <w:autoSpaceDN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72093"/>
    <w:pPr>
      <w:keepNext/>
      <w:numPr>
        <w:numId w:val="9"/>
      </w:numPr>
      <w:pBdr>
        <w:bottom w:val="single" w:sz="4" w:space="1" w:color="auto"/>
      </w:pBdr>
      <w:spacing w:before="360"/>
      <w:jc w:val="left"/>
      <w:outlineLvl w:val="0"/>
    </w:pPr>
    <w:rPr>
      <w:b/>
      <w:bCs/>
      <w:caps/>
      <w:color w:val="004976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165385"/>
    <w:pPr>
      <w:keepNext w:val="0"/>
      <w:numPr>
        <w:ilvl w:val="1"/>
      </w:numPr>
      <w:pBdr>
        <w:bottom w:val="none" w:sz="0" w:space="0" w:color="auto"/>
      </w:pBdr>
      <w:ind w:left="709" w:hanging="709"/>
      <w:outlineLvl w:val="1"/>
    </w:pPr>
    <w:rPr>
      <w:sz w:val="24"/>
    </w:rPr>
  </w:style>
  <w:style w:type="paragraph" w:styleId="Heading3">
    <w:name w:val="heading 3"/>
    <w:basedOn w:val="Normal"/>
    <w:next w:val="Normal"/>
    <w:uiPriority w:val="9"/>
    <w:qFormat/>
    <w:rsid w:val="00A15B37"/>
    <w:pPr>
      <w:keepNext/>
      <w:numPr>
        <w:ilvl w:val="2"/>
        <w:numId w:val="9"/>
      </w:numPr>
      <w:spacing w:before="240"/>
      <w:ind w:left="709" w:hanging="709"/>
      <w:outlineLvl w:val="2"/>
    </w:pPr>
    <w:rPr>
      <w:b/>
      <w:bCs/>
      <w:smallCaps/>
      <w:color w:val="00AAAD"/>
      <w:sz w:val="22"/>
    </w:rPr>
  </w:style>
  <w:style w:type="paragraph" w:styleId="Heading4">
    <w:name w:val="heading 4"/>
    <w:basedOn w:val="Normal"/>
    <w:next w:val="Normal"/>
    <w:pPr>
      <w:keepNext/>
      <w:numPr>
        <w:ilvl w:val="3"/>
        <w:numId w:val="9"/>
      </w:numPr>
      <w:spacing w:before="120" w:after="120"/>
      <w:outlineLvl w:val="3"/>
    </w:pPr>
    <w:rPr>
      <w:b/>
      <w:bCs/>
    </w:rPr>
  </w:style>
  <w:style w:type="paragraph" w:styleId="Heading5">
    <w:name w:val="heading 5"/>
    <w:basedOn w:val="Heading4"/>
    <w:next w:val="Normal"/>
    <w:link w:val="Heading5Char"/>
    <w:pPr>
      <w:numPr>
        <w:ilvl w:val="4"/>
      </w:numPr>
      <w:tabs>
        <w:tab w:val="num" w:pos="643"/>
      </w:tabs>
      <w:ind w:left="643" w:hanging="36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9"/>
      </w:numPr>
      <w:tabs>
        <w:tab w:val="num" w:pos="643"/>
      </w:tabs>
      <w:spacing w:before="120" w:after="120"/>
      <w:ind w:left="643" w:hanging="360"/>
      <w:outlineLvl w:val="5"/>
    </w:pPr>
    <w:rPr>
      <w:b/>
      <w:bCs/>
    </w:rPr>
  </w:style>
  <w:style w:type="paragraph" w:styleId="Heading7">
    <w:name w:val="heading 7"/>
    <w:basedOn w:val="Normal"/>
    <w:next w:val="Normal"/>
    <w:pPr>
      <w:numPr>
        <w:ilvl w:val="6"/>
        <w:numId w:val="9"/>
      </w:numPr>
      <w:tabs>
        <w:tab w:val="num" w:pos="643"/>
      </w:tabs>
      <w:spacing w:before="120" w:after="120"/>
      <w:ind w:left="643" w:hanging="360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pPr>
      <w:numPr>
        <w:ilvl w:val="7"/>
        <w:numId w:val="9"/>
      </w:numPr>
      <w:tabs>
        <w:tab w:val="num" w:pos="643"/>
      </w:tabs>
      <w:spacing w:before="120" w:after="120"/>
      <w:ind w:left="643" w:hanging="360"/>
      <w:outlineLvl w:val="7"/>
    </w:pPr>
    <w:rPr>
      <w:b/>
      <w:bCs/>
    </w:rPr>
  </w:style>
  <w:style w:type="paragraph" w:styleId="Heading9">
    <w:name w:val="heading 9"/>
    <w:basedOn w:val="Normal"/>
    <w:next w:val="Normal"/>
    <w:rsid w:val="002037E2"/>
    <w:pPr>
      <w:keepNext/>
      <w:numPr>
        <w:ilvl w:val="8"/>
        <w:numId w:val="9"/>
      </w:numPr>
      <w:ind w:left="6826"/>
      <w:outlineLvl w:val="8"/>
    </w:pPr>
    <w:rPr>
      <w:b/>
      <w:bCs/>
      <w:caps/>
      <w:color w:val="00AAA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pBdr>
        <w:top w:val="single" w:sz="4" w:space="1" w:color="auto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b/>
      <w:bCs/>
      <w:i/>
      <w:iCs/>
      <w:sz w:val="18"/>
      <w:szCs w:val="18"/>
    </w:rPr>
  </w:style>
  <w:style w:type="paragraph" w:customStyle="1" w:styleId="normal2">
    <w:name w:val="normal2"/>
    <w:basedOn w:val="Normal"/>
  </w:style>
  <w:style w:type="paragraph" w:styleId="BodyText2">
    <w:name w:val="Body Text 2"/>
    <w:basedOn w:val="Normal"/>
    <w:pPr>
      <w:ind w:left="720"/>
    </w:pPr>
    <w:rPr>
      <w:i/>
      <w:i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PageNumber">
    <w:name w:val="page number"/>
    <w:rPr>
      <w:rFonts w:ascii="Arial" w:hAnsi="Arial" w:cs="Arial"/>
      <w:sz w:val="18"/>
      <w:szCs w:val="18"/>
    </w:rPr>
  </w:style>
  <w:style w:type="paragraph" w:customStyle="1" w:styleId="Designation">
    <w:name w:val="Designation"/>
    <w:basedOn w:val="Normal"/>
    <w:next w:val="Normal"/>
    <w:pPr>
      <w:ind w:left="720" w:hanging="720"/>
    </w:pPr>
    <w:rPr>
      <w:b/>
      <w:bCs/>
      <w:caps/>
    </w:rPr>
  </w:style>
  <w:style w:type="paragraph" w:customStyle="1" w:styleId="DocumentID">
    <w:name w:val="Document_ID"/>
    <w:basedOn w:val="Footer"/>
    <w:next w:val="Normal"/>
    <w:pPr>
      <w:pBdr>
        <w:top w:val="none" w:sz="0" w:space="0" w:color="auto"/>
      </w:pBdr>
      <w:jc w:val="right"/>
    </w:pPr>
  </w:style>
  <w:style w:type="table" w:styleId="TableGrid">
    <w:name w:val="Table Grid"/>
    <w:basedOn w:val="TableNormal"/>
    <w:rsid w:val="00003726"/>
    <w:pPr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471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772093"/>
    <w:rPr>
      <w:b/>
      <w:bCs/>
      <w:caps/>
      <w:color w:val="004976"/>
      <w:sz w:val="28"/>
      <w:szCs w:val="28"/>
    </w:rPr>
  </w:style>
  <w:style w:type="character" w:customStyle="1" w:styleId="Heading2Char">
    <w:name w:val="Heading 2 Char"/>
    <w:link w:val="Heading2"/>
    <w:uiPriority w:val="9"/>
    <w:rsid w:val="00165385"/>
    <w:rPr>
      <w:b/>
      <w:bCs/>
      <w:caps/>
      <w:color w:val="004976"/>
      <w:szCs w:val="28"/>
    </w:rPr>
  </w:style>
  <w:style w:type="paragraph" w:styleId="ListParagraph">
    <w:name w:val="List Paragraph"/>
    <w:basedOn w:val="Normal"/>
    <w:uiPriority w:val="1"/>
    <w:qFormat/>
    <w:rsid w:val="00290AAD"/>
    <w:pPr>
      <w:autoSpaceDE/>
      <w:autoSpaceDN/>
      <w:spacing w:after="200" w:line="276" w:lineRule="auto"/>
      <w:ind w:left="720"/>
      <w:contextualSpacing/>
      <w:jc w:val="left"/>
    </w:pPr>
    <w:rPr>
      <w:rFonts w:eastAsia="Calibri" w:cs="Times New Roman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7756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026F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6F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6FF5"/>
    <w:rPr>
      <w:rFonts w:ascii="Calibri" w:hAnsi="Calibri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26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6FF5"/>
    <w:rPr>
      <w:rFonts w:ascii="Calibri" w:hAnsi="Calibri" w:cs="Arial"/>
      <w:b/>
      <w:bCs/>
      <w:lang w:eastAsia="en-US"/>
    </w:rPr>
  </w:style>
  <w:style w:type="character" w:styleId="Hyperlink">
    <w:name w:val="Hyperlink"/>
    <w:basedOn w:val="DefaultParagraphFont"/>
    <w:uiPriority w:val="99"/>
    <w:rsid w:val="00920E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920ED5"/>
    <w:rPr>
      <w:color w:val="605E5C"/>
      <w:shd w:val="clear" w:color="auto" w:fill="E1DFDD"/>
    </w:rPr>
  </w:style>
  <w:style w:type="paragraph" w:customStyle="1" w:styleId="xxmsonormal">
    <w:name w:val="x_xmsonormal"/>
    <w:basedOn w:val="Normal"/>
    <w:rsid w:val="003A6C86"/>
    <w:pPr>
      <w:autoSpaceDE/>
      <w:autoSpaceDN/>
      <w:jc w:val="left"/>
    </w:pPr>
    <w:rPr>
      <w:rFonts w:eastAsiaTheme="minorHAns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21291B"/>
    <w:rPr>
      <w:color w:val="808080"/>
    </w:rPr>
  </w:style>
  <w:style w:type="character" w:styleId="FollowedHyperlink">
    <w:name w:val="FollowedHyperlink"/>
    <w:basedOn w:val="DefaultParagraphFont"/>
    <w:uiPriority w:val="99"/>
    <w:rsid w:val="00FA03B9"/>
    <w:rPr>
      <w:color w:val="954F72" w:themeColor="followedHyperlink"/>
      <w:u w:val="single"/>
    </w:rPr>
  </w:style>
  <w:style w:type="character" w:styleId="Emphasis">
    <w:name w:val="Emphasis"/>
    <w:uiPriority w:val="20"/>
    <w:qFormat/>
    <w:rsid w:val="009375BF"/>
    <w:rPr>
      <w:i/>
      <w:iCs/>
    </w:rPr>
  </w:style>
  <w:style w:type="paragraph" w:styleId="Caption">
    <w:name w:val="caption"/>
    <w:basedOn w:val="Normal"/>
    <w:next w:val="Normal"/>
    <w:unhideWhenUsed/>
    <w:rsid w:val="009375BF"/>
    <w:pPr>
      <w:keepNext/>
      <w:shd w:val="clear" w:color="auto" w:fill="FFFFFF" w:themeFill="background1"/>
      <w:jc w:val="left"/>
    </w:pPr>
    <w:rPr>
      <w:b/>
      <w:sz w:val="20"/>
    </w:rPr>
  </w:style>
  <w:style w:type="paragraph" w:styleId="NoSpacing">
    <w:name w:val="No Spacing"/>
    <w:link w:val="NoSpacingChar"/>
    <w:uiPriority w:val="1"/>
    <w:qFormat/>
    <w:rsid w:val="009375BF"/>
    <w:pPr>
      <w:autoSpaceDE w:val="0"/>
      <w:autoSpaceDN w:val="0"/>
      <w:jc w:val="both"/>
    </w:pPr>
    <w:rPr>
      <w:rFonts w:ascii="Calibri" w:hAnsi="Calibri" w:cs="Arial"/>
      <w:szCs w:val="24"/>
      <w:lang w:eastAsia="en-US"/>
    </w:rPr>
  </w:style>
  <w:style w:type="paragraph" w:customStyle="1" w:styleId="Default">
    <w:name w:val="Default"/>
    <w:rsid w:val="002F427B"/>
    <w:pPr>
      <w:autoSpaceDE w:val="0"/>
      <w:autoSpaceDN w:val="0"/>
      <w:adjustRightInd w:val="0"/>
    </w:pPr>
    <w:rPr>
      <w:rFonts w:ascii="Wingdings" w:hAnsi="Wingdings" w:cs="Wingdings"/>
      <w:szCs w:val="24"/>
    </w:rPr>
  </w:style>
  <w:style w:type="paragraph" w:customStyle="1" w:styleId="BodyText1">
    <w:name w:val="Body Text1"/>
    <w:basedOn w:val="Normal"/>
    <w:link w:val="BodytextChar"/>
    <w:rsid w:val="00896CDC"/>
    <w:pPr>
      <w:spacing w:before="240"/>
      <w:ind w:left="709"/>
    </w:pPr>
  </w:style>
  <w:style w:type="character" w:customStyle="1" w:styleId="BodytextChar">
    <w:name w:val="Body text Char"/>
    <w:link w:val="BodyText1"/>
    <w:rsid w:val="00896CDC"/>
    <w:rPr>
      <w:rFonts w:ascii="Calibri" w:hAnsi="Calibri" w:cs="Arial"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96CDC"/>
    <w:pPr>
      <w:spacing w:before="240"/>
      <w:ind w:left="709"/>
    </w:pPr>
    <w:rPr>
      <w:i/>
      <w:iCs/>
      <w:color w:val="004976"/>
    </w:rPr>
  </w:style>
  <w:style w:type="character" w:customStyle="1" w:styleId="QuoteChar">
    <w:name w:val="Quote Char"/>
    <w:basedOn w:val="DefaultParagraphFont"/>
    <w:link w:val="Quote"/>
    <w:uiPriority w:val="29"/>
    <w:rsid w:val="00896CDC"/>
    <w:rPr>
      <w:rFonts w:ascii="Calibri" w:hAnsi="Calibri" w:cs="Arial"/>
      <w:i/>
      <w:iCs/>
      <w:color w:val="004976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nhideWhenUsed/>
    <w:rsid w:val="00896CD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96CDC"/>
    <w:rPr>
      <w:rFonts w:ascii="Calibri" w:hAnsi="Calibri" w:cs="Arial"/>
      <w:lang w:eastAsia="en-US"/>
    </w:rPr>
  </w:style>
  <w:style w:type="character" w:styleId="FootnoteReference">
    <w:name w:val="footnote reference"/>
    <w:unhideWhenUsed/>
    <w:rsid w:val="00896CD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96CDC"/>
    <w:pPr>
      <w:autoSpaceDE/>
      <w:autoSpaceDN/>
      <w:jc w:val="left"/>
    </w:pPr>
    <w:rPr>
      <w:rFonts w:eastAsiaTheme="minorHAnsi"/>
      <w:sz w:val="22"/>
      <w:szCs w:val="22"/>
    </w:rPr>
  </w:style>
  <w:style w:type="character" w:customStyle="1" w:styleId="normaltextrun">
    <w:name w:val="normaltextrun"/>
    <w:basedOn w:val="DefaultParagraphFont"/>
    <w:rsid w:val="00896CDC"/>
  </w:style>
  <w:style w:type="character" w:customStyle="1" w:styleId="eop">
    <w:name w:val="eop"/>
    <w:basedOn w:val="DefaultParagraphFont"/>
    <w:rsid w:val="00896CDC"/>
  </w:style>
  <w:style w:type="paragraph" w:customStyle="1" w:styleId="paragraph">
    <w:name w:val="paragraph"/>
    <w:basedOn w:val="Normal"/>
    <w:rsid w:val="00896CDC"/>
    <w:pPr>
      <w:autoSpaceDE/>
      <w:autoSpaceDN/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paragraph" w:styleId="Bibliography">
    <w:name w:val="Bibliography"/>
    <w:basedOn w:val="Normal"/>
    <w:next w:val="Normal"/>
    <w:uiPriority w:val="37"/>
    <w:semiHidden/>
    <w:unhideWhenUsed/>
    <w:rsid w:val="00896CDC"/>
  </w:style>
  <w:style w:type="paragraph" w:styleId="BlockText">
    <w:name w:val="Block Text"/>
    <w:basedOn w:val="Normal"/>
    <w:unhideWhenUsed/>
    <w:rsid w:val="00896CD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0"/>
    <w:uiPriority w:val="1"/>
    <w:unhideWhenUsed/>
    <w:rsid w:val="00896CDC"/>
    <w:pPr>
      <w:spacing w:after="120"/>
    </w:pPr>
  </w:style>
  <w:style w:type="character" w:customStyle="1" w:styleId="BodyTextChar0">
    <w:name w:val="Body Text Char"/>
    <w:basedOn w:val="DefaultParagraphFont"/>
    <w:link w:val="BodyText"/>
    <w:uiPriority w:val="1"/>
    <w:rsid w:val="00896CDC"/>
    <w:rPr>
      <w:rFonts w:ascii="Calibri" w:hAnsi="Calibri" w:cs="Arial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nhideWhenUsed/>
    <w:rsid w:val="00896CD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6CDC"/>
    <w:rPr>
      <w:rFonts w:ascii="Calibri" w:hAnsi="Calibri" w:cs="Arial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unhideWhenUsed/>
    <w:rsid w:val="00896CDC"/>
    <w:pPr>
      <w:spacing w:after="0"/>
      <w:ind w:firstLine="360"/>
    </w:pPr>
  </w:style>
  <w:style w:type="character" w:customStyle="1" w:styleId="BodyTextFirstIndentChar">
    <w:name w:val="Body Text First Indent Char"/>
    <w:basedOn w:val="BodyTextChar0"/>
    <w:link w:val="BodyTextFirstIndent"/>
    <w:rsid w:val="00896CDC"/>
    <w:rPr>
      <w:rFonts w:ascii="Calibri" w:hAnsi="Calibri" w:cs="Arial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nhideWhenUsed/>
    <w:rsid w:val="00896CD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96CDC"/>
    <w:rPr>
      <w:rFonts w:ascii="Calibri" w:hAnsi="Calibri" w:cs="Arial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nhideWhenUsed/>
    <w:rsid w:val="00896CD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896CDC"/>
    <w:rPr>
      <w:rFonts w:ascii="Calibri" w:hAnsi="Calibri" w:cs="Arial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nhideWhenUsed/>
    <w:rsid w:val="00896CD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896CDC"/>
    <w:rPr>
      <w:rFonts w:ascii="Calibri" w:hAnsi="Calibri" w:cs="Arial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nhideWhenUsed/>
    <w:rsid w:val="00896C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96CDC"/>
    <w:rPr>
      <w:rFonts w:ascii="Calibri" w:hAnsi="Calibri" w:cs="Arial"/>
      <w:sz w:val="16"/>
      <w:szCs w:val="16"/>
      <w:lang w:eastAsia="en-US"/>
    </w:rPr>
  </w:style>
  <w:style w:type="paragraph" w:styleId="Closing">
    <w:name w:val="Closing"/>
    <w:basedOn w:val="Normal"/>
    <w:link w:val="ClosingChar"/>
    <w:unhideWhenUsed/>
    <w:rsid w:val="00896CDC"/>
    <w:pPr>
      <w:ind w:left="4252"/>
    </w:pPr>
  </w:style>
  <w:style w:type="character" w:customStyle="1" w:styleId="ClosingChar">
    <w:name w:val="Closing Char"/>
    <w:basedOn w:val="DefaultParagraphFont"/>
    <w:link w:val="Closing"/>
    <w:rsid w:val="00896CDC"/>
    <w:rPr>
      <w:rFonts w:ascii="Calibri" w:hAnsi="Calibri" w:cs="Arial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nhideWhenUsed/>
    <w:rsid w:val="00896CDC"/>
  </w:style>
  <w:style w:type="character" w:customStyle="1" w:styleId="DateChar">
    <w:name w:val="Date Char"/>
    <w:basedOn w:val="DefaultParagraphFont"/>
    <w:link w:val="Date"/>
    <w:rsid w:val="00896CDC"/>
    <w:rPr>
      <w:rFonts w:ascii="Calibri" w:hAnsi="Calibri" w:cs="Arial"/>
      <w:sz w:val="24"/>
      <w:szCs w:val="24"/>
      <w:lang w:eastAsia="en-US"/>
    </w:rPr>
  </w:style>
  <w:style w:type="paragraph" w:styleId="E-mailSignature">
    <w:name w:val="E-mail Signature"/>
    <w:basedOn w:val="Normal"/>
    <w:link w:val="E-mailSignatureChar"/>
    <w:unhideWhenUsed/>
    <w:rsid w:val="00896CDC"/>
  </w:style>
  <w:style w:type="character" w:customStyle="1" w:styleId="E-mailSignatureChar">
    <w:name w:val="E-mail Signature Char"/>
    <w:basedOn w:val="DefaultParagraphFont"/>
    <w:link w:val="E-mailSignature"/>
    <w:rsid w:val="00896CDC"/>
    <w:rPr>
      <w:rFonts w:ascii="Calibri" w:hAnsi="Calibri" w:cs="Arial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nhideWhenUsed/>
    <w:rsid w:val="00896CDC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896CDC"/>
    <w:rPr>
      <w:rFonts w:ascii="Calibri" w:hAnsi="Calibri" w:cs="Arial"/>
      <w:lang w:eastAsia="en-US"/>
    </w:rPr>
  </w:style>
  <w:style w:type="paragraph" w:styleId="EnvelopeAddress">
    <w:name w:val="envelope address"/>
    <w:basedOn w:val="Normal"/>
    <w:unhideWhenUsed/>
    <w:rsid w:val="00896CD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nhideWhenUsed/>
    <w:rsid w:val="00896CDC"/>
    <w:rPr>
      <w:rFonts w:asciiTheme="majorHAnsi" w:eastAsiaTheme="majorEastAsia" w:hAnsiTheme="majorHAnsi" w:cstheme="majorBidi"/>
      <w:sz w:val="20"/>
    </w:rPr>
  </w:style>
  <w:style w:type="paragraph" w:styleId="HTMLAddress">
    <w:name w:val="HTML Address"/>
    <w:basedOn w:val="Normal"/>
    <w:link w:val="HTMLAddressChar"/>
    <w:unhideWhenUsed/>
    <w:rsid w:val="00896CDC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896CDC"/>
    <w:rPr>
      <w:rFonts w:ascii="Calibri" w:hAnsi="Calibri" w:cs="Arial"/>
      <w:i/>
      <w:iCs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nhideWhenUsed/>
    <w:rsid w:val="00896CDC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896CDC"/>
    <w:rPr>
      <w:rFonts w:ascii="Consolas" w:hAnsi="Consolas" w:cs="Arial"/>
      <w:lang w:eastAsia="en-US"/>
    </w:rPr>
  </w:style>
  <w:style w:type="paragraph" w:styleId="Index1">
    <w:name w:val="index 1"/>
    <w:basedOn w:val="Normal"/>
    <w:next w:val="Normal"/>
    <w:autoRedefine/>
    <w:unhideWhenUsed/>
    <w:rsid w:val="00896CDC"/>
    <w:pPr>
      <w:ind w:left="240" w:hanging="240"/>
    </w:pPr>
  </w:style>
  <w:style w:type="paragraph" w:styleId="Index2">
    <w:name w:val="index 2"/>
    <w:basedOn w:val="Normal"/>
    <w:next w:val="Normal"/>
    <w:autoRedefine/>
    <w:unhideWhenUsed/>
    <w:rsid w:val="00896CDC"/>
    <w:pPr>
      <w:ind w:left="480" w:hanging="240"/>
    </w:pPr>
  </w:style>
  <w:style w:type="paragraph" w:styleId="Index3">
    <w:name w:val="index 3"/>
    <w:basedOn w:val="Normal"/>
    <w:next w:val="Normal"/>
    <w:autoRedefine/>
    <w:unhideWhenUsed/>
    <w:rsid w:val="00896CDC"/>
    <w:pPr>
      <w:ind w:left="720" w:hanging="240"/>
    </w:pPr>
  </w:style>
  <w:style w:type="paragraph" w:styleId="Index4">
    <w:name w:val="index 4"/>
    <w:basedOn w:val="Normal"/>
    <w:next w:val="Normal"/>
    <w:autoRedefine/>
    <w:unhideWhenUsed/>
    <w:rsid w:val="00896CDC"/>
    <w:pPr>
      <w:ind w:left="960" w:hanging="240"/>
    </w:pPr>
  </w:style>
  <w:style w:type="paragraph" w:styleId="Index5">
    <w:name w:val="index 5"/>
    <w:basedOn w:val="Normal"/>
    <w:next w:val="Normal"/>
    <w:autoRedefine/>
    <w:unhideWhenUsed/>
    <w:rsid w:val="00896CDC"/>
    <w:pPr>
      <w:ind w:left="1200" w:hanging="240"/>
    </w:pPr>
  </w:style>
  <w:style w:type="paragraph" w:styleId="Index6">
    <w:name w:val="index 6"/>
    <w:basedOn w:val="Normal"/>
    <w:next w:val="Normal"/>
    <w:autoRedefine/>
    <w:unhideWhenUsed/>
    <w:rsid w:val="00896CDC"/>
    <w:pPr>
      <w:ind w:left="1440" w:hanging="240"/>
    </w:pPr>
  </w:style>
  <w:style w:type="paragraph" w:styleId="Index7">
    <w:name w:val="index 7"/>
    <w:basedOn w:val="Normal"/>
    <w:next w:val="Normal"/>
    <w:autoRedefine/>
    <w:unhideWhenUsed/>
    <w:rsid w:val="00896CDC"/>
    <w:pPr>
      <w:ind w:left="1680" w:hanging="240"/>
    </w:pPr>
  </w:style>
  <w:style w:type="paragraph" w:styleId="Index8">
    <w:name w:val="index 8"/>
    <w:basedOn w:val="Normal"/>
    <w:next w:val="Normal"/>
    <w:autoRedefine/>
    <w:unhideWhenUsed/>
    <w:rsid w:val="00896CDC"/>
    <w:pPr>
      <w:ind w:left="1920" w:hanging="240"/>
    </w:pPr>
  </w:style>
  <w:style w:type="paragraph" w:styleId="Index9">
    <w:name w:val="index 9"/>
    <w:basedOn w:val="Normal"/>
    <w:next w:val="Normal"/>
    <w:autoRedefine/>
    <w:unhideWhenUsed/>
    <w:rsid w:val="00896CDC"/>
    <w:pPr>
      <w:ind w:left="2160" w:hanging="240"/>
    </w:pPr>
  </w:style>
  <w:style w:type="paragraph" w:styleId="IndexHeading">
    <w:name w:val="index heading"/>
    <w:basedOn w:val="Normal"/>
    <w:next w:val="Index1"/>
    <w:unhideWhenUsed/>
    <w:rsid w:val="00896CD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CD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CDC"/>
    <w:rPr>
      <w:rFonts w:ascii="Calibri" w:hAnsi="Calibri" w:cs="Arial"/>
      <w:i/>
      <w:iCs/>
      <w:color w:val="4472C4" w:themeColor="accent1"/>
      <w:sz w:val="24"/>
      <w:szCs w:val="24"/>
      <w:lang w:eastAsia="en-US"/>
    </w:rPr>
  </w:style>
  <w:style w:type="paragraph" w:styleId="List">
    <w:name w:val="List"/>
    <w:basedOn w:val="Normal"/>
    <w:unhideWhenUsed/>
    <w:rsid w:val="00896CDC"/>
    <w:pPr>
      <w:ind w:left="283" w:hanging="283"/>
      <w:contextualSpacing/>
    </w:pPr>
  </w:style>
  <w:style w:type="paragraph" w:styleId="List2">
    <w:name w:val="List 2"/>
    <w:basedOn w:val="Normal"/>
    <w:unhideWhenUsed/>
    <w:rsid w:val="00896CDC"/>
    <w:pPr>
      <w:ind w:left="566" w:hanging="283"/>
      <w:contextualSpacing/>
    </w:pPr>
  </w:style>
  <w:style w:type="paragraph" w:styleId="List3">
    <w:name w:val="List 3"/>
    <w:basedOn w:val="Normal"/>
    <w:unhideWhenUsed/>
    <w:rsid w:val="00896CDC"/>
    <w:pPr>
      <w:ind w:left="849" w:hanging="283"/>
      <w:contextualSpacing/>
    </w:pPr>
  </w:style>
  <w:style w:type="paragraph" w:styleId="List4">
    <w:name w:val="List 4"/>
    <w:basedOn w:val="Normal"/>
    <w:unhideWhenUsed/>
    <w:rsid w:val="00896CDC"/>
    <w:pPr>
      <w:ind w:left="1132" w:hanging="283"/>
      <w:contextualSpacing/>
    </w:pPr>
  </w:style>
  <w:style w:type="paragraph" w:styleId="List5">
    <w:name w:val="List 5"/>
    <w:basedOn w:val="Normal"/>
    <w:unhideWhenUsed/>
    <w:rsid w:val="00896CDC"/>
    <w:pPr>
      <w:ind w:left="1415" w:hanging="283"/>
      <w:contextualSpacing/>
    </w:pPr>
  </w:style>
  <w:style w:type="paragraph" w:styleId="ListBullet">
    <w:name w:val="List Bullet"/>
    <w:basedOn w:val="Normal"/>
    <w:rsid w:val="00896CDC"/>
    <w:pPr>
      <w:numPr>
        <w:numId w:val="10"/>
      </w:numPr>
      <w:contextualSpacing/>
    </w:pPr>
  </w:style>
  <w:style w:type="paragraph" w:styleId="ListBullet2">
    <w:name w:val="List Bullet 2"/>
    <w:basedOn w:val="Normal"/>
    <w:unhideWhenUsed/>
    <w:rsid w:val="00896CDC"/>
    <w:pPr>
      <w:numPr>
        <w:numId w:val="11"/>
      </w:numPr>
      <w:contextualSpacing/>
    </w:pPr>
  </w:style>
  <w:style w:type="paragraph" w:styleId="ListBullet3">
    <w:name w:val="List Bullet 3"/>
    <w:basedOn w:val="Normal"/>
    <w:unhideWhenUsed/>
    <w:rsid w:val="00896CDC"/>
    <w:pPr>
      <w:numPr>
        <w:numId w:val="12"/>
      </w:numPr>
      <w:contextualSpacing/>
    </w:pPr>
  </w:style>
  <w:style w:type="paragraph" w:styleId="ListBullet4">
    <w:name w:val="List Bullet 4"/>
    <w:basedOn w:val="Normal"/>
    <w:unhideWhenUsed/>
    <w:rsid w:val="00896CDC"/>
    <w:pPr>
      <w:numPr>
        <w:numId w:val="13"/>
      </w:numPr>
      <w:contextualSpacing/>
    </w:pPr>
  </w:style>
  <w:style w:type="paragraph" w:styleId="ListBullet5">
    <w:name w:val="List Bullet 5"/>
    <w:basedOn w:val="Normal"/>
    <w:unhideWhenUsed/>
    <w:rsid w:val="00896CDC"/>
    <w:pPr>
      <w:numPr>
        <w:numId w:val="14"/>
      </w:numPr>
      <w:contextualSpacing/>
    </w:pPr>
  </w:style>
  <w:style w:type="paragraph" w:styleId="ListContinue">
    <w:name w:val="List Continue"/>
    <w:basedOn w:val="Normal"/>
    <w:unhideWhenUsed/>
    <w:rsid w:val="00896CDC"/>
    <w:pPr>
      <w:spacing w:after="120"/>
      <w:ind w:left="283"/>
      <w:contextualSpacing/>
    </w:pPr>
  </w:style>
  <w:style w:type="paragraph" w:styleId="ListContinue2">
    <w:name w:val="List Continue 2"/>
    <w:basedOn w:val="Normal"/>
    <w:unhideWhenUsed/>
    <w:rsid w:val="00896CDC"/>
    <w:pPr>
      <w:spacing w:after="120"/>
      <w:ind w:left="566"/>
      <w:contextualSpacing/>
    </w:pPr>
  </w:style>
  <w:style w:type="paragraph" w:styleId="ListContinue3">
    <w:name w:val="List Continue 3"/>
    <w:basedOn w:val="Normal"/>
    <w:rsid w:val="00896CDC"/>
    <w:pPr>
      <w:spacing w:after="120"/>
      <w:ind w:left="849"/>
      <w:contextualSpacing/>
    </w:pPr>
  </w:style>
  <w:style w:type="paragraph" w:styleId="ListContinue4">
    <w:name w:val="List Continue 4"/>
    <w:basedOn w:val="Normal"/>
    <w:rsid w:val="00896CDC"/>
    <w:pPr>
      <w:spacing w:after="120"/>
      <w:ind w:left="1132"/>
      <w:contextualSpacing/>
    </w:pPr>
  </w:style>
  <w:style w:type="paragraph" w:styleId="ListContinue5">
    <w:name w:val="List Continue 5"/>
    <w:basedOn w:val="Normal"/>
    <w:rsid w:val="00896CDC"/>
    <w:pPr>
      <w:spacing w:after="120"/>
      <w:ind w:left="1415"/>
      <w:contextualSpacing/>
    </w:pPr>
  </w:style>
  <w:style w:type="paragraph" w:styleId="ListNumber">
    <w:name w:val="List Number"/>
    <w:basedOn w:val="Normal"/>
    <w:rsid w:val="00896CDC"/>
    <w:pPr>
      <w:numPr>
        <w:numId w:val="15"/>
      </w:numPr>
      <w:contextualSpacing/>
    </w:pPr>
  </w:style>
  <w:style w:type="paragraph" w:styleId="ListNumber2">
    <w:name w:val="List Number 2"/>
    <w:basedOn w:val="Normal"/>
    <w:unhideWhenUsed/>
    <w:rsid w:val="00896CDC"/>
    <w:pPr>
      <w:numPr>
        <w:numId w:val="16"/>
      </w:numPr>
      <w:tabs>
        <w:tab w:val="clear" w:pos="643"/>
        <w:tab w:val="num" w:pos="360"/>
      </w:tabs>
      <w:ind w:left="0" w:firstLine="0"/>
      <w:contextualSpacing/>
    </w:pPr>
  </w:style>
  <w:style w:type="paragraph" w:styleId="ListNumber3">
    <w:name w:val="List Number 3"/>
    <w:basedOn w:val="Normal"/>
    <w:unhideWhenUsed/>
    <w:rsid w:val="00896CDC"/>
    <w:pPr>
      <w:numPr>
        <w:numId w:val="17"/>
      </w:numPr>
      <w:contextualSpacing/>
    </w:pPr>
  </w:style>
  <w:style w:type="paragraph" w:styleId="ListNumber4">
    <w:name w:val="List Number 4"/>
    <w:basedOn w:val="Normal"/>
    <w:unhideWhenUsed/>
    <w:rsid w:val="00896CDC"/>
    <w:pPr>
      <w:numPr>
        <w:numId w:val="18"/>
      </w:numPr>
      <w:contextualSpacing/>
    </w:pPr>
  </w:style>
  <w:style w:type="paragraph" w:styleId="ListNumber5">
    <w:name w:val="List Number 5"/>
    <w:basedOn w:val="Normal"/>
    <w:unhideWhenUsed/>
    <w:rsid w:val="00896CDC"/>
    <w:pPr>
      <w:numPr>
        <w:numId w:val="19"/>
      </w:numPr>
      <w:contextualSpacing/>
    </w:pPr>
  </w:style>
  <w:style w:type="paragraph" w:styleId="MacroText">
    <w:name w:val="macro"/>
    <w:link w:val="MacroTextChar"/>
    <w:rsid w:val="00896C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jc w:val="both"/>
    </w:pPr>
    <w:rPr>
      <w:rFonts w:ascii="Consolas" w:hAnsi="Consolas" w:cs="Arial"/>
      <w:lang w:eastAsia="en-US"/>
    </w:rPr>
  </w:style>
  <w:style w:type="character" w:customStyle="1" w:styleId="MacroTextChar">
    <w:name w:val="Macro Text Char"/>
    <w:basedOn w:val="DefaultParagraphFont"/>
    <w:link w:val="MacroText"/>
    <w:rsid w:val="00896CDC"/>
    <w:rPr>
      <w:rFonts w:ascii="Consolas" w:hAnsi="Consolas" w:cs="Arial"/>
      <w:lang w:eastAsia="en-US"/>
    </w:rPr>
  </w:style>
  <w:style w:type="paragraph" w:styleId="MessageHeader">
    <w:name w:val="Message Header"/>
    <w:basedOn w:val="Normal"/>
    <w:link w:val="MessageHeaderChar"/>
    <w:rsid w:val="00896C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rsid w:val="00896CDC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rmalIndent">
    <w:name w:val="Normal Indent"/>
    <w:basedOn w:val="Normal"/>
    <w:unhideWhenUsed/>
    <w:rsid w:val="00896CDC"/>
    <w:pPr>
      <w:ind w:left="720"/>
    </w:pPr>
  </w:style>
  <w:style w:type="paragraph" w:styleId="NoteHeading">
    <w:name w:val="Note Heading"/>
    <w:basedOn w:val="Normal"/>
    <w:next w:val="Normal"/>
    <w:link w:val="NoteHeadingChar"/>
    <w:unhideWhenUsed/>
    <w:rsid w:val="00896CDC"/>
  </w:style>
  <w:style w:type="character" w:customStyle="1" w:styleId="NoteHeadingChar">
    <w:name w:val="Note Heading Char"/>
    <w:basedOn w:val="DefaultParagraphFont"/>
    <w:link w:val="NoteHeading"/>
    <w:rsid w:val="00896CDC"/>
    <w:rPr>
      <w:rFonts w:ascii="Calibri" w:hAnsi="Calibri" w:cs="Arial"/>
      <w:sz w:val="24"/>
      <w:szCs w:val="24"/>
      <w:lang w:eastAsia="en-US"/>
    </w:rPr>
  </w:style>
  <w:style w:type="paragraph" w:styleId="PlainText">
    <w:name w:val="Plain Text"/>
    <w:basedOn w:val="Normal"/>
    <w:link w:val="PlainTextChar"/>
    <w:unhideWhenUsed/>
    <w:rsid w:val="00896CDC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896CDC"/>
    <w:rPr>
      <w:rFonts w:ascii="Consolas" w:hAnsi="Consolas" w:cs="Arial"/>
      <w:sz w:val="21"/>
      <w:szCs w:val="21"/>
      <w:lang w:eastAsia="en-US"/>
    </w:rPr>
  </w:style>
  <w:style w:type="paragraph" w:styleId="Salutation">
    <w:name w:val="Salutation"/>
    <w:basedOn w:val="Normal"/>
    <w:next w:val="Normal"/>
    <w:link w:val="SalutationChar"/>
    <w:unhideWhenUsed/>
    <w:rsid w:val="00896CDC"/>
  </w:style>
  <w:style w:type="character" w:customStyle="1" w:styleId="SalutationChar">
    <w:name w:val="Salutation Char"/>
    <w:basedOn w:val="DefaultParagraphFont"/>
    <w:link w:val="Salutation"/>
    <w:rsid w:val="00896CDC"/>
    <w:rPr>
      <w:rFonts w:ascii="Calibri" w:hAnsi="Calibri" w:cs="Arial"/>
      <w:sz w:val="24"/>
      <w:szCs w:val="24"/>
      <w:lang w:eastAsia="en-US"/>
    </w:rPr>
  </w:style>
  <w:style w:type="paragraph" w:styleId="Signature">
    <w:name w:val="Signature"/>
    <w:basedOn w:val="Normal"/>
    <w:link w:val="SignatureChar"/>
    <w:unhideWhenUsed/>
    <w:rsid w:val="00896CDC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896CDC"/>
    <w:rPr>
      <w:rFonts w:ascii="Calibri" w:hAnsi="Calibri" w:cs="Arial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rsid w:val="00896C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896CD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ableofAuthorities">
    <w:name w:val="table of authorities"/>
    <w:basedOn w:val="Normal"/>
    <w:next w:val="Normal"/>
    <w:unhideWhenUsed/>
    <w:rsid w:val="00896CDC"/>
    <w:pPr>
      <w:ind w:left="240" w:hanging="240"/>
    </w:pPr>
  </w:style>
  <w:style w:type="paragraph" w:styleId="TableofFigures">
    <w:name w:val="table of figures"/>
    <w:basedOn w:val="Normal"/>
    <w:next w:val="Normal"/>
    <w:unhideWhenUsed/>
    <w:rsid w:val="00896CDC"/>
  </w:style>
  <w:style w:type="paragraph" w:styleId="Title">
    <w:name w:val="Title"/>
    <w:basedOn w:val="Normal"/>
    <w:next w:val="Normal"/>
    <w:link w:val="TitleChar"/>
    <w:uiPriority w:val="10"/>
    <w:qFormat/>
    <w:rsid w:val="00896C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CD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AHeading">
    <w:name w:val="toa heading"/>
    <w:basedOn w:val="Normal"/>
    <w:next w:val="Normal"/>
    <w:unhideWhenUsed/>
    <w:rsid w:val="00896CDC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nhideWhenUsed/>
    <w:rsid w:val="00896CDC"/>
    <w:pPr>
      <w:spacing w:after="100"/>
    </w:pPr>
  </w:style>
  <w:style w:type="paragraph" w:styleId="TOC2">
    <w:name w:val="toc 2"/>
    <w:basedOn w:val="Normal"/>
    <w:next w:val="Normal"/>
    <w:autoRedefine/>
    <w:unhideWhenUsed/>
    <w:rsid w:val="00896CDC"/>
    <w:pPr>
      <w:spacing w:after="100"/>
      <w:ind w:left="240"/>
    </w:pPr>
  </w:style>
  <w:style w:type="paragraph" w:styleId="TOC3">
    <w:name w:val="toc 3"/>
    <w:basedOn w:val="Normal"/>
    <w:next w:val="Normal"/>
    <w:autoRedefine/>
    <w:unhideWhenUsed/>
    <w:rsid w:val="00896CDC"/>
    <w:pPr>
      <w:spacing w:after="100"/>
      <w:ind w:left="480"/>
    </w:pPr>
  </w:style>
  <w:style w:type="paragraph" w:styleId="TOC4">
    <w:name w:val="toc 4"/>
    <w:basedOn w:val="Normal"/>
    <w:next w:val="Normal"/>
    <w:autoRedefine/>
    <w:unhideWhenUsed/>
    <w:rsid w:val="00896CDC"/>
    <w:pPr>
      <w:spacing w:after="100"/>
      <w:ind w:left="720"/>
    </w:pPr>
  </w:style>
  <w:style w:type="paragraph" w:styleId="TOC5">
    <w:name w:val="toc 5"/>
    <w:basedOn w:val="Normal"/>
    <w:next w:val="Normal"/>
    <w:autoRedefine/>
    <w:unhideWhenUsed/>
    <w:rsid w:val="00896CDC"/>
    <w:pPr>
      <w:spacing w:after="100"/>
      <w:ind w:left="960"/>
    </w:pPr>
  </w:style>
  <w:style w:type="paragraph" w:styleId="TOC6">
    <w:name w:val="toc 6"/>
    <w:basedOn w:val="Normal"/>
    <w:next w:val="Normal"/>
    <w:autoRedefine/>
    <w:unhideWhenUsed/>
    <w:rsid w:val="00896CDC"/>
    <w:pPr>
      <w:spacing w:after="100"/>
      <w:ind w:left="1200"/>
    </w:pPr>
  </w:style>
  <w:style w:type="paragraph" w:styleId="TOC7">
    <w:name w:val="toc 7"/>
    <w:basedOn w:val="Normal"/>
    <w:next w:val="Normal"/>
    <w:autoRedefine/>
    <w:unhideWhenUsed/>
    <w:rsid w:val="00896CDC"/>
    <w:pPr>
      <w:spacing w:after="100"/>
      <w:ind w:left="1440"/>
    </w:pPr>
  </w:style>
  <w:style w:type="paragraph" w:styleId="TOC8">
    <w:name w:val="toc 8"/>
    <w:basedOn w:val="Normal"/>
    <w:next w:val="Normal"/>
    <w:autoRedefine/>
    <w:unhideWhenUsed/>
    <w:rsid w:val="00896CDC"/>
    <w:pPr>
      <w:spacing w:after="100"/>
      <w:ind w:left="1680"/>
    </w:pPr>
  </w:style>
  <w:style w:type="paragraph" w:styleId="TOC9">
    <w:name w:val="toc 9"/>
    <w:basedOn w:val="Normal"/>
    <w:next w:val="Normal"/>
    <w:autoRedefine/>
    <w:unhideWhenUsed/>
    <w:rsid w:val="00896CD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6CDC"/>
    <w:pPr>
      <w:keepLines/>
      <w:pBdr>
        <w:bottom w:val="single" w:sz="4" w:space="1" w:color="808080"/>
      </w:pBdr>
      <w:tabs>
        <w:tab w:val="num" w:pos="4320"/>
      </w:tabs>
      <w:spacing w:before="240"/>
      <w:jc w:val="both"/>
      <w:outlineLvl w:val="9"/>
    </w:pPr>
    <w:rPr>
      <w:rFonts w:asciiTheme="majorHAnsi" w:eastAsiaTheme="majorEastAsia" w:hAnsiTheme="majorHAnsi" w:cstheme="majorBidi"/>
      <w:b w:val="0"/>
      <w:bCs w:val="0"/>
      <w:caps w:val="0"/>
      <w:smallCaps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sid w:val="00896CDC"/>
    <w:pPr>
      <w:autoSpaceDE/>
      <w:autoSpaceDN/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rsid w:val="00896CDC"/>
    <w:pPr>
      <w:widowControl w:val="0"/>
      <w:jc w:val="left"/>
    </w:pPr>
    <w:rPr>
      <w:rFonts w:eastAsia="Calibri"/>
      <w:sz w:val="22"/>
      <w:szCs w:val="22"/>
    </w:rPr>
  </w:style>
  <w:style w:type="paragraph" w:styleId="Revision">
    <w:name w:val="Revision"/>
    <w:hidden/>
    <w:uiPriority w:val="99"/>
    <w:semiHidden/>
    <w:rsid w:val="00896CDC"/>
    <w:rPr>
      <w:rFonts w:ascii="Calibri" w:hAnsi="Calibri" w:cs="Arial"/>
      <w:szCs w:val="24"/>
      <w:lang w:eastAsia="en-US"/>
    </w:rPr>
  </w:style>
  <w:style w:type="paragraph" w:customStyle="1" w:styleId="xmsonormal">
    <w:name w:val="x_msonormal"/>
    <w:basedOn w:val="Normal"/>
    <w:rsid w:val="00896CDC"/>
    <w:pPr>
      <w:autoSpaceDE/>
      <w:autoSpaceDN/>
      <w:jc w:val="left"/>
    </w:pPr>
    <w:rPr>
      <w:rFonts w:eastAsiaTheme="minorHAnsi"/>
      <w:sz w:val="22"/>
      <w:szCs w:val="22"/>
    </w:rPr>
  </w:style>
  <w:style w:type="table" w:customStyle="1" w:styleId="TableGrid2">
    <w:name w:val="Table Grid2"/>
    <w:basedOn w:val="TableNormal"/>
    <w:next w:val="TableGrid"/>
    <w:rsid w:val="00896CDC"/>
    <w:pPr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rsid w:val="00896CDC"/>
    <w:rPr>
      <w:b/>
      <w:bCs/>
    </w:rPr>
  </w:style>
  <w:style w:type="character" w:styleId="Mention">
    <w:name w:val="Mention"/>
    <w:basedOn w:val="DefaultParagraphFont"/>
    <w:uiPriority w:val="99"/>
    <w:unhideWhenUsed/>
    <w:rsid w:val="00896CDC"/>
    <w:rPr>
      <w:color w:val="2B579A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965F7E"/>
    <w:rPr>
      <w:b/>
      <w:bCs/>
    </w:rPr>
  </w:style>
  <w:style w:type="character" w:customStyle="1" w:styleId="ui-provider">
    <w:name w:val="ui-provider"/>
    <w:basedOn w:val="DefaultParagraphFont"/>
    <w:rsid w:val="00F02061"/>
  </w:style>
  <w:style w:type="character" w:customStyle="1" w:styleId="NoSpacingChar">
    <w:name w:val="No Spacing Char"/>
    <w:basedOn w:val="DefaultParagraphFont"/>
    <w:link w:val="NoSpacing"/>
    <w:uiPriority w:val="1"/>
    <w:rsid w:val="00A54948"/>
    <w:rPr>
      <w:rFonts w:ascii="Calibri" w:hAnsi="Calibri" w:cs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header" Target="header1.xml"/><Relationship Id="rId39" Type="http://schemas.openxmlformats.org/officeDocument/2006/relationships/header" Target="header3.xml"/><Relationship Id="rId21" Type="http://schemas.openxmlformats.org/officeDocument/2006/relationships/chart" Target="charts/chart9.xml"/><Relationship Id="rId34" Type="http://schemas.openxmlformats.org/officeDocument/2006/relationships/image" Target="media/image8.jpeg"/><Relationship Id="rId42" Type="http://schemas.openxmlformats.org/officeDocument/2006/relationships/footer" Target="footer6.xml"/><Relationship Id="rId47" Type="http://schemas.openxmlformats.org/officeDocument/2006/relationships/image" Target="media/image17.png"/><Relationship Id="rId50" Type="http://schemas.openxmlformats.org/officeDocument/2006/relationships/header" Target="header6.xml"/><Relationship Id="rId55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chart" Target="charts/chart5.xml"/><Relationship Id="rId25" Type="http://schemas.openxmlformats.org/officeDocument/2006/relationships/footer" Target="footer2.xml"/><Relationship Id="rId33" Type="http://schemas.openxmlformats.org/officeDocument/2006/relationships/image" Target="media/image7.jpeg"/><Relationship Id="rId38" Type="http://schemas.openxmlformats.org/officeDocument/2006/relationships/image" Target="media/image12.jpeg"/><Relationship Id="rId46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footer" Target="footer4.xml"/><Relationship Id="rId41" Type="http://schemas.openxmlformats.org/officeDocument/2006/relationships/header" Target="header4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32" Type="http://schemas.openxmlformats.org/officeDocument/2006/relationships/image" Target="media/image6.jpeg"/><Relationship Id="rId37" Type="http://schemas.openxmlformats.org/officeDocument/2006/relationships/image" Target="media/image11.jpeg"/><Relationship Id="rId40" Type="http://schemas.openxmlformats.org/officeDocument/2006/relationships/footer" Target="footer5.xml"/><Relationship Id="rId45" Type="http://schemas.openxmlformats.org/officeDocument/2006/relationships/image" Target="media/image15.png"/><Relationship Id="rId53" Type="http://schemas.openxmlformats.org/officeDocument/2006/relationships/footer" Target="footer9.xml"/><Relationship Id="rId5" Type="http://schemas.openxmlformats.org/officeDocument/2006/relationships/customXml" Target="../customXml/item5.xml"/><Relationship Id="rId15" Type="http://schemas.openxmlformats.org/officeDocument/2006/relationships/chart" Target="charts/chart3.xml"/><Relationship Id="rId23" Type="http://schemas.openxmlformats.org/officeDocument/2006/relationships/image" Target="media/image2.jpg"/><Relationship Id="rId28" Type="http://schemas.openxmlformats.org/officeDocument/2006/relationships/header" Target="header2.xml"/><Relationship Id="rId36" Type="http://schemas.openxmlformats.org/officeDocument/2006/relationships/image" Target="media/image10.jpeg"/><Relationship Id="rId49" Type="http://schemas.openxmlformats.org/officeDocument/2006/relationships/footer" Target="footer7.xml"/><Relationship Id="rId10" Type="http://schemas.openxmlformats.org/officeDocument/2006/relationships/footnotes" Target="footnotes.xml"/><Relationship Id="rId19" Type="http://schemas.openxmlformats.org/officeDocument/2006/relationships/chart" Target="charts/chart7.xml"/><Relationship Id="rId31" Type="http://schemas.openxmlformats.org/officeDocument/2006/relationships/image" Target="media/image5.jpeg"/><Relationship Id="rId44" Type="http://schemas.openxmlformats.org/officeDocument/2006/relationships/image" Target="media/image14.jpeg"/><Relationship Id="rId52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footer" Target="footer3.xml"/><Relationship Id="rId30" Type="http://schemas.openxmlformats.org/officeDocument/2006/relationships/image" Target="media/image4.jpeg"/><Relationship Id="rId35" Type="http://schemas.openxmlformats.org/officeDocument/2006/relationships/image" Target="media/image9.jpeg"/><Relationship Id="rId43" Type="http://schemas.openxmlformats.org/officeDocument/2006/relationships/image" Target="media/image13.jpeg"/><Relationship Id="rId48" Type="http://schemas.openxmlformats.org/officeDocument/2006/relationships/header" Target="header5.xml"/><Relationship Id="rId56" Type="http://schemas.microsoft.com/office/2020/10/relationships/intelligence" Target="intelligence2.xml"/><Relationship Id="rId8" Type="http://schemas.openxmlformats.org/officeDocument/2006/relationships/settings" Target="settings.xml"/><Relationship Id="rId51" Type="http://schemas.openxmlformats.org/officeDocument/2006/relationships/footer" Target="footer8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m\Documents\DCPOffice\WaipaDCECMPRODUCTION\Templates\ECM_8659009_v1_Strategic%20Planning%20and%20Policy%20Committee%20Report%20Template%20and%20Checklist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CUC\Desktop\Q2%20DC%20Number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waipadcgovtnz-my.sharepoint.com/personal/rachel_murray_waipadc_govt_nz/Documents/ACTIVE%20SHARED%20FOLDERS/District%20Growth%20Quarterly%20Report/Compliance%20Q%20Report%20Data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NZ" sz="1400">
                <a:latin typeface="Aptos" panose="020B0004020202020204" pitchFamily="34" charset="0"/>
              </a:rPr>
              <a:t>DCs Issued, Recovered and Remain Active Charges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30695778652668421"/>
          <c:y val="0.12541666666666668"/>
          <c:w val="0.57761176727909014"/>
          <c:h val="0.72125801983085447"/>
        </c:manualLayout>
      </c:layout>
      <c:barChart>
        <c:barDir val="bar"/>
        <c:grouping val="stack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'Q3'!$L$25:$N$25</c:f>
              <c:strCache>
                <c:ptCount val="3"/>
                <c:pt idx="0">
                  <c:v>Total Issued DC</c:v>
                </c:pt>
                <c:pt idx="1">
                  <c:v>Total Recovered DC</c:v>
                </c:pt>
                <c:pt idx="2">
                  <c:v>Remain active DC charges</c:v>
                </c:pt>
              </c:strCache>
            </c:strRef>
          </c:cat>
          <c:val>
            <c:numRef>
              <c:f>'Q3'!$L$26:$N$26</c:f>
              <c:numCache>
                <c:formatCode>_-"$"* #,##0_-;\-"$"* #,##0_-;_-"$"* "-"??_-;_-@_-</c:formatCode>
                <c:ptCount val="3"/>
                <c:pt idx="0">
                  <c:v>155694896.5</c:v>
                </c:pt>
                <c:pt idx="1">
                  <c:v>80515403</c:v>
                </c:pt>
                <c:pt idx="2">
                  <c:v>75179493.5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FB-4655-BFCC-BD7DBC6284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68247064"/>
        <c:axId val="537726920"/>
      </c:barChart>
      <c:catAx>
        <c:axId val="1068247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7726920"/>
        <c:crosses val="autoZero"/>
        <c:auto val="1"/>
        <c:lblAlgn val="ctr"/>
        <c:lblOffset val="100"/>
        <c:noMultiLvlLbl val="0"/>
      </c:catAx>
      <c:valAx>
        <c:axId val="5377269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_);_(&quot;$&quot;* \(#,##0\);_(&quot;$&quot;* &quot;-&quot;_);_(@_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68247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>
                <a:latin typeface="Aptos" panose="020B0004020202020204" pitchFamily="34" charset="0"/>
              </a:rPr>
              <a:t>Building Consents Issued - Q3 Comparison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Building!$A$5</c:f>
              <c:strCache>
                <c:ptCount val="1"/>
                <c:pt idx="0">
                  <c:v>Q3 - 23/24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Building!$B$4:$D$4</c:f>
              <c:strCache>
                <c:ptCount val="3"/>
                <c:pt idx="0">
                  <c:v>January</c:v>
                </c:pt>
                <c:pt idx="1">
                  <c:v>February </c:v>
                </c:pt>
                <c:pt idx="2">
                  <c:v>March</c:v>
                </c:pt>
              </c:strCache>
            </c:strRef>
          </c:cat>
          <c:val>
            <c:numRef>
              <c:f>Building!$B$5:$D$5</c:f>
              <c:numCache>
                <c:formatCode>General</c:formatCode>
                <c:ptCount val="3"/>
                <c:pt idx="0">
                  <c:v>31</c:v>
                </c:pt>
                <c:pt idx="1">
                  <c:v>76</c:v>
                </c:pt>
                <c:pt idx="2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C8-40DE-92B6-493DDF05E9D3}"/>
            </c:ext>
          </c:extLst>
        </c:ser>
        <c:ser>
          <c:idx val="1"/>
          <c:order val="1"/>
          <c:tx>
            <c:strRef>
              <c:f>Building!$A$6</c:f>
              <c:strCache>
                <c:ptCount val="1"/>
                <c:pt idx="0">
                  <c:v>Q3 - 24/25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Building!$B$4:$D$4</c:f>
              <c:strCache>
                <c:ptCount val="3"/>
                <c:pt idx="0">
                  <c:v>January</c:v>
                </c:pt>
                <c:pt idx="1">
                  <c:v>February </c:v>
                </c:pt>
                <c:pt idx="2">
                  <c:v>March</c:v>
                </c:pt>
              </c:strCache>
            </c:strRef>
          </c:cat>
          <c:val>
            <c:numRef>
              <c:f>Building!$B$6:$D$6</c:f>
              <c:numCache>
                <c:formatCode>General</c:formatCode>
                <c:ptCount val="3"/>
                <c:pt idx="0">
                  <c:v>51</c:v>
                </c:pt>
                <c:pt idx="1">
                  <c:v>84</c:v>
                </c:pt>
                <c:pt idx="2">
                  <c:v>110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C8-40DE-92B6-493DDF05E9D3}"/>
            </c:ext>
          </c:extLst>
        </c:ser>
        <c:ser>
          <c:idx val="2"/>
          <c:order val="2"/>
          <c:tx>
            <c:strRef>
              <c:f>Building!$A$7</c:f>
              <c:strCache>
                <c:ptCount val="1"/>
                <c:pt idx="0">
                  <c:v>Q3 - 25/26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Building!$B$4:$D$4</c:f>
              <c:strCache>
                <c:ptCount val="3"/>
                <c:pt idx="0">
                  <c:v>January</c:v>
                </c:pt>
                <c:pt idx="1">
                  <c:v>February </c:v>
                </c:pt>
                <c:pt idx="2">
                  <c:v>March</c:v>
                </c:pt>
              </c:strCache>
            </c:strRef>
          </c:cat>
          <c:val>
            <c:numRef>
              <c:f>Building!$B$7:$D$7</c:f>
              <c:numCache>
                <c:formatCode>General</c:formatCode>
                <c:ptCount val="3"/>
                <c:pt idx="0">
                  <c:v>49</c:v>
                </c:pt>
                <c:pt idx="1">
                  <c:v>81</c:v>
                </c:pt>
                <c:pt idx="2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C8-40DE-92B6-493DDF05E9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1203463488"/>
        <c:axId val="1203454128"/>
        <c:axId val="0"/>
      </c:bar3DChart>
      <c:catAx>
        <c:axId val="1203463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03454128"/>
        <c:crosses val="autoZero"/>
        <c:auto val="1"/>
        <c:lblAlgn val="ctr"/>
        <c:lblOffset val="100"/>
        <c:noMultiLvlLbl val="0"/>
      </c:catAx>
      <c:valAx>
        <c:axId val="1203454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03463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>
                <a:latin typeface="Aptos" panose="020B0004020202020204" pitchFamily="34" charset="0"/>
              </a:rPr>
              <a:t>CCC's Issued - Q3 Comparison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Building!$A$21</c:f>
              <c:strCache>
                <c:ptCount val="1"/>
                <c:pt idx="0">
                  <c:v>Q3 - 23/24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Building!$B$20:$D$20</c:f>
              <c:strCache>
                <c:ptCount val="3"/>
                <c:pt idx="0">
                  <c:v>January</c:v>
                </c:pt>
                <c:pt idx="1">
                  <c:v>February </c:v>
                </c:pt>
                <c:pt idx="2">
                  <c:v>March</c:v>
                </c:pt>
              </c:strCache>
            </c:strRef>
          </c:cat>
          <c:val>
            <c:numRef>
              <c:f>Building!$B$21:$D$21</c:f>
              <c:numCache>
                <c:formatCode>General</c:formatCode>
                <c:ptCount val="3"/>
                <c:pt idx="0">
                  <c:v>56</c:v>
                </c:pt>
                <c:pt idx="1">
                  <c:v>74</c:v>
                </c:pt>
                <c:pt idx="2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71-4B91-A635-9B2F9E30FB17}"/>
            </c:ext>
          </c:extLst>
        </c:ser>
        <c:ser>
          <c:idx val="1"/>
          <c:order val="1"/>
          <c:tx>
            <c:strRef>
              <c:f>Building!$A$22</c:f>
              <c:strCache>
                <c:ptCount val="1"/>
                <c:pt idx="0">
                  <c:v>Q3 - 24/25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Building!$B$20:$D$20</c:f>
              <c:strCache>
                <c:ptCount val="3"/>
                <c:pt idx="0">
                  <c:v>January</c:v>
                </c:pt>
                <c:pt idx="1">
                  <c:v>February </c:v>
                </c:pt>
                <c:pt idx="2">
                  <c:v>March</c:v>
                </c:pt>
              </c:strCache>
            </c:strRef>
          </c:cat>
          <c:val>
            <c:numRef>
              <c:f>Building!$B$22:$D$22</c:f>
              <c:numCache>
                <c:formatCode>General</c:formatCode>
                <c:ptCount val="3"/>
                <c:pt idx="0">
                  <c:v>37</c:v>
                </c:pt>
                <c:pt idx="1">
                  <c:v>62</c:v>
                </c:pt>
                <c:pt idx="2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71-4B91-A635-9B2F9E30FB17}"/>
            </c:ext>
          </c:extLst>
        </c:ser>
        <c:ser>
          <c:idx val="2"/>
          <c:order val="2"/>
          <c:tx>
            <c:strRef>
              <c:f>Building!$A$23</c:f>
              <c:strCache>
                <c:ptCount val="1"/>
                <c:pt idx="0">
                  <c:v>Q3 - 25/26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Building!$B$20:$D$20</c:f>
              <c:strCache>
                <c:ptCount val="3"/>
                <c:pt idx="0">
                  <c:v>January</c:v>
                </c:pt>
                <c:pt idx="1">
                  <c:v>February </c:v>
                </c:pt>
                <c:pt idx="2">
                  <c:v>March</c:v>
                </c:pt>
              </c:strCache>
            </c:strRef>
          </c:cat>
          <c:val>
            <c:numRef>
              <c:f>Building!$B$23:$D$23</c:f>
              <c:numCache>
                <c:formatCode>General</c:formatCode>
                <c:ptCount val="3"/>
                <c:pt idx="0">
                  <c:v>58</c:v>
                </c:pt>
                <c:pt idx="1">
                  <c:v>53</c:v>
                </c:pt>
                <c:pt idx="2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71-4B91-A635-9B2F9E30FB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2049150536"/>
        <c:axId val="2049153776"/>
        <c:axId val="0"/>
      </c:bar3DChart>
      <c:catAx>
        <c:axId val="2049150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9153776"/>
        <c:crosses val="autoZero"/>
        <c:auto val="1"/>
        <c:lblAlgn val="ctr"/>
        <c:lblOffset val="100"/>
        <c:noMultiLvlLbl val="0"/>
      </c:catAx>
      <c:valAx>
        <c:axId val="2049153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9150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>
                <a:latin typeface="Aptos" panose="020B0004020202020204" pitchFamily="34" charset="0"/>
              </a:rPr>
              <a:t>New Dwellings by Location - Q3 - Comparison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Building!$A$36</c:f>
              <c:strCache>
                <c:ptCount val="1"/>
                <c:pt idx="0">
                  <c:v>Q3 - 23/24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Building!$B$35:$D$35</c:f>
              <c:strCache>
                <c:ptCount val="3"/>
                <c:pt idx="0">
                  <c:v>Cambridge and Leamington</c:v>
                </c:pt>
                <c:pt idx="1">
                  <c:v>Te Awamutu &amp; Kihikihi</c:v>
                </c:pt>
                <c:pt idx="2">
                  <c:v>Rest of Waipa</c:v>
                </c:pt>
              </c:strCache>
            </c:strRef>
          </c:cat>
          <c:val>
            <c:numRef>
              <c:f>Building!$B$36:$D$36</c:f>
              <c:numCache>
                <c:formatCode>General</c:formatCode>
                <c:ptCount val="3"/>
                <c:pt idx="0">
                  <c:v>39</c:v>
                </c:pt>
                <c:pt idx="1">
                  <c:v>15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71-414F-9725-67B9E138CAE8}"/>
            </c:ext>
          </c:extLst>
        </c:ser>
        <c:ser>
          <c:idx val="1"/>
          <c:order val="1"/>
          <c:tx>
            <c:strRef>
              <c:f>Building!$A$37</c:f>
              <c:strCache>
                <c:ptCount val="1"/>
                <c:pt idx="0">
                  <c:v>Q3 - 24/25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Building!$B$35:$D$35</c:f>
              <c:strCache>
                <c:ptCount val="3"/>
                <c:pt idx="0">
                  <c:v>Cambridge and Leamington</c:v>
                </c:pt>
                <c:pt idx="1">
                  <c:v>Te Awamutu &amp; Kihikihi</c:v>
                </c:pt>
                <c:pt idx="2">
                  <c:v>Rest of Waipa</c:v>
                </c:pt>
              </c:strCache>
            </c:strRef>
          </c:cat>
          <c:val>
            <c:numRef>
              <c:f>Building!$B$37:$D$37</c:f>
              <c:numCache>
                <c:formatCode>General</c:formatCode>
                <c:ptCount val="3"/>
                <c:pt idx="0">
                  <c:v>30</c:v>
                </c:pt>
                <c:pt idx="1">
                  <c:v>23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71-414F-9725-67B9E138CAE8}"/>
            </c:ext>
          </c:extLst>
        </c:ser>
        <c:ser>
          <c:idx val="2"/>
          <c:order val="2"/>
          <c:tx>
            <c:strRef>
              <c:f>Building!$A$38</c:f>
              <c:strCache>
                <c:ptCount val="1"/>
                <c:pt idx="0">
                  <c:v>Q3 - 25/26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Building!$B$35:$D$35</c:f>
              <c:strCache>
                <c:ptCount val="3"/>
                <c:pt idx="0">
                  <c:v>Cambridge and Leamington</c:v>
                </c:pt>
                <c:pt idx="1">
                  <c:v>Te Awamutu &amp; Kihikihi</c:v>
                </c:pt>
                <c:pt idx="2">
                  <c:v>Rest of Waipa</c:v>
                </c:pt>
              </c:strCache>
            </c:strRef>
          </c:cat>
          <c:val>
            <c:numRef>
              <c:f>Building!$B$38:$D$38</c:f>
              <c:numCache>
                <c:formatCode>General</c:formatCode>
                <c:ptCount val="3"/>
                <c:pt idx="0">
                  <c:v>31</c:v>
                </c:pt>
                <c:pt idx="1">
                  <c:v>7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871-414F-9725-67B9E138CA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571039072"/>
        <c:axId val="571033312"/>
        <c:axId val="0"/>
      </c:bar3DChart>
      <c:catAx>
        <c:axId val="571039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1033312"/>
        <c:crosses val="autoZero"/>
        <c:auto val="1"/>
        <c:lblAlgn val="ctr"/>
        <c:lblOffset val="100"/>
        <c:noMultiLvlLbl val="0"/>
      </c:catAx>
      <c:valAx>
        <c:axId val="571033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1039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>
                <a:latin typeface="Aptos" panose="020B0004020202020204" pitchFamily="34" charset="0"/>
              </a:rPr>
              <a:t>Total value of work - Q3 Comparison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Building!$A$50:$A$52</c:f>
              <c:strCache>
                <c:ptCount val="3"/>
                <c:pt idx="0">
                  <c:v>Q3 - 23/24</c:v>
                </c:pt>
                <c:pt idx="1">
                  <c:v>Q3 - 24/25</c:v>
                </c:pt>
                <c:pt idx="2">
                  <c:v>Q3 - 25/26</c:v>
                </c:pt>
              </c:strCache>
            </c:strRef>
          </c:cat>
          <c:val>
            <c:numRef>
              <c:f>Building!$B$50:$B$52</c:f>
              <c:numCache>
                <c:formatCode>"$"#,##0.00_);[Red]\("$"#,##0.00\)</c:formatCode>
                <c:ptCount val="3"/>
                <c:pt idx="0">
                  <c:v>46250000</c:v>
                </c:pt>
                <c:pt idx="1">
                  <c:v>91850000</c:v>
                </c:pt>
                <c:pt idx="2">
                  <c:v>77550000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28-48A1-9D6E-DF67D141CF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1182163760"/>
        <c:axId val="1182159800"/>
        <c:axId val="0"/>
      </c:bar3DChart>
      <c:catAx>
        <c:axId val="1182163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2159800"/>
        <c:crosses val="autoZero"/>
        <c:auto val="1"/>
        <c:lblAlgn val="ctr"/>
        <c:lblOffset val="100"/>
        <c:noMultiLvlLbl val="0"/>
      </c:catAx>
      <c:valAx>
        <c:axId val="1182159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.00_);[Red]\(&quot;$&quot;#,##0.0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2163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NZ" sz="1400" b="1" i="0" u="none" strike="noStrike" kern="1200" baseline="0">
                <a:solidFill>
                  <a:sysClr val="windowText" lastClr="000000">
                    <a:lumMod val="75000"/>
                    <a:lumOff val="25000"/>
                  </a:sysClr>
                </a:solidFill>
                <a:latin typeface="Aptos" panose="020B0004020202020204" pitchFamily="34" charset="0"/>
              </a:rPr>
              <a:t>District Plan and Resource Consent breaches/complaints - Q3 Comparison</a:t>
            </a:r>
            <a:endParaRPr lang="en-NZ" sz="1400" b="1" i="0" u="none" strike="noStrike" kern="1200" baseline="0">
              <a:solidFill>
                <a:sysClr val="windowText" lastClr="000000">
                  <a:lumMod val="75000"/>
                  <a:lumOff val="2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NZ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4"/>
          <c:order val="4"/>
          <c:tx>
            <c:strRef>
              <c:f>'District PlanRMA Ken'!$H$4</c:f>
              <c:strCache>
                <c:ptCount val="1"/>
                <c:pt idx="0">
                  <c:v>Q3 - 23/24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'District PlanRMA Ken'!$A$5:$A$6</c:f>
              <c:strCache>
                <c:ptCount val="2"/>
                <c:pt idx="0">
                  <c:v>District Plan </c:v>
                </c:pt>
                <c:pt idx="1">
                  <c:v>Resource Consents</c:v>
                </c:pt>
              </c:strCache>
            </c:strRef>
          </c:cat>
          <c:val>
            <c:numRef>
              <c:f>'District PlanRMA Ken'!$H$5:$H$6</c:f>
              <c:numCache>
                <c:formatCode>General</c:formatCode>
                <c:ptCount val="2"/>
                <c:pt idx="0">
                  <c:v>78</c:v>
                </c:pt>
                <c:pt idx="1">
                  <c:v>2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2957-4669-8CAA-5259003A30A8}"/>
            </c:ext>
          </c:extLst>
        </c:ser>
        <c:ser>
          <c:idx val="8"/>
          <c:order val="8"/>
          <c:tx>
            <c:strRef>
              <c:f>'District PlanRMA Ken'!$L$4</c:f>
              <c:strCache>
                <c:ptCount val="1"/>
                <c:pt idx="0">
                  <c:v>Q3 - 24/25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'District PlanRMA Ken'!$A$5:$A$6</c:f>
              <c:strCache>
                <c:ptCount val="2"/>
                <c:pt idx="0">
                  <c:v>District Plan </c:v>
                </c:pt>
                <c:pt idx="1">
                  <c:v>Resource Consents</c:v>
                </c:pt>
              </c:strCache>
            </c:strRef>
          </c:cat>
          <c:val>
            <c:numRef>
              <c:f>'District PlanRMA Ken'!$L$5:$L$6</c:f>
              <c:numCache>
                <c:formatCode>General</c:formatCode>
                <c:ptCount val="2"/>
                <c:pt idx="0">
                  <c:v>82</c:v>
                </c:pt>
                <c:pt idx="1">
                  <c:v>5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1-2957-4669-8CAA-5259003A30A8}"/>
            </c:ext>
          </c:extLst>
        </c:ser>
        <c:ser>
          <c:idx val="12"/>
          <c:order val="12"/>
          <c:tx>
            <c:strRef>
              <c:f>'District PlanRMA Ken'!$P$4</c:f>
              <c:strCache>
                <c:ptCount val="1"/>
                <c:pt idx="0">
                  <c:v>Q3 - 25/26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'District PlanRMA Ken'!$A$5:$A$6</c:f>
              <c:strCache>
                <c:ptCount val="2"/>
                <c:pt idx="0">
                  <c:v>District Plan </c:v>
                </c:pt>
                <c:pt idx="1">
                  <c:v>Resource Consents</c:v>
                </c:pt>
              </c:strCache>
            </c:strRef>
          </c:cat>
          <c:val>
            <c:numRef>
              <c:f>'District PlanRMA Ken'!$P$5:$P$6</c:f>
              <c:numCache>
                <c:formatCode>General</c:formatCode>
                <c:ptCount val="2"/>
                <c:pt idx="0">
                  <c:v>75</c:v>
                </c:pt>
                <c:pt idx="1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957-4669-8CAA-5259003A30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1133470600"/>
        <c:axId val="1133465920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'District PlanRMA Ken'!$D$4</c15:sqref>
                        </c15:formulaRef>
                      </c:ext>
                    </c:extLst>
                    <c:strCache>
                      <c:ptCount val="1"/>
                      <c:pt idx="0">
                        <c:v>Q3 - 22/23</c:v>
                      </c:pt>
                    </c:strCache>
                  </c:strRef>
                </c:tx>
                <c:spPr>
                  <a:solidFill>
                    <a:schemeClr val="accent1"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'District PlanRMA Ken'!$D$5:$D$6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88</c:v>
                      </c:pt>
                      <c:pt idx="1">
                        <c:v>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2957-4669-8CAA-5259003A30A8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Ken'!$E$4</c15:sqref>
                        </c15:formulaRef>
                      </c:ext>
                    </c:extLst>
                    <c:strCache>
                      <c:ptCount val="1"/>
                      <c:pt idx="0">
                        <c:v>Q4 - 22/23</c:v>
                      </c:pt>
                    </c:strCache>
                  </c:strRef>
                </c:tx>
                <c:spPr>
                  <a:solidFill>
                    <a:schemeClr val="accent2"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Ken'!$E$5:$E$6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81</c:v>
                      </c:pt>
                      <c:pt idx="1">
                        <c:v>21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2957-4669-8CAA-5259003A30A8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Ken'!$F$4</c15:sqref>
                        </c15:formulaRef>
                      </c:ext>
                    </c:extLst>
                    <c:strCache>
                      <c:ptCount val="1"/>
                      <c:pt idx="0">
                        <c:v>Q1 - 23/24</c:v>
                      </c:pt>
                    </c:strCache>
                  </c:strRef>
                </c:tx>
                <c:spPr>
                  <a:solidFill>
                    <a:schemeClr val="accent3">
                      <a:alpha val="85000"/>
                    </a:schemeClr>
                  </a:solidFill>
                  <a:ln w="9525" cap="flat" cmpd="sng" algn="ctr">
                    <a:solidFill>
                      <a:schemeClr val="accent3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3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Ken'!$F$5:$F$6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145</c:v>
                      </c:pt>
                      <c:pt idx="1">
                        <c:v>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2957-4669-8CAA-5259003A30A8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Ken'!$G$4</c15:sqref>
                        </c15:formulaRef>
                      </c:ext>
                    </c:extLst>
                    <c:strCache>
                      <c:ptCount val="1"/>
                      <c:pt idx="0">
                        <c:v>Q2 - 23/24</c:v>
                      </c:pt>
                    </c:strCache>
                  </c:strRef>
                </c:tx>
                <c:spPr>
                  <a:solidFill>
                    <a:schemeClr val="accent4">
                      <a:alpha val="85000"/>
                    </a:schemeClr>
                  </a:solidFill>
                  <a:ln w="9525" cap="flat" cmpd="sng" algn="ctr">
                    <a:solidFill>
                      <a:schemeClr val="accent4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4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Ken'!$G$5:$G$6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108</c:v>
                      </c:pt>
                      <c:pt idx="1">
                        <c:v>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2957-4669-8CAA-5259003A30A8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Ken'!$I$4</c15:sqref>
                        </c15:formulaRef>
                      </c:ext>
                    </c:extLst>
                    <c:strCache>
                      <c:ptCount val="1"/>
                      <c:pt idx="0">
                        <c:v>Q4 - 23/24</c:v>
                      </c:pt>
                    </c:strCache>
                  </c:strRef>
                </c:tx>
                <c:spPr>
                  <a:solidFill>
                    <a:schemeClr val="accent6">
                      <a:alpha val="85000"/>
                    </a:schemeClr>
                  </a:solidFill>
                  <a:ln w="9525" cap="flat" cmpd="sng" algn="ctr">
                    <a:solidFill>
                      <a:schemeClr val="accent6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6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Ken'!$I$5:$I$6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88</c:v>
                      </c:pt>
                      <c:pt idx="1">
                        <c:v>13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2957-4669-8CAA-5259003A30A8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Ken'!$J$4</c15:sqref>
                        </c15:formulaRef>
                      </c:ext>
                    </c:extLst>
                    <c:strCache>
                      <c:ptCount val="1"/>
                      <c:pt idx="0">
                        <c:v>Q1 - 24/25</c:v>
                      </c:pt>
                    </c:strCache>
                  </c:strRef>
                </c:tx>
                <c:spPr>
                  <a:solidFill>
                    <a:schemeClr val="accent1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Ken'!$J$5:$J$6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86</c:v>
                      </c:pt>
                      <c:pt idx="1">
                        <c:v>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2957-4669-8CAA-5259003A30A8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Ken'!$K$4</c15:sqref>
                        </c15:formulaRef>
                      </c:ext>
                    </c:extLst>
                    <c:strCache>
                      <c:ptCount val="1"/>
                      <c:pt idx="0">
                        <c:v>Q2 - 24/25</c:v>
                      </c:pt>
                    </c:strCache>
                  </c:strRef>
                </c:tx>
                <c:spPr>
                  <a:solidFill>
                    <a:schemeClr val="accent2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Ken'!$K$5:$K$6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128</c:v>
                      </c:pt>
                      <c:pt idx="1">
                        <c:v>10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2957-4669-8CAA-5259003A30A8}"/>
                  </c:ext>
                </c:extLst>
              </c15:ser>
            </c15:filteredBarSeries>
            <c15:filteredBar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Ken'!$M$4</c15:sqref>
                        </c15:formulaRef>
                      </c:ext>
                    </c:extLst>
                    <c:strCache>
                      <c:ptCount val="1"/>
                      <c:pt idx="0">
                        <c:v>Q4 - 24/25</c:v>
                      </c:pt>
                    </c:strCache>
                  </c:strRef>
                </c:tx>
                <c:spPr>
                  <a:solidFill>
                    <a:schemeClr val="accent4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4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4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Ken'!$M$5:$M$6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75</c:v>
                      </c:pt>
                      <c:pt idx="1">
                        <c:v>22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2957-4669-8CAA-5259003A30A8}"/>
                  </c:ext>
                </c:extLst>
              </c15:ser>
            </c15:filteredBarSeries>
            <c15:filteredBar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Ken'!$N$4</c15:sqref>
                        </c15:formulaRef>
                      </c:ext>
                    </c:extLst>
                    <c:strCache>
                      <c:ptCount val="1"/>
                      <c:pt idx="0">
                        <c:v>Q1 - 25/26</c:v>
                      </c:pt>
                    </c:strCache>
                  </c:strRef>
                </c:tx>
                <c:spPr>
                  <a:solidFill>
                    <a:schemeClr val="accent5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5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5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Ken'!$N$5:$N$6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36</c:v>
                      </c:pt>
                      <c:pt idx="1">
                        <c:v>14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2957-4669-8CAA-5259003A30A8}"/>
                  </c:ext>
                </c:extLst>
              </c15:ser>
            </c15:filteredBarSeries>
            <c15:filteredBar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Ken'!$O$4</c15:sqref>
                        </c15:formulaRef>
                      </c:ext>
                    </c:extLst>
                    <c:strCache>
                      <c:ptCount val="1"/>
                      <c:pt idx="0">
                        <c:v>Q2 - 25/26</c:v>
                      </c:pt>
                    </c:strCache>
                  </c:strRef>
                </c:tx>
                <c:spPr>
                  <a:solidFill>
                    <a:schemeClr val="accent6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6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6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Ken'!$A$5:$A$6</c15:sqref>
                        </c15:formulaRef>
                      </c:ext>
                    </c:extLst>
                    <c:strCache>
                      <c:ptCount val="2"/>
                      <c:pt idx="0">
                        <c:v>District Plan </c:v>
                      </c:pt>
                      <c:pt idx="1">
                        <c:v>Resource Consents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'District PlanRMA Ken'!$O$5:$O$6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85</c:v>
                      </c:pt>
                      <c:pt idx="1">
                        <c:v>22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2957-4669-8CAA-5259003A30A8}"/>
                  </c:ext>
                </c:extLst>
              </c15:ser>
            </c15:filteredBarSeries>
          </c:ext>
        </c:extLst>
      </c:bar3DChart>
      <c:catAx>
        <c:axId val="1133470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3465920"/>
        <c:crosses val="autoZero"/>
        <c:auto val="1"/>
        <c:lblAlgn val="ctr"/>
        <c:lblOffset val="100"/>
        <c:noMultiLvlLbl val="0"/>
      </c:catAx>
      <c:valAx>
        <c:axId val="1133465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3470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NZ" sz="1400" b="1" i="0" u="none" strike="noStrike" kern="1200" baseline="0">
                <a:solidFill>
                  <a:sysClr val="windowText" lastClr="000000">
                    <a:lumMod val="75000"/>
                    <a:lumOff val="25000"/>
                  </a:sysClr>
                </a:solidFill>
                <a:latin typeface="Aptos" panose="020B0004020202020204" pitchFamily="34" charset="0"/>
              </a:rPr>
              <a:t>Parking Quarterly - Q3 Comparision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4"/>
          <c:order val="4"/>
          <c:tx>
            <c:strRef>
              <c:f>'Parking Ken'!$H$5</c:f>
              <c:strCache>
                <c:ptCount val="1"/>
                <c:pt idx="0">
                  <c:v>Q3 - 23/24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'Parking Ken'!$A$6:$A$7</c:f>
              <c:strCache>
                <c:ptCount val="2"/>
                <c:pt idx="0">
                  <c:v>Parking Infringements</c:v>
                </c:pt>
                <c:pt idx="1">
                  <c:v>Parking Complaints</c:v>
                </c:pt>
              </c:strCache>
            </c:strRef>
          </c:cat>
          <c:val>
            <c:numRef>
              <c:f>'Parking Ken'!$H$6:$H$7</c:f>
              <c:numCache>
                <c:formatCode>General</c:formatCode>
                <c:ptCount val="2"/>
                <c:pt idx="0">
                  <c:v>437</c:v>
                </c:pt>
                <c:pt idx="1">
                  <c:v>89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392E-4F33-849E-8B7A0AB83562}"/>
            </c:ext>
          </c:extLst>
        </c:ser>
        <c:ser>
          <c:idx val="8"/>
          <c:order val="8"/>
          <c:tx>
            <c:strRef>
              <c:f>'Parking Ken'!$L$5</c:f>
              <c:strCache>
                <c:ptCount val="1"/>
                <c:pt idx="0">
                  <c:v>Q3 - 24/25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'Parking Ken'!$A$6:$A$7</c:f>
              <c:strCache>
                <c:ptCount val="2"/>
                <c:pt idx="0">
                  <c:v>Parking Infringements</c:v>
                </c:pt>
                <c:pt idx="1">
                  <c:v>Parking Complaints</c:v>
                </c:pt>
              </c:strCache>
            </c:strRef>
          </c:cat>
          <c:val>
            <c:numRef>
              <c:f>'Parking Ken'!$L$6:$L$7</c:f>
              <c:numCache>
                <c:formatCode>General</c:formatCode>
                <c:ptCount val="2"/>
                <c:pt idx="0">
                  <c:v>366</c:v>
                </c:pt>
                <c:pt idx="1">
                  <c:v>105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1-392E-4F33-849E-8B7A0AB83562}"/>
            </c:ext>
          </c:extLst>
        </c:ser>
        <c:ser>
          <c:idx val="12"/>
          <c:order val="12"/>
          <c:tx>
            <c:strRef>
              <c:f>'Parking Ken'!$P$5</c:f>
              <c:strCache>
                <c:ptCount val="1"/>
                <c:pt idx="0">
                  <c:v>Q3 - 25/26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'Parking Ken'!$A$6:$A$7</c:f>
              <c:strCache>
                <c:ptCount val="2"/>
                <c:pt idx="0">
                  <c:v>Parking Infringements</c:v>
                </c:pt>
                <c:pt idx="1">
                  <c:v>Parking Complaints</c:v>
                </c:pt>
              </c:strCache>
            </c:strRef>
          </c:cat>
          <c:val>
            <c:numRef>
              <c:f>'Parking Ken'!$P$6:$P$7</c:f>
              <c:numCache>
                <c:formatCode>General</c:formatCode>
                <c:ptCount val="2"/>
                <c:pt idx="0">
                  <c:v>215</c:v>
                </c:pt>
                <c:pt idx="1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2E-4F33-849E-8B7A0AB8356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1185335200"/>
        <c:axId val="1185337000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'Parking Ken'!$D$5</c15:sqref>
                        </c15:formulaRef>
                      </c:ext>
                    </c:extLst>
                    <c:strCache>
                      <c:ptCount val="1"/>
                      <c:pt idx="0">
                        <c:v>Q3 - 22/23</c:v>
                      </c:pt>
                    </c:strCache>
                  </c:strRef>
                </c:tx>
                <c:spPr>
                  <a:solidFill>
                    <a:schemeClr val="accent1"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'Parking Ken'!$D$6:$D$7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190</c:v>
                      </c:pt>
                      <c:pt idx="1">
                        <c:v>58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392E-4F33-849E-8B7A0AB83562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Ken'!$E$5</c15:sqref>
                        </c15:formulaRef>
                      </c:ext>
                    </c:extLst>
                    <c:strCache>
                      <c:ptCount val="1"/>
                      <c:pt idx="0">
                        <c:v>Q4 - 22/23</c:v>
                      </c:pt>
                    </c:strCache>
                  </c:strRef>
                </c:tx>
                <c:spPr>
                  <a:solidFill>
                    <a:schemeClr val="accent2"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Ken'!$E$6:$E$7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187</c:v>
                      </c:pt>
                      <c:pt idx="1">
                        <c:v>91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392E-4F33-849E-8B7A0AB83562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Ken'!$F$5</c15:sqref>
                        </c15:formulaRef>
                      </c:ext>
                    </c:extLst>
                    <c:strCache>
                      <c:ptCount val="1"/>
                      <c:pt idx="0">
                        <c:v>Q1 - 23/24</c:v>
                      </c:pt>
                    </c:strCache>
                  </c:strRef>
                </c:tx>
                <c:spPr>
                  <a:solidFill>
                    <a:schemeClr val="accent3">
                      <a:alpha val="85000"/>
                    </a:schemeClr>
                  </a:solidFill>
                  <a:ln w="9525" cap="flat" cmpd="sng" algn="ctr">
                    <a:solidFill>
                      <a:schemeClr val="accent3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3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Ken'!$F$6:$F$7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408</c:v>
                      </c:pt>
                      <c:pt idx="1">
                        <c:v>107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392E-4F33-849E-8B7A0AB83562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Ken'!$G$5</c15:sqref>
                        </c15:formulaRef>
                      </c:ext>
                    </c:extLst>
                    <c:strCache>
                      <c:ptCount val="1"/>
                      <c:pt idx="0">
                        <c:v>Q2 - 23/24</c:v>
                      </c:pt>
                    </c:strCache>
                  </c:strRef>
                </c:tx>
                <c:spPr>
                  <a:solidFill>
                    <a:schemeClr val="accent4">
                      <a:alpha val="85000"/>
                    </a:schemeClr>
                  </a:solidFill>
                  <a:ln w="9525" cap="flat" cmpd="sng" algn="ctr">
                    <a:solidFill>
                      <a:schemeClr val="accent4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4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Ken'!$G$6:$G$7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489</c:v>
                      </c:pt>
                      <c:pt idx="1">
                        <c:v>124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392E-4F33-849E-8B7A0AB83562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Ken'!$I$5</c15:sqref>
                        </c15:formulaRef>
                      </c:ext>
                    </c:extLst>
                    <c:strCache>
                      <c:ptCount val="1"/>
                      <c:pt idx="0">
                        <c:v>Q4 - 23/24</c:v>
                      </c:pt>
                    </c:strCache>
                  </c:strRef>
                </c:tx>
                <c:spPr>
                  <a:solidFill>
                    <a:schemeClr val="accent6">
                      <a:alpha val="85000"/>
                    </a:schemeClr>
                  </a:solidFill>
                  <a:ln w="9525" cap="flat" cmpd="sng" algn="ctr">
                    <a:solidFill>
                      <a:schemeClr val="accent6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6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Ken'!$I$6:$I$7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517</c:v>
                      </c:pt>
                      <c:pt idx="1">
                        <c:v>128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392E-4F33-849E-8B7A0AB83562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Ken'!$J$5</c15:sqref>
                        </c15:formulaRef>
                      </c:ext>
                    </c:extLst>
                    <c:strCache>
                      <c:ptCount val="1"/>
                      <c:pt idx="0">
                        <c:v>Q1 - 24/25</c:v>
                      </c:pt>
                    </c:strCache>
                  </c:strRef>
                </c:tx>
                <c:spPr>
                  <a:solidFill>
                    <a:schemeClr val="accent1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Ken'!$J$6:$J$7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361</c:v>
                      </c:pt>
                      <c:pt idx="1">
                        <c:v>128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392E-4F33-849E-8B7A0AB83562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Ken'!$K$5</c15:sqref>
                        </c15:formulaRef>
                      </c:ext>
                    </c:extLst>
                    <c:strCache>
                      <c:ptCount val="1"/>
                      <c:pt idx="0">
                        <c:v>Q2 - 24/25</c:v>
                      </c:pt>
                    </c:strCache>
                  </c:strRef>
                </c:tx>
                <c:spPr>
                  <a:solidFill>
                    <a:schemeClr val="accent2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Ken'!$K$6:$K$7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377</c:v>
                      </c:pt>
                      <c:pt idx="1">
                        <c:v>135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392E-4F33-849E-8B7A0AB83562}"/>
                  </c:ext>
                </c:extLst>
              </c15:ser>
            </c15:filteredBarSeries>
            <c15:filteredBar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Ken'!$M$5</c15:sqref>
                        </c15:formulaRef>
                      </c:ext>
                    </c:extLst>
                    <c:strCache>
                      <c:ptCount val="1"/>
                      <c:pt idx="0">
                        <c:v>Q4 - 24/25</c:v>
                      </c:pt>
                    </c:strCache>
                  </c:strRef>
                </c:tx>
                <c:spPr>
                  <a:solidFill>
                    <a:schemeClr val="accent4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4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4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Ken'!$M$6:$M$7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360</c:v>
                      </c:pt>
                      <c:pt idx="1">
                        <c:v>96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392E-4F33-849E-8B7A0AB83562}"/>
                  </c:ext>
                </c:extLst>
              </c15:ser>
            </c15:filteredBarSeries>
            <c15:filteredBar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Ken'!$N$5</c15:sqref>
                        </c15:formulaRef>
                      </c:ext>
                    </c:extLst>
                    <c:strCache>
                      <c:ptCount val="1"/>
                      <c:pt idx="0">
                        <c:v>Q1 - 25/26</c:v>
                      </c:pt>
                    </c:strCache>
                  </c:strRef>
                </c:tx>
                <c:spPr>
                  <a:solidFill>
                    <a:schemeClr val="accent5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5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5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Ken'!$N$6:$N$7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342</c:v>
                      </c:pt>
                      <c:pt idx="1">
                        <c:v>92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392E-4F33-849E-8B7A0AB83562}"/>
                  </c:ext>
                </c:extLst>
              </c15:ser>
            </c15:filteredBarSeries>
            <c15:filteredBar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Ken'!$O$5</c15:sqref>
                        </c15:formulaRef>
                      </c:ext>
                    </c:extLst>
                    <c:strCache>
                      <c:ptCount val="1"/>
                      <c:pt idx="0">
                        <c:v>Q2 - 25/26</c:v>
                      </c:pt>
                    </c:strCache>
                  </c:strRef>
                </c:tx>
                <c:spPr>
                  <a:solidFill>
                    <a:schemeClr val="accent6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6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6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Ken'!$A$6:$A$7</c15:sqref>
                        </c15:formulaRef>
                      </c:ext>
                    </c:extLst>
                    <c:strCache>
                      <c:ptCount val="2"/>
                      <c:pt idx="0">
                        <c:v>Parking Infringements</c:v>
                      </c:pt>
                      <c:pt idx="1">
                        <c:v>Parking Complaints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'Parking Ken'!$O$6:$O$7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168</c:v>
                      </c:pt>
                      <c:pt idx="1">
                        <c:v>87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392E-4F33-849E-8B7A0AB83562}"/>
                  </c:ext>
                </c:extLst>
              </c15:ser>
            </c15:filteredBarSeries>
          </c:ext>
        </c:extLst>
      </c:bar3DChart>
      <c:catAx>
        <c:axId val="1185335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5337000"/>
        <c:crosses val="autoZero"/>
        <c:auto val="1"/>
        <c:lblAlgn val="ctr"/>
        <c:lblOffset val="100"/>
        <c:noMultiLvlLbl val="0"/>
      </c:catAx>
      <c:valAx>
        <c:axId val="1185337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5335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NZ" sz="1400" b="1" i="0" u="none" strike="noStrike" kern="1200" baseline="0">
                <a:solidFill>
                  <a:sysClr val="windowText" lastClr="000000">
                    <a:lumMod val="75000"/>
                    <a:lumOff val="25000"/>
                  </a:sysClr>
                </a:solidFill>
                <a:latin typeface="Aptos" panose="020B0004020202020204" pitchFamily="34" charset="0"/>
              </a:rPr>
              <a:t>Registration Statistics - Q3 Comparison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'Animal Stats Helen'!$A$2</c:f>
              <c:strCache>
                <c:ptCount val="1"/>
                <c:pt idx="0">
                  <c:v>Registered (total) 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('Animal Stats Helen'!$H$1,'Animal Stats Helen'!$L$1,'Animal Stats Helen'!$P$1)</c:f>
              <c:strCache>
                <c:ptCount val="3"/>
                <c:pt idx="0">
                  <c:v>Q3 - 23/24</c:v>
                </c:pt>
                <c:pt idx="1">
                  <c:v>Q3 - 24/25</c:v>
                </c:pt>
                <c:pt idx="2">
                  <c:v>Q3 - 25/26</c:v>
                </c:pt>
              </c:strCache>
              <c:extLst/>
            </c:strRef>
          </c:cat>
          <c:val>
            <c:numRef>
              <c:f>('Animal Stats Helen'!$H$2,'Animal Stats Helen'!$L$2,'Animal Stats Helen'!$P$2)</c:f>
              <c:numCache>
                <c:formatCode>General</c:formatCode>
                <c:ptCount val="3"/>
                <c:pt idx="0">
                  <c:v>9414</c:v>
                </c:pt>
                <c:pt idx="1">
                  <c:v>9166</c:v>
                </c:pt>
                <c:pt idx="2">
                  <c:v>8994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4B8D-4AFD-9F82-A8A714299E89}"/>
            </c:ext>
          </c:extLst>
        </c:ser>
        <c:ser>
          <c:idx val="1"/>
          <c:order val="1"/>
          <c:tx>
            <c:strRef>
              <c:f>'Animal Stats Helen'!$A$3</c:f>
              <c:strCache>
                <c:ptCount val="1"/>
                <c:pt idx="0">
                  <c:v>Un-registered (total) 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('Animal Stats Helen'!$H$1,'Animal Stats Helen'!$L$1,'Animal Stats Helen'!$P$1)</c:f>
              <c:strCache>
                <c:ptCount val="3"/>
                <c:pt idx="0">
                  <c:v>Q3 - 23/24</c:v>
                </c:pt>
                <c:pt idx="1">
                  <c:v>Q3 - 24/25</c:v>
                </c:pt>
                <c:pt idx="2">
                  <c:v>Q3 - 25/26</c:v>
                </c:pt>
              </c:strCache>
              <c:extLst/>
            </c:strRef>
          </c:cat>
          <c:val>
            <c:numRef>
              <c:f>('Animal Stats Helen'!$H$3,'Animal Stats Helen'!$L$3,'Animal Stats Helen'!$P$3)</c:f>
              <c:numCache>
                <c:formatCode>General</c:formatCode>
                <c:ptCount val="3"/>
                <c:pt idx="0">
                  <c:v>263</c:v>
                </c:pt>
                <c:pt idx="1">
                  <c:v>343</c:v>
                </c:pt>
                <c:pt idx="2">
                  <c:v>468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4B8D-4AFD-9F82-A8A714299E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715141552"/>
        <c:axId val="715139752"/>
        <c:axId val="0"/>
      </c:bar3DChart>
      <c:catAx>
        <c:axId val="715141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5139752"/>
        <c:crosses val="autoZero"/>
        <c:auto val="1"/>
        <c:lblAlgn val="ctr"/>
        <c:lblOffset val="100"/>
        <c:noMultiLvlLbl val="0"/>
      </c:catAx>
      <c:valAx>
        <c:axId val="715139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5141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>
                <a:latin typeface="Aptos" panose="020B0004020202020204" pitchFamily="34" charset="0"/>
              </a:rPr>
              <a:t>Audits and Inspections - Q3 Comparison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4"/>
          <c:order val="4"/>
          <c:tx>
            <c:strRef>
              <c:f>'Licencing Anish'!$H$26</c:f>
              <c:strCache>
                <c:ptCount val="1"/>
                <c:pt idx="0">
                  <c:v>Q3 - 23/24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cat>
            <c:strRef>
              <c:f>'Licencing Anish'!$A$27:$A$29</c:f>
              <c:strCache>
                <c:ptCount val="3"/>
                <c:pt idx="0">
                  <c:v>Food audits</c:v>
                </c:pt>
                <c:pt idx="1">
                  <c:v>Alcohol inspections</c:v>
                </c:pt>
                <c:pt idx="2">
                  <c:v>Health premises inspections</c:v>
                </c:pt>
              </c:strCache>
            </c:strRef>
          </c:cat>
          <c:val>
            <c:numRef>
              <c:f>'Licencing Anish'!$H$27:$H$29</c:f>
              <c:numCache>
                <c:formatCode>General</c:formatCode>
                <c:ptCount val="3"/>
                <c:pt idx="0">
                  <c:v>60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495E-4FF8-920F-405FD7DF8603}"/>
            </c:ext>
          </c:extLst>
        </c:ser>
        <c:ser>
          <c:idx val="8"/>
          <c:order val="8"/>
          <c:tx>
            <c:strRef>
              <c:f>'Licencing Anish'!$L$26</c:f>
              <c:strCache>
                <c:ptCount val="1"/>
                <c:pt idx="0">
                  <c:v>Q3 - 24/25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cat>
            <c:strRef>
              <c:f>'Licencing Anish'!$A$27:$A$29</c:f>
              <c:strCache>
                <c:ptCount val="3"/>
                <c:pt idx="0">
                  <c:v>Food audits</c:v>
                </c:pt>
                <c:pt idx="1">
                  <c:v>Alcohol inspections</c:v>
                </c:pt>
                <c:pt idx="2">
                  <c:v>Health premises inspections</c:v>
                </c:pt>
              </c:strCache>
            </c:strRef>
          </c:cat>
          <c:val>
            <c:numRef>
              <c:f>'Licencing Anish'!$L$27:$L$29</c:f>
              <c:numCache>
                <c:formatCode>General</c:formatCode>
                <c:ptCount val="3"/>
                <c:pt idx="0">
                  <c:v>62</c:v>
                </c:pt>
                <c:pt idx="1">
                  <c:v>21</c:v>
                </c:pt>
                <c:pt idx="2">
                  <c:v>7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1-495E-4FF8-920F-405FD7DF8603}"/>
            </c:ext>
          </c:extLst>
        </c:ser>
        <c:ser>
          <c:idx val="12"/>
          <c:order val="12"/>
          <c:tx>
            <c:strRef>
              <c:f>'Licencing Anish'!$P$26</c:f>
              <c:strCache>
                <c:ptCount val="1"/>
                <c:pt idx="0">
                  <c:v>Q3 - 25/26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50000"/>
                </a:schemeClr>
              </a:contourClr>
            </a:sp3d>
          </c:spPr>
          <c:invertIfNegative val="0"/>
          <c:cat>
            <c:strRef>
              <c:f>'Licencing Anish'!$A$27:$A$29</c:f>
              <c:strCache>
                <c:ptCount val="3"/>
                <c:pt idx="0">
                  <c:v>Food audits</c:v>
                </c:pt>
                <c:pt idx="1">
                  <c:v>Alcohol inspections</c:v>
                </c:pt>
                <c:pt idx="2">
                  <c:v>Health premises inspections</c:v>
                </c:pt>
              </c:strCache>
            </c:strRef>
          </c:cat>
          <c:val>
            <c:numRef>
              <c:f>'Licencing Anish'!$P$27:$P$29</c:f>
              <c:numCache>
                <c:formatCode>General</c:formatCode>
                <c:ptCount val="3"/>
                <c:pt idx="0">
                  <c:v>59</c:v>
                </c:pt>
                <c:pt idx="1">
                  <c:v>17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5E-4FF8-920F-405FD7DF86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964752568"/>
        <c:axId val="964750408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'Licencing Anish'!$D$26</c15:sqref>
                        </c15:formulaRef>
                      </c:ext>
                    </c:extLst>
                    <c:strCache>
                      <c:ptCount val="1"/>
                      <c:pt idx="0">
                        <c:v>Q3 - 22/23</c:v>
                      </c:pt>
                    </c:strCache>
                  </c:strRef>
                </c:tx>
                <c:spPr>
                  <a:solidFill>
                    <a:schemeClr val="accent1"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'Licencing Anish'!$D$27:$D$29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34</c:v>
                      </c:pt>
                      <c:pt idx="1">
                        <c:v>26</c:v>
                      </c:pt>
                      <c:pt idx="2">
                        <c:v>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495E-4FF8-920F-405FD7DF8603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Anish'!$E$26</c15:sqref>
                        </c15:formulaRef>
                      </c:ext>
                    </c:extLst>
                    <c:strCache>
                      <c:ptCount val="1"/>
                      <c:pt idx="0">
                        <c:v>Q4 - 22/23</c:v>
                      </c:pt>
                    </c:strCache>
                  </c:strRef>
                </c:tx>
                <c:spPr>
                  <a:solidFill>
                    <a:schemeClr val="accent2"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Anish'!$E$27:$E$29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52</c:v>
                      </c:pt>
                      <c:pt idx="1">
                        <c:v>78</c:v>
                      </c:pt>
                      <c:pt idx="2">
                        <c:v>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495E-4FF8-920F-405FD7DF8603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Anish'!$F$26</c15:sqref>
                        </c15:formulaRef>
                      </c:ext>
                    </c:extLst>
                    <c:strCache>
                      <c:ptCount val="1"/>
                      <c:pt idx="0">
                        <c:v>Q1 - 23/24</c:v>
                      </c:pt>
                    </c:strCache>
                  </c:strRef>
                </c:tx>
                <c:spPr>
                  <a:solidFill>
                    <a:schemeClr val="accent3">
                      <a:alpha val="85000"/>
                    </a:schemeClr>
                  </a:solidFill>
                  <a:ln w="9525" cap="flat" cmpd="sng" algn="ctr">
                    <a:solidFill>
                      <a:schemeClr val="accent3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3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Anish'!$F$27:$F$29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43</c:v>
                      </c:pt>
                      <c:pt idx="1">
                        <c:v>4</c:v>
                      </c:pt>
                      <c:pt idx="2">
                        <c:v>16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495E-4FF8-920F-405FD7DF8603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Anish'!$G$26</c15:sqref>
                        </c15:formulaRef>
                      </c:ext>
                    </c:extLst>
                    <c:strCache>
                      <c:ptCount val="1"/>
                      <c:pt idx="0">
                        <c:v>Q2 - 23/24</c:v>
                      </c:pt>
                    </c:strCache>
                  </c:strRef>
                </c:tx>
                <c:spPr>
                  <a:solidFill>
                    <a:schemeClr val="accent4">
                      <a:alpha val="85000"/>
                    </a:schemeClr>
                  </a:solidFill>
                  <a:ln w="9525" cap="flat" cmpd="sng" algn="ctr">
                    <a:solidFill>
                      <a:schemeClr val="accent4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4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Anish'!$G$27:$G$29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67</c:v>
                      </c:pt>
                      <c:pt idx="1">
                        <c:v>22</c:v>
                      </c:pt>
                      <c:pt idx="2">
                        <c:v>34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495E-4FF8-920F-405FD7DF8603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Anish'!$I$26</c15:sqref>
                        </c15:formulaRef>
                      </c:ext>
                    </c:extLst>
                    <c:strCache>
                      <c:ptCount val="1"/>
                      <c:pt idx="0">
                        <c:v>Q4 - 23/24</c:v>
                      </c:pt>
                    </c:strCache>
                  </c:strRef>
                </c:tx>
                <c:spPr>
                  <a:solidFill>
                    <a:schemeClr val="accent6">
                      <a:alpha val="85000"/>
                    </a:schemeClr>
                  </a:solidFill>
                  <a:ln w="9525" cap="flat" cmpd="sng" algn="ctr">
                    <a:solidFill>
                      <a:schemeClr val="accent6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6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Anish'!$I$27:$I$29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89</c:v>
                      </c:pt>
                      <c:pt idx="1">
                        <c:v>26</c:v>
                      </c:pt>
                      <c:pt idx="2">
                        <c:v>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495E-4FF8-920F-405FD7DF8603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Anish'!$J$26</c15:sqref>
                        </c15:formulaRef>
                      </c:ext>
                    </c:extLst>
                    <c:strCache>
                      <c:ptCount val="1"/>
                      <c:pt idx="0">
                        <c:v>Q1 - 24/25</c:v>
                      </c:pt>
                    </c:strCache>
                  </c:strRef>
                </c:tx>
                <c:spPr>
                  <a:solidFill>
                    <a:schemeClr val="accent1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Anish'!$J$27:$J$29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55</c:v>
                      </c:pt>
                      <c:pt idx="1">
                        <c:v>17</c:v>
                      </c:pt>
                      <c:pt idx="2">
                        <c:v>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495E-4FF8-920F-405FD7DF8603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Anish'!$K$26</c15:sqref>
                        </c15:formulaRef>
                      </c:ext>
                    </c:extLst>
                    <c:strCache>
                      <c:ptCount val="1"/>
                      <c:pt idx="0">
                        <c:v>Q2 - 24/25</c:v>
                      </c:pt>
                    </c:strCache>
                  </c:strRef>
                </c:tx>
                <c:spPr>
                  <a:solidFill>
                    <a:schemeClr val="accent2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Anish'!$K$27:$K$29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59</c:v>
                      </c:pt>
                      <c:pt idx="1">
                        <c:v>36</c:v>
                      </c:pt>
                      <c:pt idx="2">
                        <c:v>17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495E-4FF8-920F-405FD7DF8603}"/>
                  </c:ext>
                </c:extLst>
              </c15:ser>
            </c15:filteredBarSeries>
            <c15:filteredBar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Anish'!$M$26</c15:sqref>
                        </c15:formulaRef>
                      </c:ext>
                    </c:extLst>
                    <c:strCache>
                      <c:ptCount val="1"/>
                      <c:pt idx="0">
                        <c:v>Q4 - 24/25</c:v>
                      </c:pt>
                    </c:strCache>
                  </c:strRef>
                </c:tx>
                <c:spPr>
                  <a:solidFill>
                    <a:schemeClr val="accent4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4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4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Anish'!$M$27:$M$29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65</c:v>
                      </c:pt>
                      <c:pt idx="1">
                        <c:v>12</c:v>
                      </c:pt>
                      <c:pt idx="2">
                        <c:v>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495E-4FF8-920F-405FD7DF8603}"/>
                  </c:ext>
                </c:extLst>
              </c15:ser>
            </c15:filteredBarSeries>
            <c15:filteredBar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Anish'!$N$26</c15:sqref>
                        </c15:formulaRef>
                      </c:ext>
                    </c:extLst>
                    <c:strCache>
                      <c:ptCount val="1"/>
                      <c:pt idx="0">
                        <c:v>Q1 - 25/26</c:v>
                      </c:pt>
                    </c:strCache>
                  </c:strRef>
                </c:tx>
                <c:spPr>
                  <a:solidFill>
                    <a:schemeClr val="accent5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5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5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Anish'!$N$27:$N$29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58</c:v>
                      </c:pt>
                      <c:pt idx="1">
                        <c:v>8</c:v>
                      </c:pt>
                      <c:pt idx="2">
                        <c:v>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495E-4FF8-920F-405FD7DF8603}"/>
                  </c:ext>
                </c:extLst>
              </c15:ser>
            </c15:filteredBarSeries>
            <c15:filteredBar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Anish'!$O$26</c15:sqref>
                        </c15:formulaRef>
                      </c:ext>
                    </c:extLst>
                    <c:strCache>
                      <c:ptCount val="1"/>
                      <c:pt idx="0">
                        <c:v>Q2 - 25/26</c:v>
                      </c:pt>
                    </c:strCache>
                  </c:strRef>
                </c:tx>
                <c:spPr>
                  <a:solidFill>
                    <a:schemeClr val="accent6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6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6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Anish'!$A$27:$A$29</c15:sqref>
                        </c15:formulaRef>
                      </c:ext>
                    </c:extLst>
                    <c:strCache>
                      <c:ptCount val="3"/>
                      <c:pt idx="0">
                        <c:v>Food audits</c:v>
                      </c:pt>
                      <c:pt idx="1">
                        <c:v>Alcohol inspections</c:v>
                      </c:pt>
                      <c:pt idx="2">
                        <c:v>Health premises inspections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'Licencing Anish'!$O$27:$O$29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72</c:v>
                      </c:pt>
                      <c:pt idx="1">
                        <c:v>5</c:v>
                      </c:pt>
                      <c:pt idx="2">
                        <c:v>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495E-4FF8-920F-405FD7DF8603}"/>
                  </c:ext>
                </c:extLst>
              </c15:ser>
            </c15:filteredBarSeries>
          </c:ext>
        </c:extLst>
      </c:bar3DChart>
      <c:catAx>
        <c:axId val="964752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64750408"/>
        <c:crosses val="autoZero"/>
        <c:auto val="1"/>
        <c:lblAlgn val="ctr"/>
        <c:lblOffset val="100"/>
        <c:noMultiLvlLbl val="0"/>
      </c:catAx>
      <c:valAx>
        <c:axId val="964750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64752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NZ" sz="1400">
                <a:latin typeface="Aptos" panose="020B0004020202020204" pitchFamily="34" charset="0"/>
              </a:rPr>
              <a:t>Excessive Noise Compliants - Q3 Comparison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5"/>
          <c:order val="5"/>
          <c:tx>
            <c:strRef>
              <c:f>'Noise Anish'!$H$25</c:f>
              <c:strCache>
                <c:ptCount val="1"/>
                <c:pt idx="0">
                  <c:v>Q3 - 23/24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50000"/>
                </a:schemeClr>
              </a:contourClr>
            </a:sp3d>
          </c:spPr>
          <c:invertIfNegative val="0"/>
          <c:cat>
            <c:strRef>
              <c:f>'Noise Anish'!$A$26:$A$28</c:f>
              <c:strCache>
                <c:ptCount val="3"/>
                <c:pt idx="0">
                  <c:v>Cambridge/Maungatautari</c:v>
                </c:pt>
                <c:pt idx="1">
                  <c:v>Pirongia/Kakepuku</c:v>
                </c:pt>
                <c:pt idx="2">
                  <c:v>Te Awamutu/Kihikihi</c:v>
                </c:pt>
              </c:strCache>
            </c:strRef>
          </c:cat>
          <c:val>
            <c:numRef>
              <c:f>'Noise Anish'!$H$26:$H$28</c:f>
              <c:numCache>
                <c:formatCode>General</c:formatCode>
                <c:ptCount val="3"/>
                <c:pt idx="0">
                  <c:v>103</c:v>
                </c:pt>
                <c:pt idx="1">
                  <c:v>8</c:v>
                </c:pt>
                <c:pt idx="2">
                  <c:v>92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9051-403C-9295-F855B786C651}"/>
            </c:ext>
          </c:extLst>
        </c:ser>
        <c:ser>
          <c:idx val="9"/>
          <c:order val="9"/>
          <c:tx>
            <c:strRef>
              <c:f>'Noise Anish'!$L$25</c:f>
              <c:strCache>
                <c:ptCount val="1"/>
                <c:pt idx="0">
                  <c:v>Q3 - 24/25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50000"/>
                </a:schemeClr>
              </a:contourClr>
            </a:sp3d>
          </c:spPr>
          <c:invertIfNegative val="0"/>
          <c:cat>
            <c:strRef>
              <c:f>'Noise Anish'!$A$26:$A$28</c:f>
              <c:strCache>
                <c:ptCount val="3"/>
                <c:pt idx="0">
                  <c:v>Cambridge/Maungatautari</c:v>
                </c:pt>
                <c:pt idx="1">
                  <c:v>Pirongia/Kakepuku</c:v>
                </c:pt>
                <c:pt idx="2">
                  <c:v>Te Awamutu/Kihikihi</c:v>
                </c:pt>
              </c:strCache>
            </c:strRef>
          </c:cat>
          <c:val>
            <c:numRef>
              <c:f>'Noise Anish'!$L$26:$L$28</c:f>
              <c:numCache>
                <c:formatCode>General</c:formatCode>
                <c:ptCount val="3"/>
                <c:pt idx="0">
                  <c:v>80</c:v>
                </c:pt>
                <c:pt idx="1">
                  <c:v>6</c:v>
                </c:pt>
                <c:pt idx="2">
                  <c:v>109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1-9051-403C-9295-F855B786C651}"/>
            </c:ext>
          </c:extLst>
        </c:ser>
        <c:ser>
          <c:idx val="13"/>
          <c:order val="13"/>
          <c:tx>
            <c:strRef>
              <c:f>'Noise Anish'!$P$25</c:f>
              <c:strCache>
                <c:ptCount val="1"/>
                <c:pt idx="0">
                  <c:v>Q3 - 25/26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  <a:alpha val="85000"/>
              </a:schemeClr>
            </a:solidFill>
            <a:ln w="9525" cap="flat" cmpd="sng" algn="ctr">
              <a:solidFill>
                <a:schemeClr val="accent3">
                  <a:lumMod val="50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50000"/>
                </a:schemeClr>
              </a:contourClr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3">
                  <a:alpha val="85000"/>
                </a:schemeClr>
              </a:solidFill>
              <a:ln w="9525" cap="flat" cmpd="sng" algn="ctr">
                <a:solidFill>
                  <a:schemeClr val="accent3">
                    <a:lumMod val="50000"/>
                  </a:schemeClr>
                </a:solidFill>
                <a:round/>
              </a:ln>
              <a:effectLst/>
              <a:sp3d contourW="9525">
                <a:contourClr>
                  <a:schemeClr val="accent3">
                    <a:lumMod val="50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0-D8CC-4EF0-B2F7-6C765AE737CA}"/>
              </c:ext>
            </c:extLst>
          </c:dPt>
          <c:cat>
            <c:strRef>
              <c:f>'Noise Anish'!$A$26:$A$28</c:f>
              <c:strCache>
                <c:ptCount val="3"/>
                <c:pt idx="0">
                  <c:v>Cambridge/Maungatautari</c:v>
                </c:pt>
                <c:pt idx="1">
                  <c:v>Pirongia/Kakepuku</c:v>
                </c:pt>
                <c:pt idx="2">
                  <c:v>Te Awamutu/Kihikihi</c:v>
                </c:pt>
              </c:strCache>
            </c:strRef>
          </c:cat>
          <c:val>
            <c:numRef>
              <c:f>'Noise Anish'!$P$26:$P$28</c:f>
              <c:numCache>
                <c:formatCode>General</c:formatCode>
                <c:ptCount val="3"/>
                <c:pt idx="0">
                  <c:v>108</c:v>
                </c:pt>
                <c:pt idx="1">
                  <c:v>12</c:v>
                </c:pt>
                <c:pt idx="2">
                  <c:v>110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51-403C-9295-F855B786C6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765774016"/>
        <c:axId val="765774376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'Noise Anish'!$C$25</c15:sqref>
                        </c15:formulaRef>
                      </c:ext>
                    </c:extLst>
                    <c:strCache>
                      <c:ptCount val="1"/>
                      <c:pt idx="0">
                        <c:v>Q2 - 22/23</c:v>
                      </c:pt>
                    </c:strCache>
                  </c:strRef>
                </c:tx>
                <c:spPr>
                  <a:solidFill>
                    <a:schemeClr val="accent1"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'Noise Anish'!$C$26:$C$28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130</c:v>
                      </c:pt>
                      <c:pt idx="1">
                        <c:v>3</c:v>
                      </c:pt>
                      <c:pt idx="2">
                        <c:v>99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9051-403C-9295-F855B786C651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Anish'!$D$25</c15:sqref>
                        </c15:formulaRef>
                      </c:ext>
                    </c:extLst>
                    <c:strCache>
                      <c:ptCount val="1"/>
                      <c:pt idx="0">
                        <c:v>Q3 - 22/23</c:v>
                      </c:pt>
                    </c:strCache>
                  </c:strRef>
                </c:tx>
                <c:spPr>
                  <a:solidFill>
                    <a:schemeClr val="accent2"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Anish'!$D$26:$D$28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106</c:v>
                      </c:pt>
                      <c:pt idx="1">
                        <c:v>2</c:v>
                      </c:pt>
                      <c:pt idx="2">
                        <c:v>112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9051-403C-9295-F855B786C651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Anish'!$E$25</c15:sqref>
                        </c15:formulaRef>
                      </c:ext>
                    </c:extLst>
                    <c:strCache>
                      <c:ptCount val="1"/>
                      <c:pt idx="0">
                        <c:v>Q4 - 22/23</c:v>
                      </c:pt>
                    </c:strCache>
                  </c:strRef>
                </c:tx>
                <c:spPr>
                  <a:solidFill>
                    <a:schemeClr val="accent3">
                      <a:alpha val="85000"/>
                    </a:schemeClr>
                  </a:solidFill>
                  <a:ln w="9525" cap="flat" cmpd="sng" algn="ctr">
                    <a:solidFill>
                      <a:schemeClr val="accent3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3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Anish'!$E$26:$E$28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65</c:v>
                      </c:pt>
                      <c:pt idx="1">
                        <c:v>2</c:v>
                      </c:pt>
                      <c:pt idx="2">
                        <c:v>52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9051-403C-9295-F855B786C651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Anish'!$F$25</c15:sqref>
                        </c15:formulaRef>
                      </c:ext>
                    </c:extLst>
                    <c:strCache>
                      <c:ptCount val="1"/>
                      <c:pt idx="0">
                        <c:v>Q1 - 23/24</c:v>
                      </c:pt>
                    </c:strCache>
                  </c:strRef>
                </c:tx>
                <c:spPr>
                  <a:solidFill>
                    <a:schemeClr val="accent4">
                      <a:alpha val="85000"/>
                    </a:schemeClr>
                  </a:solidFill>
                  <a:ln w="9525" cap="flat" cmpd="sng" algn="ctr">
                    <a:solidFill>
                      <a:schemeClr val="accent4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4"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Anish'!$F$26:$F$28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37</c:v>
                      </c:pt>
                      <c:pt idx="1">
                        <c:v>3</c:v>
                      </c:pt>
                      <c:pt idx="2">
                        <c:v>61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9051-403C-9295-F855B786C651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Anish'!$G$25</c15:sqref>
                        </c15:formulaRef>
                      </c:ext>
                    </c:extLst>
                    <c:strCache>
                      <c:ptCount val="1"/>
                      <c:pt idx="0">
                        <c:v>Q2 - 23/24</c:v>
                      </c:pt>
                    </c:strCache>
                  </c:strRef>
                </c:tx>
                <c:spPr>
                  <a:solidFill>
                    <a:schemeClr val="accent5">
                      <a:alpha val="85000"/>
                    </a:schemeClr>
                  </a:solidFill>
                  <a:ln w="9525" cap="flat" cmpd="sng" algn="ctr">
                    <a:solidFill>
                      <a:schemeClr val="accent5"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5"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Anish'!$G$26:$G$28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104</c:v>
                      </c:pt>
                      <c:pt idx="1">
                        <c:v>14</c:v>
                      </c:pt>
                      <c:pt idx="2">
                        <c:v>121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9051-403C-9295-F855B786C651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Anish'!$I$25</c15:sqref>
                        </c15:formulaRef>
                      </c:ext>
                    </c:extLst>
                    <c:strCache>
                      <c:ptCount val="1"/>
                      <c:pt idx="0">
                        <c:v>Q4 - 23/24</c:v>
                      </c:pt>
                    </c:strCache>
                  </c:strRef>
                </c:tx>
                <c:spPr>
                  <a:solidFill>
                    <a:schemeClr val="accent1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Anish'!$I$26:$I$28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68</c:v>
                      </c:pt>
                      <c:pt idx="1">
                        <c:v>6</c:v>
                      </c:pt>
                      <c:pt idx="2">
                        <c:v>46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9051-403C-9295-F855B786C651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Anish'!$J$25</c15:sqref>
                        </c15:formulaRef>
                      </c:ext>
                    </c:extLst>
                    <c:strCache>
                      <c:ptCount val="1"/>
                      <c:pt idx="0">
                        <c:v>Q1 - 24/25</c:v>
                      </c:pt>
                    </c:strCache>
                  </c:strRef>
                </c:tx>
                <c:spPr>
                  <a:solidFill>
                    <a:schemeClr val="accent2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2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2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Anish'!$J$26:$J$28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63</c:v>
                      </c:pt>
                      <c:pt idx="1">
                        <c:v>3</c:v>
                      </c:pt>
                      <c:pt idx="2">
                        <c:v>76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9051-403C-9295-F855B786C651}"/>
                  </c:ext>
                </c:extLst>
              </c15:ser>
            </c15:filteredBarSeries>
            <c15:filteredBar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Anish'!$K$25</c15:sqref>
                        </c15:formulaRef>
                      </c:ext>
                    </c:extLst>
                    <c:strCache>
                      <c:ptCount val="1"/>
                      <c:pt idx="0">
                        <c:v>Q2 - 24/25</c:v>
                      </c:pt>
                    </c:strCache>
                  </c:strRef>
                </c:tx>
                <c:spPr>
                  <a:solidFill>
                    <a:schemeClr val="accent3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3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3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Anish'!$K$26:$K$28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85</c:v>
                      </c:pt>
                      <c:pt idx="1">
                        <c:v>7</c:v>
                      </c:pt>
                      <c:pt idx="2">
                        <c:v>108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9051-403C-9295-F855B786C651}"/>
                  </c:ext>
                </c:extLst>
              </c15:ser>
            </c15:filteredBarSeries>
            <c15:filteredBar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Anish'!$M$25</c15:sqref>
                        </c15:formulaRef>
                      </c:ext>
                    </c:extLst>
                    <c:strCache>
                      <c:ptCount val="1"/>
                      <c:pt idx="0">
                        <c:v>Q4 - 24/25</c:v>
                      </c:pt>
                    </c:strCache>
                  </c:strRef>
                </c:tx>
                <c:spPr>
                  <a:solidFill>
                    <a:schemeClr val="accent5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5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5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Anish'!$M$26:$M$28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57</c:v>
                      </c:pt>
                      <c:pt idx="1">
                        <c:v>4</c:v>
                      </c:pt>
                      <c:pt idx="2">
                        <c:v>69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9051-403C-9295-F855B786C651}"/>
                  </c:ext>
                </c:extLst>
              </c15:ser>
            </c15:filteredBarSeries>
            <c15:filteredBar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Anish'!$N$25</c15:sqref>
                        </c15:formulaRef>
                      </c:ext>
                    </c:extLst>
                    <c:strCache>
                      <c:ptCount val="1"/>
                      <c:pt idx="0">
                        <c:v>Q1 - 25/26</c:v>
                      </c:pt>
                    </c:strCache>
                  </c:strRef>
                </c:tx>
                <c:spPr>
                  <a:solidFill>
                    <a:schemeClr val="accent6">
                      <a:lumMod val="60000"/>
                      <a:alpha val="85000"/>
                    </a:schemeClr>
                  </a:solidFill>
                  <a:ln w="9525" cap="flat" cmpd="sng" algn="ctr">
                    <a:solidFill>
                      <a:schemeClr val="accent6">
                        <a:lumMod val="6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6">
                        <a:lumMod val="6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Anish'!$N$26:$N$28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46</c:v>
                      </c:pt>
                      <c:pt idx="1">
                        <c:v>8</c:v>
                      </c:pt>
                      <c:pt idx="2">
                        <c:v>81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9051-403C-9295-F855B786C651}"/>
                  </c:ext>
                </c:extLst>
              </c15:ser>
            </c15:filteredBarSeries>
            <c15:filteredBarSeries>
              <c15:ser>
                <c:idx val="12"/>
                <c:order val="1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Anish'!$O$25</c15:sqref>
                        </c15:formulaRef>
                      </c:ext>
                    </c:extLst>
                    <c:strCache>
                      <c:ptCount val="1"/>
                      <c:pt idx="0">
                        <c:v>Q2 - 25/26</c:v>
                      </c:pt>
                    </c:strCache>
                  </c:strRef>
                </c:tx>
                <c:spPr>
                  <a:solidFill>
                    <a:schemeClr val="accent1">
                      <a:lumMod val="80000"/>
                      <a:lumOff val="20000"/>
                      <a:alpha val="85000"/>
                    </a:schemeClr>
                  </a:solidFill>
                  <a:ln w="9525" cap="flat" cmpd="sng" algn="ctr">
                    <a:solidFill>
                      <a:schemeClr val="accent1">
                        <a:lumMod val="80000"/>
                        <a:lumOff val="20000"/>
                        <a:lumMod val="75000"/>
                      </a:schemeClr>
                    </a:solidFill>
                    <a:round/>
                  </a:ln>
                  <a:effectLst/>
                  <a:sp3d contourW="9525">
                    <a:contourClr>
                      <a:schemeClr val="accent1">
                        <a:lumMod val="80000"/>
                        <a:lumOff val="20000"/>
                        <a:lumMod val="75000"/>
                      </a:schemeClr>
                    </a:contourClr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Anish'!$A$26:$A$28</c15:sqref>
                        </c15:formulaRef>
                      </c:ext>
                    </c:extLst>
                    <c:strCache>
                      <c:ptCount val="3"/>
                      <c:pt idx="0">
                        <c:v>Cambridge/Maungatautari</c:v>
                      </c:pt>
                      <c:pt idx="1">
                        <c:v>Pirongia/Kakepuku</c:v>
                      </c:pt>
                      <c:pt idx="2">
                        <c:v>Te Awamutu/Kihikihi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'Noise Anish'!$O$26:$O$28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93</c:v>
                      </c:pt>
                      <c:pt idx="1">
                        <c:v>15</c:v>
                      </c:pt>
                      <c:pt idx="2">
                        <c:v>102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9051-403C-9295-F855B786C651}"/>
                  </c:ext>
                </c:extLst>
              </c15:ser>
            </c15:filteredBarSeries>
          </c:ext>
        </c:extLst>
      </c:bar3DChart>
      <c:catAx>
        <c:axId val="765774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5774376"/>
        <c:crosses val="autoZero"/>
        <c:auto val="1"/>
        <c:lblAlgn val="ctr"/>
        <c:lblOffset val="100"/>
        <c:noMultiLvlLbl val="0"/>
      </c:catAx>
      <c:valAx>
        <c:axId val="765774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5774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2025-04-01T00:00:00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91D190A1BEB45BFFA54C5CDF33EC8" ma:contentTypeVersion="14" ma:contentTypeDescription="Create a new document." ma:contentTypeScope="" ma:versionID="99310eec95452ea5f1d7697393ac4f22">
  <xsd:schema xmlns:xsd="http://www.w3.org/2001/XMLSchema" xmlns:xs="http://www.w3.org/2001/XMLSchema" xmlns:p="http://schemas.microsoft.com/office/2006/metadata/properties" xmlns:ns3="efe887ab-dbbf-4856-b3c5-3bad3fa0f2e6" xmlns:ns4="f60ce97f-f785-42cd-a25d-90d359dfe6d2" targetNamespace="http://schemas.microsoft.com/office/2006/metadata/properties" ma:root="true" ma:fieldsID="f290285b772850c610744238b873c684" ns3:_="" ns4:_="">
    <xsd:import namespace="efe887ab-dbbf-4856-b3c5-3bad3fa0f2e6"/>
    <xsd:import namespace="f60ce97f-f785-42cd-a25d-90d359dfe6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87ab-dbbf-4856-b3c5-3bad3fa0f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ce97f-f785-42cd-a25d-90d359dfe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CBE568-242B-4B8A-9DF7-F7F7E7D85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887ab-dbbf-4856-b3c5-3bad3fa0f2e6"/>
    <ds:schemaRef ds:uri="f60ce97f-f785-42cd-a25d-90d359dfe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57FD60-D290-43BB-BE97-547EC41B31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15501C-4603-41BF-B935-A6EA2E94D7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D319E7E-5F0A-458C-9F22-1A2646FB99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ECM_8659009_v1_Strategic Planning and Policy Committee Report Template and Checklist</Template>
  <TotalTime>12</TotalTime>
  <Pages>34</Pages>
  <Words>4178</Words>
  <Characters>22439</Characters>
  <Application>Microsoft Office Word</Application>
  <DocSecurity>0</DocSecurity>
  <Lines>1246</Lines>
  <Paragraphs>950</Paragraphs>
  <ScaleCrop>false</ScaleCrop>
  <Company>Waipa District Council</Company>
  <LinksUpToDate>false</LinksUpToDate>
  <CharactersWithSpaces>25667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Growth Quarterly Report (Q3)</dc:title>
  <dc:subject>1 Jan to 31 Mar 2026</dc:subject>
  <dc:creator/>
  <cp:keywords/>
  <dc:description/>
  <cp:lastModifiedBy>Rachel Murray</cp:lastModifiedBy>
  <cp:revision>3688</cp:revision>
  <cp:lastPrinted>2026-05-19T04:36:00Z</cp:lastPrinted>
  <dcterms:created xsi:type="dcterms:W3CDTF">2024-10-05T04:46:00Z</dcterms:created>
  <dcterms:modified xsi:type="dcterms:W3CDTF">2026-05-21T00:16:00Z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TypedTitle">
    <vt:lpwstr>Title (Free Text Part)</vt:lpwstr>
  </property>
  <property fmtid="{D5CDD505-2E9C-101B-9397-08002B2CF9AE}" pid="3" name="TRIMCONT-recNumber">
    <vt:lpwstr>Container.Record Number</vt:lpwstr>
  </property>
  <property fmtid="{D5CDD505-2E9C-101B-9397-08002B2CF9AE}" pid="4" name="TRIM-LOC-recAuthorLoc|~|locFormattedName">
    <vt:lpwstr>Author.locFormattedName</vt:lpwstr>
  </property>
  <property fmtid="{D5CDD505-2E9C-101B-9397-08002B2CF9AE}" pid="5" name="TRIM-LOC-recAuthorLoc|~|locJobDescription">
    <vt:lpwstr>Author.locJobDescription</vt:lpwstr>
  </property>
  <property fmtid="{D5CDD505-2E9C-101B-9397-08002B2CF9AE}" pid="6" name="TRIM-recNumber">
    <vt:lpwstr>Record Number</vt:lpwstr>
  </property>
  <property fmtid="{D5CDD505-2E9C-101B-9397-08002B2CF9AE}" pid="7" name="ContentTypeId">
    <vt:lpwstr>0x010100DB891D190A1BEB45BFFA54C5CDF33EC8</vt:lpwstr>
  </property>
  <property fmtid="{D5CDD505-2E9C-101B-9397-08002B2CF9AE}" pid="8" name="GrammarlyDocumentId">
    <vt:lpwstr>6421028c-9a73-4d6a-9a55-25f10dd67401</vt:lpwstr>
  </property>
</Properties>
</file>